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5000" w:type="pct"/>
        <w:tblCellMar>
          <w:top w:w="284" w:type="dxa"/>
        </w:tblCellMar>
        <w:tblLook w:val="04A0" w:firstRow="1" w:lastRow="0" w:firstColumn="1" w:lastColumn="0" w:noHBand="0" w:noVBand="1"/>
        <w:tblCaption w:val="Таблица содержимого календаря"/>
      </w:tblPr>
      <w:tblGrid>
        <w:gridCol w:w="5329"/>
        <w:gridCol w:w="5329"/>
      </w:tblGrid>
      <w:tr w:rsidR="00ED5F48" w:rsidRPr="001B7E1A" w14:paraId="50296CB7" w14:textId="77777777" w:rsidTr="005B1077">
        <w:tc>
          <w:tcPr>
            <w:tcW w:w="2500" w:type="pct"/>
            <w:vAlign w:val="center"/>
          </w:tcPr>
          <w:p w14:paraId="254D9321" w14:textId="291B174C" w:rsidR="00ED5F48" w:rsidRPr="00F700F9" w:rsidRDefault="00124995" w:rsidP="001B7E1A">
            <w:pPr>
              <w:pStyle w:val="ad"/>
              <w:jc w:val="left"/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</w:pPr>
            <w:r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t>СЕПТЕМВРИ</w:t>
            </w:r>
          </w:p>
        </w:tc>
        <w:tc>
          <w:tcPr>
            <w:tcW w:w="2500" w:type="pct"/>
            <w:vAlign w:val="center"/>
          </w:tcPr>
          <w:p w14:paraId="2C122BDC" w14:textId="42269D09" w:rsidR="00ED5F48" w:rsidRPr="00F700F9" w:rsidRDefault="00ED5F48" w:rsidP="001B7E1A">
            <w:pPr>
              <w:pStyle w:val="ad"/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</w:pP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fldChar w:fldCharType="begin"/>
            </w: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instrText xml:space="preserve"> DOCVARIABLE  MonthStart1 \@  yyyy   \* MERGEFORMAT </w:instrText>
            </w: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t>2026</w:t>
            </w: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fldChar w:fldCharType="end"/>
            </w:r>
          </w:p>
        </w:tc>
      </w:tr>
    </w:tbl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1505"/>
        <w:gridCol w:w="1524"/>
        <w:gridCol w:w="1528"/>
        <w:gridCol w:w="1528"/>
        <w:gridCol w:w="1528"/>
        <w:gridCol w:w="1528"/>
        <w:gridCol w:w="1500"/>
      </w:tblGrid>
      <w:tr w:rsidR="00C4057C" w:rsidRPr="001B7E1A" w14:paraId="73D4F18E" w14:textId="77777777" w:rsidTr="005B1077">
        <w:trPr>
          <w:trHeight w:val="113"/>
        </w:trPr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B71591" w14:textId="5AAEBBD0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</w:rPr>
              <w:t>ПОНЕДЕЛНИК</w:t>
            </w:r>
          </w:p>
        </w:tc>
        <w:tc>
          <w:tcPr>
            <w:tcW w:w="71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C34C84" w14:textId="37440DF0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ВТОРНИК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5B52EC" w14:textId="24682F22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СРЯДА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8901F3" w14:textId="3502A6F7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ЧЕТВЪРТЪК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1C956E" w14:textId="3EB9D765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ПЕТЪК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9D61C0" w14:textId="0CF49A99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СЪБОТА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BBAC7D" w14:textId="6A8E8F1F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НЕДЕЛЯ</w:t>
            </w:r>
            <w:r w:rsidR="00C4057C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 xml:space="preserve"> </w:t>
            </w:r>
          </w:p>
        </w:tc>
      </w:tr>
      <w:tr w:rsidR="00ED5F48" w:rsidRPr="001B7E1A" w14:paraId="166C3811" w14:textId="77777777" w:rsidTr="005B1077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4B43B821" w14:textId="176A1752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MonthStart9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вторник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“понедельник" 1 ""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7FFB9CA1" w14:textId="0CCCF31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MonthStart9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вторник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“вторник"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2B4DA1A" w14:textId="1389533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MonthStart9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вторник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“среда"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F1FFCFA" w14:textId="6593C29C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MonthStart9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вторник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“четверг"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3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938BB18" w14:textId="2203D73E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MonthStart9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вторник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= “пятница"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4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4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4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06E4B02" w14:textId="0EFC44B0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MonthStart9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вторник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“суббота"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4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5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2240438D" w14:textId="3404D584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MonthStart9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вторник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“воскресенье"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6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0D4D71E7" w14:textId="77777777" w:rsidTr="005B1077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50AF99DC" w14:textId="20FB02CD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7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7BAE7F85" w14:textId="21F14FB9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8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05F1DBB" w14:textId="3BBE9F2C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9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C047810" w14:textId="18699BD4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10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27EAB4C" w14:textId="5CB2EFF6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11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07E3FE6" w14:textId="10FFA7C6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12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36664AB9" w14:textId="75A5722C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13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1B78E7BE" w14:textId="77777777" w:rsidTr="005B1077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6F176476" w14:textId="69D31434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14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6F75EFE3" w14:textId="5C2B6C56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15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A80BC65" w14:textId="46318D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16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7C83BF1" w14:textId="67EDAF2F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17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7B070CE" w14:textId="0CB97F2A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18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6E46A07" w14:textId="72145305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19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03C44432" w14:textId="799A7EA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20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1302B2E8" w14:textId="77777777" w:rsidTr="005B1077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085F12A2" w14:textId="05130D7F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21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425A8394" w14:textId="6DB5FD4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22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5769D7C" w14:textId="36FE4BF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23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28453EB" w14:textId="1CBA987E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24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9944F37" w14:textId="5E10A5CD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25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9AFB997" w14:textId="32B1D7C5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26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356F89B5" w14:textId="42712210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27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05D3B96E" w14:textId="77777777" w:rsidTr="005B1077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69963310" w14:textId="1D22130A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=G5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MonthEnd9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28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4231E346" w14:textId="2E890222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MonthEnd9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29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EE8D4F1" w14:textId="464B8B7B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MonthEnd9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30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53DD33B" w14:textId="02C623E3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MonthEnd9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FDD4251" w14:textId="45B2ECC5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MonthEnd9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6460CFE" w14:textId="2B27192B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MonthEnd9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286D57F2" w14:textId="63505113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MonthEnd9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2D7C5A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3171E1FC" w14:textId="77777777" w:rsidTr="005B1077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267D74A0" w14:textId="031EDC3C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2D7C5A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MonthEnd9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2D7C5A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2D7C5A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2D7C5A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35EFD26D" w14:textId="71B42AE3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=A7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2D7C5A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MonthEnd9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2D7C5A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=A7+1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C687132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DCB5D95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DD215D6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F9CA47B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175EF88C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</w:tr>
    </w:tbl>
    <w:tbl>
      <w:tblPr>
        <w:tblStyle w:val="ae"/>
        <w:tblW w:w="5000" w:type="pct"/>
        <w:tblCellMar>
          <w:top w:w="284" w:type="dxa"/>
        </w:tblCellMar>
        <w:tblLook w:val="04A0" w:firstRow="1" w:lastRow="0" w:firstColumn="1" w:lastColumn="0" w:noHBand="0" w:noVBand="1"/>
        <w:tblCaption w:val="Таблица содержимого календаря"/>
      </w:tblPr>
      <w:tblGrid>
        <w:gridCol w:w="5329"/>
        <w:gridCol w:w="5329"/>
      </w:tblGrid>
      <w:tr w:rsidR="00ED5F48" w:rsidRPr="001B7E1A" w14:paraId="37EB2D43" w14:textId="77777777" w:rsidTr="005B1077">
        <w:tc>
          <w:tcPr>
            <w:tcW w:w="2500" w:type="pct"/>
            <w:vAlign w:val="center"/>
          </w:tcPr>
          <w:p w14:paraId="08C628AC" w14:textId="770CF58E" w:rsidR="00ED5F48" w:rsidRPr="00F700F9" w:rsidRDefault="00124995" w:rsidP="001B7E1A">
            <w:pPr>
              <w:pStyle w:val="ad"/>
              <w:jc w:val="left"/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</w:pPr>
            <w:r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t>ОКТОМВРИ</w:t>
            </w:r>
          </w:p>
        </w:tc>
        <w:tc>
          <w:tcPr>
            <w:tcW w:w="2500" w:type="pct"/>
            <w:vAlign w:val="center"/>
          </w:tcPr>
          <w:p w14:paraId="351313CB" w14:textId="457A1270" w:rsidR="00ED5F48" w:rsidRPr="00F700F9" w:rsidRDefault="00ED5F48" w:rsidP="001B7E1A">
            <w:pPr>
              <w:pStyle w:val="ad"/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</w:pP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fldChar w:fldCharType="begin"/>
            </w: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instrText xml:space="preserve"> DOCVARIABLE  MonthStart1 \@  yyyy   \* MERGEFORMAT </w:instrText>
            </w: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t>2026</w:t>
            </w: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fldChar w:fldCharType="end"/>
            </w:r>
          </w:p>
        </w:tc>
      </w:tr>
    </w:tbl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1505"/>
        <w:gridCol w:w="1524"/>
        <w:gridCol w:w="1528"/>
        <w:gridCol w:w="1528"/>
        <w:gridCol w:w="1528"/>
        <w:gridCol w:w="1528"/>
        <w:gridCol w:w="1500"/>
      </w:tblGrid>
      <w:tr w:rsidR="00C4057C" w:rsidRPr="001B7E1A" w14:paraId="744C85F7" w14:textId="77777777" w:rsidTr="005B1077">
        <w:trPr>
          <w:trHeight w:val="113"/>
        </w:trPr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C8B071" w14:textId="3D458C00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</w:rPr>
              <w:t>ПОНЕДЕЛНИК</w:t>
            </w:r>
          </w:p>
        </w:tc>
        <w:tc>
          <w:tcPr>
            <w:tcW w:w="71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25A901" w14:textId="0F3BC734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ВТОРНИК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D16FEA" w14:textId="2B80C06C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СРЯДА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BF5B13" w14:textId="4D6337BB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ЧЕТВЪРТЪК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158D24" w14:textId="79D3FD01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ПЕТЪК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D4827B" w14:textId="68691AD6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СЪБОТА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9E91D0" w14:textId="2687616F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НЕДЕЛЯ</w:t>
            </w:r>
            <w:r w:rsidR="00C4057C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 xml:space="preserve"> </w:t>
            </w:r>
          </w:p>
        </w:tc>
      </w:tr>
      <w:tr w:rsidR="00ED5F48" w:rsidRPr="001B7E1A" w14:paraId="5381513E" w14:textId="77777777" w:rsidTr="005B1077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36BC57C8" w14:textId="2BC6B5BD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MonthStart10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четверг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“понедельник" 1 ""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728061A7" w14:textId="41E6DB68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MonthStart10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четверг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“вторник"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22F473E" w14:textId="328B7545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MonthStart10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четверг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“среда"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2D7C5A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ACCEDDE" w14:textId="1DC0683E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MonthStart10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четверг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“четверг"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2D7C5A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2CE170C" w14:textId="0D17C8AA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MonthStart10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четверг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= “пятница"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756E015" w14:textId="7A0CF9DF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MonthStart10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четверг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“суббота"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3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2ADF4C5D" w14:textId="0009CA96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MonthStart10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четверг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“воскресенье"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4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4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4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721964FC" w14:textId="77777777" w:rsidTr="005B1077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23169FFA" w14:textId="27E349FC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5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3603F53D" w14:textId="1186435C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6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0E40092" w14:textId="449E879E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7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5F6D1F4" w14:textId="08036EC4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8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8E17393" w14:textId="1BE9198F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9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C1BCADB" w14:textId="32D9A32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10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51422885" w14:textId="49DB2942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11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4715A07D" w14:textId="77777777" w:rsidTr="005B1077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5343FC40" w14:textId="361F633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12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723101E2" w14:textId="1B6E5ACA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13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D2224C0" w14:textId="06AFDD8F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14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1E8B817" w14:textId="7F36B9D2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15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7EAF1C4" w14:textId="62225DD9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16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B49DADF" w14:textId="087B5DA8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17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0B5E98B9" w14:textId="35B63CC3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18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031FB9CF" w14:textId="77777777" w:rsidTr="005B1077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23BAA67E" w14:textId="329389D9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19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4A91E366" w14:textId="104F06A0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20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9CD9FA9" w14:textId="0808FB59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21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0730DE8" w14:textId="03E08B1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22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8E94C42" w14:textId="3C4BC37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23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91F44B0" w14:textId="2218970A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24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4F9ADD11" w14:textId="23AE762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25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70CC9F45" w14:textId="77777777" w:rsidTr="005B1077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7327EB80" w14:textId="6A5F2B8E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=G5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MonthEnd10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26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5D827B45" w14:textId="1F270F7F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MonthEnd10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27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1BFFAE0" w14:textId="7D85287E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MonthEnd10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28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D086A65" w14:textId="536FAA53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MonthEnd10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29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6E68AD1" w14:textId="3A20A3EF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MonthEnd10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30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56863F3" w14:textId="288C4FFD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MonthEnd10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31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10CF03AC" w14:textId="05494049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MonthEnd10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1957B553" w14:textId="77777777" w:rsidTr="005B1077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75070656" w14:textId="50662139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MonthEnd10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298AFD37" w14:textId="17862679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=A7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MonthEnd10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=A7+1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420F714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FB39AC7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84575F8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BCB9558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6C2D1A52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</w:tr>
    </w:tbl>
    <w:tbl>
      <w:tblPr>
        <w:tblStyle w:val="ae"/>
        <w:tblW w:w="5000" w:type="pct"/>
        <w:tblCellMar>
          <w:top w:w="284" w:type="dxa"/>
        </w:tblCellMar>
        <w:tblLook w:val="04A0" w:firstRow="1" w:lastRow="0" w:firstColumn="1" w:lastColumn="0" w:noHBand="0" w:noVBand="1"/>
        <w:tblCaption w:val="Таблица содержимого календаря"/>
      </w:tblPr>
      <w:tblGrid>
        <w:gridCol w:w="5329"/>
        <w:gridCol w:w="5329"/>
      </w:tblGrid>
      <w:tr w:rsidR="00ED5F48" w:rsidRPr="001B7E1A" w14:paraId="491B8CF8" w14:textId="77777777" w:rsidTr="005B1077">
        <w:tc>
          <w:tcPr>
            <w:tcW w:w="2500" w:type="pct"/>
            <w:vAlign w:val="center"/>
          </w:tcPr>
          <w:p w14:paraId="1D943BD5" w14:textId="61EB827E" w:rsidR="00ED5F48" w:rsidRPr="00F700F9" w:rsidRDefault="00124995" w:rsidP="001B7E1A">
            <w:pPr>
              <w:pStyle w:val="ad"/>
              <w:jc w:val="left"/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</w:pPr>
            <w:r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t>НОЕМВРИ</w:t>
            </w:r>
          </w:p>
        </w:tc>
        <w:tc>
          <w:tcPr>
            <w:tcW w:w="2500" w:type="pct"/>
            <w:vAlign w:val="center"/>
          </w:tcPr>
          <w:p w14:paraId="5AC816B2" w14:textId="1F1EA420" w:rsidR="00ED5F48" w:rsidRPr="00F700F9" w:rsidRDefault="00ED5F48" w:rsidP="001B7E1A">
            <w:pPr>
              <w:pStyle w:val="ad"/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</w:pP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fldChar w:fldCharType="begin"/>
            </w: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instrText xml:space="preserve"> DOCVARIABLE  MonthStart1 \@  yyyy   \* MERGEFORMAT </w:instrText>
            </w: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t>2026</w:t>
            </w: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fldChar w:fldCharType="end"/>
            </w:r>
          </w:p>
        </w:tc>
      </w:tr>
    </w:tbl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1505"/>
        <w:gridCol w:w="1524"/>
        <w:gridCol w:w="1528"/>
        <w:gridCol w:w="1528"/>
        <w:gridCol w:w="1528"/>
        <w:gridCol w:w="1528"/>
        <w:gridCol w:w="1500"/>
      </w:tblGrid>
      <w:tr w:rsidR="00C4057C" w:rsidRPr="001B7E1A" w14:paraId="46168607" w14:textId="77777777" w:rsidTr="005B1077">
        <w:trPr>
          <w:trHeight w:val="113"/>
        </w:trPr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4BECF2" w14:textId="3FDF40F3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</w:rPr>
              <w:t>ПОНЕДЕЛНИК</w:t>
            </w:r>
          </w:p>
        </w:tc>
        <w:tc>
          <w:tcPr>
            <w:tcW w:w="71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CDEE10" w14:textId="0BE47ACA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ВТОРНИК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328FBE" w14:textId="3961343B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СРЯДА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C11AC7" w14:textId="18E609D7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ЧЕТВЪРТЪК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2D2B52" w14:textId="4DB40BD6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ПЕТЪК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E3B942" w14:textId="1F753EA3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СЪБОТА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471C53" w14:textId="653667A8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НЕДЕЛЯ</w:t>
            </w:r>
            <w:r w:rsidR="00C4057C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 xml:space="preserve"> </w:t>
            </w:r>
          </w:p>
        </w:tc>
      </w:tr>
      <w:tr w:rsidR="00ED5F48" w:rsidRPr="001B7E1A" w14:paraId="1AB241C6" w14:textId="77777777" w:rsidTr="00F700F9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69208744" w14:textId="0D22282D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MonthStart11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воскресенье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“понедельник" 1 ""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1FF23BE8" w14:textId="6709E53F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MonthStart11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воскресенье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“вторник"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B16A2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AF104F4" w14:textId="3C7822BC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MonthStart11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воскресенье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“среда"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9B49BE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B57DE07" w14:textId="69AACB3F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MonthStart11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воскресенье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“четверг"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4EDA721" w14:textId="5419CD50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MonthStart11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воскресенье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= “пятница"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C318F1A" w14:textId="4FBE95EE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MonthStart11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воскресенье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“суббота"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4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744BCADC" w14:textId="3EB1E214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MonthStart11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воскресенье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“воскресенье"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4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1190101B" w14:textId="77777777" w:rsidTr="00F700F9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4392197A" w14:textId="753F87F8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56E84146" w14:textId="1C759DCE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3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71D001C" w14:textId="44949E4F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4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E99F84F" w14:textId="0FE5E570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5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3D7A2C7" w14:textId="67A30055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6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28C68FC" w14:textId="75FACABE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7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6FA46A54" w14:textId="20B10B9D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8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71496383" w14:textId="77777777" w:rsidTr="00F700F9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5EC68B63" w14:textId="6D1A475B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9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01DE3BEC" w14:textId="6C9EE493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10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5AD6FE0" w14:textId="5CEE3BC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11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9A9C57C" w14:textId="2C11E066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12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10A001C" w14:textId="08C077B6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13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7B318C0" w14:textId="26D125D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14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1CC94ADB" w14:textId="02AC6495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15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074BB8BF" w14:textId="77777777" w:rsidTr="00F700F9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277B7C06" w14:textId="24E53D2F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16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4751A727" w14:textId="1AE9427B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17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2866D1E" w14:textId="2A895458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18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A14EB99" w14:textId="410B5235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19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F9EFBF0" w14:textId="22B4D0D3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20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133F83D" w14:textId="7EBEBC8D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21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41C6EBAA" w14:textId="1D05A23B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22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3240C3B6" w14:textId="77777777" w:rsidTr="00F700F9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7EFB2A1C" w14:textId="623502D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=G5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MonthEnd11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23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23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23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048B7341" w14:textId="36696D50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23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23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MonthEnd11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24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24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24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4D13A7C" w14:textId="599E6956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24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24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MonthEnd11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25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9BD97E4" w14:textId="6DA0D5F6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MonthEnd11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26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978CE96" w14:textId="2392406C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MonthEnd11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27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A9A1247" w14:textId="37C99714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MonthEnd11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28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13BC1A11" w14:textId="07A04CDB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MonthEnd11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29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1AEF418B" w14:textId="77777777" w:rsidTr="00F700F9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79A0E62B" w14:textId="7BA5F973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MonthEnd11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30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2CAB03A5" w14:textId="79677EE3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=A7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MonthEnd11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=A7+1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7B7ACE1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C7008B6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10AE0D9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960972F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3994C250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</w:tr>
    </w:tbl>
    <w:tbl>
      <w:tblPr>
        <w:tblStyle w:val="ae"/>
        <w:tblW w:w="5000" w:type="pct"/>
        <w:tblCellMar>
          <w:top w:w="284" w:type="dxa"/>
        </w:tblCellMar>
        <w:tblLook w:val="04A0" w:firstRow="1" w:lastRow="0" w:firstColumn="1" w:lastColumn="0" w:noHBand="0" w:noVBand="1"/>
        <w:tblCaption w:val="Таблица содержимого календаря"/>
      </w:tblPr>
      <w:tblGrid>
        <w:gridCol w:w="5329"/>
        <w:gridCol w:w="5329"/>
      </w:tblGrid>
      <w:tr w:rsidR="00ED5F48" w:rsidRPr="001B7E1A" w14:paraId="31547B57" w14:textId="77777777" w:rsidTr="005B1077">
        <w:tc>
          <w:tcPr>
            <w:tcW w:w="2500" w:type="pct"/>
            <w:vAlign w:val="center"/>
          </w:tcPr>
          <w:p w14:paraId="6AE3BB0C" w14:textId="6A19BC29" w:rsidR="00ED5F48" w:rsidRPr="00F700F9" w:rsidRDefault="00124995" w:rsidP="00F700F9">
            <w:pPr>
              <w:pStyle w:val="ad"/>
              <w:jc w:val="left"/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</w:pPr>
            <w:r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t>ДЕКЕМВРИ</w:t>
            </w:r>
          </w:p>
        </w:tc>
        <w:tc>
          <w:tcPr>
            <w:tcW w:w="2500" w:type="pct"/>
            <w:vAlign w:val="center"/>
          </w:tcPr>
          <w:p w14:paraId="3D8BA562" w14:textId="513D7209" w:rsidR="00ED5F48" w:rsidRPr="00F700F9" w:rsidRDefault="00ED5F48" w:rsidP="001B7E1A">
            <w:pPr>
              <w:pStyle w:val="ad"/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</w:pP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fldChar w:fldCharType="begin"/>
            </w: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instrText xml:space="preserve"> DOCVARIABLE  MonthStart1 \@  yyyy   \* MERGEFORMAT </w:instrText>
            </w: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t>2026</w:t>
            </w:r>
            <w:r w:rsidRPr="00F700F9">
              <w:rPr>
                <w:rFonts w:cs="Arial"/>
                <w:noProof/>
                <w:color w:val="auto"/>
                <w:sz w:val="40"/>
                <w:szCs w:val="40"/>
                <w:lang w:bidi="ru-RU"/>
              </w:rPr>
              <w:fldChar w:fldCharType="end"/>
            </w:r>
          </w:p>
        </w:tc>
      </w:tr>
    </w:tbl>
    <w:tbl>
      <w:tblPr>
        <w:tblStyle w:val="CalendarTable"/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Таблица содержимого календаря"/>
      </w:tblPr>
      <w:tblGrid>
        <w:gridCol w:w="1505"/>
        <w:gridCol w:w="1524"/>
        <w:gridCol w:w="1528"/>
        <w:gridCol w:w="1528"/>
        <w:gridCol w:w="1528"/>
        <w:gridCol w:w="1528"/>
        <w:gridCol w:w="1500"/>
      </w:tblGrid>
      <w:tr w:rsidR="00C4057C" w:rsidRPr="001B7E1A" w14:paraId="1C608AFC" w14:textId="77777777" w:rsidTr="005B1077">
        <w:trPr>
          <w:trHeight w:val="113"/>
        </w:trPr>
        <w:tc>
          <w:tcPr>
            <w:tcW w:w="70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AA947D" w14:textId="03959037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</w:rPr>
              <w:t>ПОНЕДЕЛНИК</w:t>
            </w:r>
          </w:p>
        </w:tc>
        <w:tc>
          <w:tcPr>
            <w:tcW w:w="716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0F3955" w14:textId="6873C489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ВТОРНИК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173504" w14:textId="461FB9AC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СРЯДА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59C1B2" w14:textId="41306C6B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ЧЕТВЪРТЪК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689FC3" w14:textId="4B9827DB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ПЕТЪК</w:t>
            </w:r>
          </w:p>
        </w:tc>
        <w:tc>
          <w:tcPr>
            <w:tcW w:w="71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C5A400" w14:textId="0170A0DC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СЪБОТА</w:t>
            </w: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317BA1" w14:textId="17D8075C" w:rsidR="00C4057C" w:rsidRPr="001B7E1A" w:rsidRDefault="00124995" w:rsidP="00C4057C">
            <w:pPr>
              <w:pStyle w:val="Days"/>
              <w:rPr>
                <w:rFonts w:cs="Arial"/>
                <w:noProof/>
                <w:color w:val="auto"/>
                <w:sz w:val="16"/>
                <w:szCs w:val="16"/>
              </w:rPr>
            </w:pPr>
            <w:r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НЕДЕЛЯ</w:t>
            </w:r>
            <w:r w:rsidR="00C4057C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 xml:space="preserve"> </w:t>
            </w:r>
          </w:p>
        </w:tc>
      </w:tr>
      <w:tr w:rsidR="00ED5F48" w:rsidRPr="001B7E1A" w14:paraId="7C17943B" w14:textId="77777777" w:rsidTr="00F700F9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3EC0A191" w14:textId="418AACB3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MonthStart12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вторник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“понедельник" 1 ""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7F03151C" w14:textId="15847B9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MonthStart12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вторник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“вторник"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44DC06B" w14:textId="7299EE9A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MonthStart12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вторник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“среда"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5DB9C6B" w14:textId="69110752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MonthStart12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вторник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“четверг"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3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50C7CA6" w14:textId="7B2470AB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MonthStart12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вторник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= “пятница"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4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4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4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B16ECF4" w14:textId="14DF3CC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MonthStart12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вторник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“суббота"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4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5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398D4833" w14:textId="659028E4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MonthStart12 \@ dddd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вторник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“воскресенье" 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=F2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&lt;&gt; 0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6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07F4FCFD" w14:textId="77777777" w:rsidTr="00F700F9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2F9E951E" w14:textId="7E33381F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=G2+1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7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71CB7923" w14:textId="3A2D971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8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5F31A5E" w14:textId="57E5397C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9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A475C4A" w14:textId="678EE686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10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1EAC826A" w14:textId="434C01E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11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B13D5FA" w14:textId="373D0204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12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2304BDE0" w14:textId="52654AD6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13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67DB9DAF" w14:textId="77777777" w:rsidTr="00F700F9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5C9A3BBE" w14:textId="54741F5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=G3+1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14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23F2CCF4" w14:textId="562F66B3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15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4AD79D1" w14:textId="1FA4A853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16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7E272435" w14:textId="6EBD11AD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17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EA50AED" w14:textId="73079D0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18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CA101BC" w14:textId="767BF35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19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27CC68C2" w14:textId="052E947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20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5B1077" w14:paraId="2953C655" w14:textId="77777777" w:rsidTr="00F700F9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6F3D4027" w14:textId="3E6A9C53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=G4+1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21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1BD3027E" w14:textId="4DA053E3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22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9136C06" w14:textId="2D946F00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23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4923EA43" w14:textId="0594FC6A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24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1DEDC25" w14:textId="157F405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25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DB015B6" w14:textId="3A249F6C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26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473DCFA5" w14:textId="1301FE81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27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5CCE256B" w14:textId="77777777" w:rsidTr="00F700F9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0DEC791C" w14:textId="78DB4AB5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=G5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=G5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MonthEnd12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=G5+1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28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43EECC90" w14:textId="7C35E4CD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28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MonthEnd12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29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3B2A7C4A" w14:textId="6CE3710A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MonthEnd12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=B6+1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30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67EF03C3" w14:textId="324FC74E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MonthEnd12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=C6+1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t>31</w: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57704AB9" w14:textId="16D9C510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MonthEnd12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=D6+1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9EF70DB" w14:textId="5B2D9E45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29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MonthEnd12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=E6+1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41C92646" w14:textId="7B961002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MonthEnd12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=F6+1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</w:tr>
      <w:tr w:rsidR="00ED5F48" w:rsidRPr="001B7E1A" w14:paraId="043F7B53" w14:textId="77777777" w:rsidTr="00F700F9">
        <w:trPr>
          <w:trHeight w:val="454"/>
        </w:trPr>
        <w:tc>
          <w:tcPr>
            <w:tcW w:w="707" w:type="pct"/>
            <w:tcMar>
              <w:right w:w="142" w:type="dxa"/>
            </w:tcMar>
            <w:vAlign w:val="bottom"/>
          </w:tcPr>
          <w:p w14:paraId="6B7E597A" w14:textId="2853F0A6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=G6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=G6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MonthEnd12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585F82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=G6+1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2D7C5A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6" w:type="pct"/>
            <w:tcMar>
              <w:right w:w="142" w:type="dxa"/>
            </w:tcMar>
            <w:vAlign w:val="bottom"/>
          </w:tcPr>
          <w:p w14:paraId="693B94D4" w14:textId="0F3C253D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=A7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124995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 0,""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IF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=A7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2D7C5A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30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&lt;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DocVariable MonthEnd12 \@ d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2D7C5A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begin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=A7+1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2D7C5A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 xml:space="preserve"> "" 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separate"/>
            </w:r>
            <w:r w:rsidR="002D7C5A"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instrText>31</w:instrText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  <w:r w:rsidRPr="001B7E1A">
              <w:rPr>
                <w:rFonts w:cs="Arial"/>
                <w:noProof/>
                <w:color w:val="auto"/>
                <w:sz w:val="16"/>
                <w:szCs w:val="16"/>
                <w:lang w:bidi="ru-RU"/>
              </w:rPr>
              <w:fldChar w:fldCharType="end"/>
            </w: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DC97E6E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26040DA4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48C1197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18" w:type="pct"/>
            <w:tcMar>
              <w:right w:w="142" w:type="dxa"/>
            </w:tcMar>
            <w:vAlign w:val="bottom"/>
          </w:tcPr>
          <w:p w14:paraId="0C8B8C80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  <w:tc>
          <w:tcPr>
            <w:tcW w:w="705" w:type="pct"/>
            <w:tcMar>
              <w:right w:w="142" w:type="dxa"/>
            </w:tcMar>
            <w:vAlign w:val="bottom"/>
          </w:tcPr>
          <w:p w14:paraId="6099B848" w14:textId="77777777" w:rsidR="00ED5F48" w:rsidRPr="001B7E1A" w:rsidRDefault="00ED5F48" w:rsidP="001B7E1A">
            <w:pPr>
              <w:pStyle w:val="Dates"/>
              <w:jc w:val="right"/>
              <w:rPr>
                <w:rFonts w:cs="Arial"/>
                <w:noProof/>
                <w:color w:val="auto"/>
                <w:sz w:val="16"/>
                <w:szCs w:val="16"/>
              </w:rPr>
            </w:pPr>
          </w:p>
        </w:tc>
      </w:tr>
    </w:tbl>
    <w:p w14:paraId="50D5D5A5" w14:textId="77777777" w:rsidR="00ED5F48" w:rsidRPr="00F700F9" w:rsidRDefault="00ED5F48" w:rsidP="00F700F9">
      <w:pPr>
        <w:pStyle w:val="a5"/>
        <w:rPr>
          <w:rFonts w:cs="Arial"/>
          <w:noProof/>
          <w:color w:val="auto"/>
          <w:sz w:val="2"/>
          <w:szCs w:val="2"/>
        </w:rPr>
      </w:pPr>
    </w:p>
    <w:sectPr w:rsidR="00ED5F48" w:rsidRPr="00F700F9" w:rsidSect="00F700F9">
      <w:pgSz w:w="11906" w:h="16838" w:code="9"/>
      <w:pgMar w:top="624" w:right="624" w:bottom="624" w:left="624" w:header="431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89662" w14:textId="77777777" w:rsidR="005C7461" w:rsidRDefault="005C7461">
      <w:pPr>
        <w:spacing w:after="0"/>
      </w:pPr>
      <w:r>
        <w:separator/>
      </w:r>
    </w:p>
  </w:endnote>
  <w:endnote w:type="continuationSeparator" w:id="0">
    <w:p w14:paraId="73A76BCB" w14:textId="77777777" w:rsidR="005C7461" w:rsidRDefault="005C746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D2F02" w14:textId="77777777" w:rsidR="005C7461" w:rsidRDefault="005C7461">
      <w:pPr>
        <w:spacing w:after="0"/>
      </w:pPr>
      <w:r>
        <w:separator/>
      </w:r>
    </w:p>
  </w:footnote>
  <w:footnote w:type="continuationSeparator" w:id="0">
    <w:p w14:paraId="10E5F27F" w14:textId="77777777" w:rsidR="005C7461" w:rsidRDefault="005C746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.01.2026"/>
    <w:docVar w:name="MonthEnd10" w:val="31.10.2026"/>
    <w:docVar w:name="MonthEnd11" w:val="30.11.2026"/>
    <w:docVar w:name="MonthEnd12" w:val="31.12.2026"/>
    <w:docVar w:name="MonthEnd2" w:val="28.02.2026"/>
    <w:docVar w:name="MonthEnd3" w:val="31.03.2026"/>
    <w:docVar w:name="MonthEnd4" w:val="30.04.2026"/>
    <w:docVar w:name="MonthEnd5" w:val="31.05.2026"/>
    <w:docVar w:name="MonthEnd6" w:val="30.06.2026"/>
    <w:docVar w:name="MonthEnd7" w:val="31.07.2026"/>
    <w:docVar w:name="MonthEnd8" w:val="31.08.2026"/>
    <w:docVar w:name="MonthEnd9" w:val="30.09.2026"/>
    <w:docVar w:name="Months" w:val="12"/>
    <w:docVar w:name="MonthStart1" w:val="01.01.2026"/>
    <w:docVar w:name="MonthStart10" w:val="01.10.2026"/>
    <w:docVar w:name="MonthStart11" w:val="01.11.2026"/>
    <w:docVar w:name="MonthStart12" w:val="01.12.2026"/>
    <w:docVar w:name="MonthStart2" w:val="01.02.2026"/>
    <w:docVar w:name="MonthStart3" w:val="01.03.2026"/>
    <w:docVar w:name="MonthStart4" w:val="01.04.2026"/>
    <w:docVar w:name="MonthStart5" w:val="01.05.2026"/>
    <w:docVar w:name="MonthStart6" w:val="01.06.2026"/>
    <w:docVar w:name="MonthStart7" w:val="01.07.2026"/>
    <w:docVar w:name="MonthStart8" w:val="01.08.2026"/>
    <w:docVar w:name="MonthStart9" w:val="01.09.2026"/>
    <w:docVar w:name="MonthStartLast" w:val="12/1/2012"/>
    <w:docVar w:name="WeekStart" w:val="понедельник"/>
  </w:docVars>
  <w:rsids>
    <w:rsidRoot w:val="00285C1D"/>
    <w:rsid w:val="0005357B"/>
    <w:rsid w:val="00071356"/>
    <w:rsid w:val="00084785"/>
    <w:rsid w:val="00090AA2"/>
    <w:rsid w:val="00097A25"/>
    <w:rsid w:val="000A5A57"/>
    <w:rsid w:val="00124995"/>
    <w:rsid w:val="001274F3"/>
    <w:rsid w:val="00151CCE"/>
    <w:rsid w:val="001B01F9"/>
    <w:rsid w:val="001B7E1A"/>
    <w:rsid w:val="001C41F9"/>
    <w:rsid w:val="00285C1D"/>
    <w:rsid w:val="0029624B"/>
    <w:rsid w:val="002D7C5A"/>
    <w:rsid w:val="003327F5"/>
    <w:rsid w:val="00340CAF"/>
    <w:rsid w:val="00381353"/>
    <w:rsid w:val="003C0D41"/>
    <w:rsid w:val="003E085C"/>
    <w:rsid w:val="003E7B3A"/>
    <w:rsid w:val="00416364"/>
    <w:rsid w:val="00431B29"/>
    <w:rsid w:val="00440416"/>
    <w:rsid w:val="00462EAD"/>
    <w:rsid w:val="004A6170"/>
    <w:rsid w:val="004F6AAC"/>
    <w:rsid w:val="00512F2D"/>
    <w:rsid w:val="00570FBB"/>
    <w:rsid w:val="00583B82"/>
    <w:rsid w:val="00585F82"/>
    <w:rsid w:val="005923AC"/>
    <w:rsid w:val="005B1077"/>
    <w:rsid w:val="005C7461"/>
    <w:rsid w:val="005D5149"/>
    <w:rsid w:val="005E656F"/>
    <w:rsid w:val="00642A90"/>
    <w:rsid w:val="00667021"/>
    <w:rsid w:val="006974E1"/>
    <w:rsid w:val="006B6899"/>
    <w:rsid w:val="006C0896"/>
    <w:rsid w:val="006F513E"/>
    <w:rsid w:val="007C0139"/>
    <w:rsid w:val="007D45A1"/>
    <w:rsid w:val="007F564D"/>
    <w:rsid w:val="008B1201"/>
    <w:rsid w:val="008F16F7"/>
    <w:rsid w:val="0090207F"/>
    <w:rsid w:val="009164BA"/>
    <w:rsid w:val="009166BD"/>
    <w:rsid w:val="00977AAE"/>
    <w:rsid w:val="00996E56"/>
    <w:rsid w:val="00997268"/>
    <w:rsid w:val="009B49BE"/>
    <w:rsid w:val="009D3F58"/>
    <w:rsid w:val="00A12667"/>
    <w:rsid w:val="00A14581"/>
    <w:rsid w:val="00A20E4C"/>
    <w:rsid w:val="00AA23D3"/>
    <w:rsid w:val="00AA3C50"/>
    <w:rsid w:val="00AE302A"/>
    <w:rsid w:val="00AE36BB"/>
    <w:rsid w:val="00B16A25"/>
    <w:rsid w:val="00B37C7E"/>
    <w:rsid w:val="00B65B09"/>
    <w:rsid w:val="00B85583"/>
    <w:rsid w:val="00B9476B"/>
    <w:rsid w:val="00BC2269"/>
    <w:rsid w:val="00BC3952"/>
    <w:rsid w:val="00BD72D6"/>
    <w:rsid w:val="00BE5AB8"/>
    <w:rsid w:val="00BF49DC"/>
    <w:rsid w:val="00C4057C"/>
    <w:rsid w:val="00C44DFB"/>
    <w:rsid w:val="00C64680"/>
    <w:rsid w:val="00C6519B"/>
    <w:rsid w:val="00C70F21"/>
    <w:rsid w:val="00C7354B"/>
    <w:rsid w:val="00C800AA"/>
    <w:rsid w:val="00C91F9B"/>
    <w:rsid w:val="00DB6B33"/>
    <w:rsid w:val="00DE32AC"/>
    <w:rsid w:val="00DE3363"/>
    <w:rsid w:val="00E1407A"/>
    <w:rsid w:val="00E33F1A"/>
    <w:rsid w:val="00E50BDE"/>
    <w:rsid w:val="00E774CD"/>
    <w:rsid w:val="00E77E04"/>
    <w:rsid w:val="00E77E1D"/>
    <w:rsid w:val="00E97684"/>
    <w:rsid w:val="00ED5F48"/>
    <w:rsid w:val="00ED75B6"/>
    <w:rsid w:val="00F700F9"/>
    <w:rsid w:val="00F91390"/>
    <w:rsid w:val="00F93E3B"/>
    <w:rsid w:val="00FC0032"/>
    <w:rsid w:val="00FF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B10C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ru-RU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F48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570FBB"/>
    <w:pPr>
      <w:keepNext/>
      <w:keepLines/>
      <w:spacing w:before="240" w:after="0"/>
      <w:outlineLvl w:val="0"/>
    </w:pPr>
    <w:rPr>
      <w:rFonts w:eastAsiaTheme="majorEastAsia" w:cstheme="majorBidi"/>
      <w:color w:val="15707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BB"/>
    <w:pPr>
      <w:keepNext/>
      <w:keepLines/>
      <w:spacing w:before="40" w:after="0"/>
      <w:outlineLvl w:val="1"/>
    </w:pPr>
    <w:rPr>
      <w:rFonts w:eastAsiaTheme="majorEastAsia" w:cstheme="majorBidi"/>
      <w:color w:val="15707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paragraph" w:styleId="a5">
    <w:name w:val="No Spacing"/>
    <w:uiPriority w:val="36"/>
    <w:qFormat/>
    <w:rsid w:val="00570FBB"/>
    <w:pPr>
      <w:spacing w:after="0"/>
    </w:pPr>
    <w:rPr>
      <w:rFonts w:ascii="Arial" w:hAnsi="Arial"/>
      <w:color w:val="404040" w:themeColor="text1" w:themeTint="BF"/>
    </w:rPr>
  </w:style>
  <w:style w:type="paragraph" w:customStyle="1" w:styleId="a6">
    <w:name w:val="Дни"/>
    <w:basedOn w:val="a"/>
    <w:uiPriority w:val="3"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styleId="a7">
    <w:name w:val="header"/>
    <w:basedOn w:val="a"/>
    <w:link w:val="a8"/>
    <w:uiPriority w:val="99"/>
    <w:unhideWhenUsed/>
    <w:pPr>
      <w:spacing w:after="0"/>
    </w:pPr>
  </w:style>
  <w:style w:type="paragraph" w:styleId="a9">
    <w:name w:val="Balloon Text"/>
    <w:basedOn w:val="a"/>
    <w:link w:val="aa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ab">
    <w:name w:val="Месяцы"/>
    <w:basedOn w:val="ac"/>
    <w:uiPriority w:val="2"/>
    <w:pPr>
      <w:spacing w:after="0"/>
      <w:ind w:left="115"/>
    </w:pPr>
    <w:rPr>
      <w:caps/>
      <w:color w:val="157075" w:themeColor="accent1" w:themeShade="BF"/>
    </w:rPr>
  </w:style>
  <w:style w:type="paragraph" w:customStyle="1" w:styleId="ad">
    <w:name w:val="Год"/>
    <w:basedOn w:val="a"/>
    <w:uiPriority w:val="1"/>
    <w:qFormat/>
    <w:pPr>
      <w:spacing w:after="140"/>
      <w:jc w:val="right"/>
    </w:pPr>
    <w:rPr>
      <w:color w:val="157075" w:themeColor="accent1" w:themeShade="BF"/>
      <w:sz w:val="100"/>
    </w:rPr>
  </w:style>
  <w:style w:type="table" w:customStyle="1" w:styleId="ae">
    <w:name w:val="Таблица календаря"/>
    <w:basedOn w:val="a1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1">
    <w:name w:val="Дата (символ 1)"/>
    <w:basedOn w:val="a0"/>
    <w:uiPriority w:val="1"/>
    <w:semiHidden/>
  </w:style>
  <w:style w:type="character" w:customStyle="1" w:styleId="12">
    <w:name w:val="Текст выноски (символ 1)"/>
    <w:basedOn w:val="a0"/>
    <w:uiPriority w:val="99"/>
    <w:semiHidden/>
    <w:rPr>
      <w:rFonts w:ascii="Tahoma" w:hAnsi="Tahoma" w:cs="Tahoma"/>
      <w:sz w:val="16"/>
    </w:r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f">
    <w:name w:val="footer"/>
    <w:basedOn w:val="a"/>
    <w:link w:val="af0"/>
    <w:uiPriority w:val="99"/>
    <w:unhideWhenUsed/>
    <w:pPr>
      <w:spacing w:after="0"/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customStyle="1" w:styleId="af1">
    <w:name w:val="Даты"/>
    <w:basedOn w:val="a"/>
    <w:uiPriority w:val="4"/>
    <w:pPr>
      <w:spacing w:after="40"/>
      <w:jc w:val="center"/>
    </w:pPr>
    <w:rPr>
      <w:rFonts w:cs="Times New Roman"/>
      <w:szCs w:val="22"/>
      <w:lang w:eastAsia="en-US"/>
    </w:rPr>
  </w:style>
  <w:style w:type="paragraph" w:styleId="ac">
    <w:name w:val="Date"/>
    <w:basedOn w:val="a"/>
    <w:next w:val="a"/>
    <w:link w:val="af2"/>
    <w:uiPriority w:val="1"/>
    <w:semiHidden/>
    <w:unhideWhenUsed/>
  </w:style>
  <w:style w:type="character" w:customStyle="1" w:styleId="af2">
    <w:name w:val="Дата Знак"/>
    <w:basedOn w:val="a0"/>
    <w:link w:val="ac"/>
    <w:uiPriority w:val="1"/>
    <w:semiHidden/>
  </w:style>
  <w:style w:type="paragraph" w:customStyle="1" w:styleId="af3">
    <w:name w:val="Месяцы_"/>
    <w:basedOn w:val="ac"/>
    <w:uiPriority w:val="2"/>
    <w:qFormat/>
    <w:rsid w:val="00A20E4C"/>
    <w:pPr>
      <w:spacing w:after="0"/>
      <w:ind w:left="115"/>
    </w:pPr>
    <w:rPr>
      <w:caps/>
      <w:color w:val="157075" w:themeColor="accent1" w:themeShade="BF"/>
    </w:rPr>
  </w:style>
  <w:style w:type="paragraph" w:customStyle="1" w:styleId="af4">
    <w:name w:val="Дни_"/>
    <w:basedOn w:val="a"/>
    <w:uiPriority w:val="3"/>
    <w:qFormat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af5">
    <w:name w:val="Даты_"/>
    <w:basedOn w:val="a"/>
    <w:uiPriority w:val="4"/>
    <w:qFormat/>
    <w:rsid w:val="00A20E4C"/>
    <w:pPr>
      <w:spacing w:after="40"/>
      <w:jc w:val="center"/>
    </w:pPr>
    <w:rPr>
      <w:rFonts w:cs="Times New Roman"/>
      <w:szCs w:val="22"/>
      <w:lang w:eastAsia="en-US"/>
    </w:rPr>
  </w:style>
  <w:style w:type="table" w:customStyle="1" w:styleId="CalendarTable">
    <w:name w:val="Calendar Table"/>
    <w:basedOn w:val="a1"/>
    <w:uiPriority w:val="99"/>
    <w:rsid w:val="00A20E4C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0FBB"/>
    <w:rPr>
      <w:rFonts w:ascii="Arial" w:eastAsiaTheme="majorEastAsia" w:hAnsi="Arial" w:cstheme="majorBidi"/>
      <w:color w:val="15707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70FBB"/>
    <w:rPr>
      <w:rFonts w:ascii="Arial" w:eastAsiaTheme="majorEastAsia" w:hAnsi="Arial" w:cstheme="majorBidi"/>
      <w:color w:val="157075" w:themeColor="accent1" w:themeShade="BF"/>
      <w:sz w:val="26"/>
      <w:szCs w:val="26"/>
    </w:rPr>
  </w:style>
  <w:style w:type="paragraph" w:customStyle="1" w:styleId="Months">
    <w:name w:val="Months"/>
    <w:basedOn w:val="ac"/>
    <w:uiPriority w:val="2"/>
    <w:rsid w:val="00F91390"/>
    <w:pPr>
      <w:spacing w:after="0"/>
      <w:ind w:left="115"/>
    </w:pPr>
    <w:rPr>
      <w:caps/>
      <w:color w:val="157075" w:themeColor="accent1" w:themeShade="BF"/>
    </w:rPr>
  </w:style>
  <w:style w:type="paragraph" w:customStyle="1" w:styleId="Days">
    <w:name w:val="Days"/>
    <w:basedOn w:val="a"/>
    <w:uiPriority w:val="3"/>
    <w:rsid w:val="00F91390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Dates">
    <w:name w:val="Dates"/>
    <w:basedOn w:val="a"/>
    <w:uiPriority w:val="4"/>
    <w:rsid w:val="00F91390"/>
    <w:pPr>
      <w:spacing w:after="40"/>
      <w:jc w:val="center"/>
    </w:pPr>
    <w:rPr>
      <w:rFonts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Downloads\tf02896572.dotm" TargetMode="External"/></Relationships>
</file>

<file path=word/theme/theme1.xml><?xml version="1.0" encoding="utf-8"?>
<a:theme xmlns:a="http://schemas.openxmlformats.org/drawingml/2006/main" name="Office Theme">
  <a:themeElements>
    <a:clrScheme name="Calendar">
      <a:dk1>
        <a:sysClr val="windowText" lastClr="000000"/>
      </a:dk1>
      <a:lt1>
        <a:sysClr val="window" lastClr="FFFFFF"/>
      </a:lt1>
      <a:dk2>
        <a:srgbClr val="1F2123"/>
      </a:dk2>
      <a:lt2>
        <a:srgbClr val="F0F0F0"/>
      </a:lt2>
      <a:accent1>
        <a:srgbClr val="1D979D"/>
      </a:accent1>
      <a:accent2>
        <a:srgbClr val="F28021"/>
      </a:accent2>
      <a:accent3>
        <a:srgbClr val="5D9D42"/>
      </a:accent3>
      <a:accent4>
        <a:srgbClr val="E5C335"/>
      </a:accent4>
      <a:accent5>
        <a:srgbClr val="427EBD"/>
      </a:accent5>
      <a:accent6>
        <a:srgbClr val="D25A79"/>
      </a:accent6>
      <a:hlink>
        <a:srgbClr val="427EBD"/>
      </a:hlink>
      <a:folHlink>
        <a:srgbClr val="5F5A95"/>
      </a:folHlink>
    </a:clrScheme>
    <a:fontScheme name="Calendar">
      <a:majorFont>
        <a:latin typeface="Euphemia"/>
        <a:ea typeface=""/>
        <a:cs typeface=""/>
      </a:majorFont>
      <a:minorFont>
        <a:latin typeface="Euphem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91eb96d0358c5e813b9ff0a51f6be317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9d98f49939701b33df8e18e31113e73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E4290025-5335-4B98-ACF8-D47906ED80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59C704-87F8-4278-A107-1CBFFF40A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151B92-5A7B-42E4-B63A-9E1FBD51943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tf02896572</Template>
  <TotalTime>0</TotalTime>
  <Pages>1</Pages>
  <Words>1193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2026-09-29T10:25:00Z</dcterms:created>
  <dcterms:modified xsi:type="dcterms:W3CDTF">2026-09-29T10:25:00Z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