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B420" w14:textId="40A69552" w:rsidR="00997DC7" w:rsidRPr="00997DC7" w:rsidRDefault="00997DC7" w:rsidP="00997DC7">
      <w:pPr>
        <w:jc w:val="center"/>
        <w:rPr>
          <w:sz w:val="36"/>
          <w:szCs w:val="36"/>
        </w:rPr>
      </w:pPr>
      <w:r w:rsidRPr="00997DC7">
        <w:rPr>
          <w:sz w:val="36"/>
          <w:szCs w:val="36"/>
        </w:rPr>
        <w:t>192</w:t>
      </w:r>
      <w:r w:rsidR="00FB6465">
        <w:rPr>
          <w:sz w:val="36"/>
          <w:szCs w:val="36"/>
        </w:rPr>
        <w:t>6</w:t>
      </w:r>
      <w:r w:rsidRPr="00997DC7">
        <w:rPr>
          <w:sz w:val="36"/>
          <w:szCs w:val="36"/>
        </w:rPr>
        <w:t xml:space="preserve"> 193</w:t>
      </w:r>
      <w:r w:rsidR="00FB6465">
        <w:rPr>
          <w:sz w:val="36"/>
          <w:szCs w:val="36"/>
        </w:rPr>
        <w:t>7</w:t>
      </w:r>
      <w:r w:rsidRPr="00997DC7">
        <w:rPr>
          <w:sz w:val="36"/>
          <w:szCs w:val="36"/>
        </w:rPr>
        <w:t xml:space="preserve"> 194</w:t>
      </w:r>
      <w:r w:rsidR="00FB6465">
        <w:rPr>
          <w:sz w:val="36"/>
          <w:szCs w:val="36"/>
        </w:rPr>
        <w:t>3</w:t>
      </w:r>
      <w:r w:rsidRPr="00997DC7">
        <w:rPr>
          <w:sz w:val="36"/>
          <w:szCs w:val="36"/>
        </w:rPr>
        <w:t xml:space="preserve"> 195</w:t>
      </w:r>
      <w:r w:rsidR="00FB6465">
        <w:rPr>
          <w:sz w:val="36"/>
          <w:szCs w:val="36"/>
        </w:rPr>
        <w:t>4</w:t>
      </w:r>
      <w:r w:rsidRPr="00997DC7">
        <w:rPr>
          <w:sz w:val="36"/>
          <w:szCs w:val="36"/>
        </w:rPr>
        <w:t xml:space="preserve"> 19</w:t>
      </w:r>
      <w:r w:rsidR="00FB6465">
        <w:rPr>
          <w:sz w:val="36"/>
          <w:szCs w:val="36"/>
        </w:rPr>
        <w:t>65</w:t>
      </w:r>
      <w:r w:rsidRPr="00997DC7">
        <w:rPr>
          <w:sz w:val="36"/>
          <w:szCs w:val="36"/>
        </w:rPr>
        <w:t xml:space="preserve"> 197</w:t>
      </w:r>
      <w:r w:rsidR="00FB6465">
        <w:rPr>
          <w:sz w:val="36"/>
          <w:szCs w:val="36"/>
        </w:rPr>
        <w:t>1</w:t>
      </w:r>
      <w:r w:rsidRPr="00997DC7">
        <w:rPr>
          <w:sz w:val="36"/>
          <w:szCs w:val="36"/>
        </w:rPr>
        <w:t xml:space="preserve"> 198</w:t>
      </w:r>
      <w:r w:rsidR="00FB6465">
        <w:rPr>
          <w:sz w:val="36"/>
          <w:szCs w:val="36"/>
        </w:rPr>
        <w:t>2</w:t>
      </w:r>
      <w:r w:rsidRPr="00997DC7">
        <w:rPr>
          <w:sz w:val="36"/>
          <w:szCs w:val="36"/>
        </w:rPr>
        <w:t xml:space="preserve"> 19</w:t>
      </w:r>
      <w:r w:rsidR="00FB6465">
        <w:rPr>
          <w:sz w:val="36"/>
          <w:szCs w:val="36"/>
        </w:rPr>
        <w:t>93</w:t>
      </w:r>
      <w:r w:rsidRPr="00997DC7">
        <w:rPr>
          <w:sz w:val="36"/>
          <w:szCs w:val="36"/>
        </w:rPr>
        <w:t xml:space="preserve"> 199</w:t>
      </w:r>
      <w:r w:rsidR="00FB6465">
        <w:rPr>
          <w:sz w:val="36"/>
          <w:szCs w:val="36"/>
        </w:rPr>
        <w:t>9</w:t>
      </w:r>
      <w:r w:rsidRPr="00997DC7">
        <w:rPr>
          <w:sz w:val="36"/>
          <w:szCs w:val="36"/>
        </w:rPr>
        <w:t xml:space="preserve"> 20</w:t>
      </w:r>
      <w:r w:rsidR="00FB6465">
        <w:rPr>
          <w:sz w:val="36"/>
          <w:szCs w:val="36"/>
        </w:rPr>
        <w:t>10</w:t>
      </w:r>
      <w:r w:rsidRPr="00997DC7">
        <w:rPr>
          <w:sz w:val="36"/>
          <w:szCs w:val="36"/>
        </w:rPr>
        <w:t xml:space="preserve"> 20</w:t>
      </w:r>
      <w:r w:rsidR="00FB6465">
        <w:rPr>
          <w:sz w:val="36"/>
          <w:szCs w:val="36"/>
        </w:rPr>
        <w:t>21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0B78BC58" w:rsidR="003E085C" w:rsidRDefault="003E085C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C623EC">
              <w:rPr>
                <w:noProof/>
                <w:color w:val="auto"/>
                <w:lang w:bidi="ru-RU"/>
              </w:rPr>
              <w:t>2027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1EDF4A92" w14:textId="4E4109F1" w:rsidR="00997DC7" w:rsidRPr="00997DC7" w:rsidRDefault="00997DC7" w:rsidP="00997DC7">
            <w:pPr>
              <w:jc w:val="center"/>
              <w:rPr>
                <w:noProof/>
                <w:color w:val="auto"/>
                <w:sz w:val="36"/>
                <w:szCs w:val="36"/>
                <w:lang w:bidi="ru-RU"/>
              </w:rPr>
            </w:pPr>
            <w:r w:rsidRPr="00997DC7">
              <w:rPr>
                <w:sz w:val="36"/>
                <w:szCs w:val="36"/>
              </w:rPr>
              <w:t>203</w:t>
            </w:r>
            <w:r w:rsidR="00FB6465">
              <w:rPr>
                <w:sz w:val="36"/>
                <w:szCs w:val="36"/>
              </w:rPr>
              <w:t>8</w:t>
            </w:r>
            <w:r w:rsidRPr="00997DC7">
              <w:rPr>
                <w:sz w:val="36"/>
                <w:szCs w:val="36"/>
              </w:rPr>
              <w:t xml:space="preserve"> 204</w:t>
            </w:r>
            <w:r w:rsidR="00FB6465">
              <w:rPr>
                <w:sz w:val="36"/>
                <w:szCs w:val="36"/>
              </w:rPr>
              <w:t>9</w:t>
            </w:r>
            <w:r w:rsidRPr="00997DC7">
              <w:rPr>
                <w:sz w:val="36"/>
                <w:szCs w:val="36"/>
              </w:rPr>
              <w:t xml:space="preserve"> 205</w:t>
            </w:r>
            <w:r w:rsidR="00FB6465">
              <w:rPr>
                <w:sz w:val="36"/>
                <w:szCs w:val="36"/>
              </w:rPr>
              <w:t>5</w:t>
            </w:r>
            <w:r w:rsidRPr="00997DC7">
              <w:rPr>
                <w:sz w:val="36"/>
                <w:szCs w:val="36"/>
              </w:rPr>
              <w:t xml:space="preserve"> 206</w:t>
            </w:r>
            <w:r w:rsidR="00FB6465">
              <w:rPr>
                <w:sz w:val="36"/>
                <w:szCs w:val="36"/>
              </w:rPr>
              <w:t>6</w:t>
            </w:r>
            <w:r w:rsidRPr="00997DC7">
              <w:rPr>
                <w:sz w:val="36"/>
                <w:szCs w:val="36"/>
              </w:rPr>
              <w:t xml:space="preserve"> 207</w:t>
            </w:r>
            <w:r w:rsidR="00FB6465">
              <w:rPr>
                <w:sz w:val="36"/>
                <w:szCs w:val="36"/>
              </w:rPr>
              <w:t>7</w:t>
            </w:r>
            <w:r w:rsidRPr="00997DC7">
              <w:rPr>
                <w:sz w:val="36"/>
                <w:szCs w:val="36"/>
              </w:rPr>
              <w:t xml:space="preserve"> 208</w:t>
            </w:r>
            <w:r w:rsidR="00FB6465">
              <w:rPr>
                <w:sz w:val="36"/>
                <w:szCs w:val="36"/>
              </w:rPr>
              <w:t>3</w:t>
            </w:r>
            <w:r w:rsidRPr="00997DC7">
              <w:rPr>
                <w:sz w:val="36"/>
                <w:szCs w:val="36"/>
              </w:rPr>
              <w:t xml:space="preserve"> 209</w:t>
            </w:r>
            <w:r w:rsidR="00FB6465">
              <w:rPr>
                <w:sz w:val="36"/>
                <w:szCs w:val="36"/>
              </w:rPr>
              <w:t>4</w:t>
            </w:r>
            <w:r w:rsidRPr="00997DC7">
              <w:rPr>
                <w:sz w:val="36"/>
                <w:szCs w:val="36"/>
              </w:rPr>
              <w:t xml:space="preserve"> 2</w:t>
            </w:r>
            <w:r w:rsidR="00FB6465">
              <w:rPr>
                <w:sz w:val="36"/>
                <w:szCs w:val="36"/>
              </w:rPr>
              <w:t>100</w:t>
            </w:r>
          </w:p>
          <w:p w14:paraId="3B12F9B7" w14:textId="7A6E34EF" w:rsidR="0014402E" w:rsidRPr="005076DE" w:rsidRDefault="0014402E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082975C0" w:rsidR="00E50BDE" w:rsidRPr="00AE302A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4A9E410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20877BC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1D2389E9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875EE58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3A4245B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949AD4C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2AE7B0F5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48F59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F7F924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19109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721BB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4D7AC0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2A5E88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3241CE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1C695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E77D80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29160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970CA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A0EAAE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DF92EF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09DF8D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9A182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AEBD99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5A575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C38FC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DBA79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2AE65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72D9EB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43FD6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86842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7C576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C2B5B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8105E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E41FE9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FB2A78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77A43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DEEE2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CA864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1F3F2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738C1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B3C4EA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34B66F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7F53A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204A6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72437B22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36D1AA25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275B6876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C123F76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0AE430CB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CD4707F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39638627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3ACF9A8E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43884F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6F4B1B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17F00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A7650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6EFD09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DB4E08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D1725A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309E2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A7282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4DF314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E3A728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E9A84A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AA9E5B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E29294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14ECC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A17E5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39482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E1C9A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C70CC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9C8890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2DBFCD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77C66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23F47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DE246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3B976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330B92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532DBE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0CB723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55704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F448CB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7187B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6D8AD1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1FFDF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37924E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F7C822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C59A3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47936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6C7176F4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565ACD09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5895D9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3114F2A0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35AB471A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3816B31C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3A0E21A2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606E3F02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D8268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13F0C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D105B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2AF6D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1A6B0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322E8A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A1E686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8ABE3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A1F18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319622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CF3BF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9E842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D91DE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6C151E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DFDF0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03DFC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3490BC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940C0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F1375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78D9B4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8B4605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22B6C0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0D5D0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4F036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23CDB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04F0D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3F8430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49248E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2E4C41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ACAF0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03015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45896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E2943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11AF590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3ECF22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1DAA77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37840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48AE5E37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55443646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B3DEB01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BF24A8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D195C6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4EA1A70D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1AF8D693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006BBCA9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10F94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75328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29481EB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492078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7E615B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5B578E7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059F116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4A861E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7EB620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4DA96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081CC2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F3B4F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6B9950B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EE2054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1DA0A6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0ADFCF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11A330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0C8633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EE494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3631D8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19ED6E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A10E5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FC4AA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2E1A4C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622156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6DF040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7B4E36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4EE3B03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116A91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6FDC41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2D46E7B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A84E3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EB3E5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74E0394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35F9D7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6D1B5F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6FB8FA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2D80418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0221A728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30AA0902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5857670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6865C344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4E04D7E0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2B5BC632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3E1FDF60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25DC1B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160BA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63D681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7E88F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8FF94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D0ABFB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76A7E72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0778E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400793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E911A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4D042A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0E11C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6DED5DD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706A75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1BED10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3F4239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23672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A7802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8FB808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1BB229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EBD1B0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59DF5B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451D55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77BB54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E80236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7D836A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21DA56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F0E665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32E873A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28FF66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435AC4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13957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35A1E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30BEB1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D7185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0DDFAB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1D563E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0BBD8807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540F3201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5732112B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5650F82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59CAEDC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C5E9D87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C86C87D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2D0E9321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33EE591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5FFE0D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4395FE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AC3932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693CA5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0B07E6C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8FB71D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744615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5C3F8F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A8F2C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158864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2DA5F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0F6B25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796095E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39976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5DD1F1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57E90A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0FFB8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07E58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9BA639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758477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4420A0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2891B4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5F8AD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7DD657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26D089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7226331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5E1DCD0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406A9E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8CA8D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23BC1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7DCCBD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39124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23267A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2D8CED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473EAB7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9A9DB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14E6EEF6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64ED644F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6919844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BA7280B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24C46B4D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1BEE22E1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2B164DB7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6447E5FD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38937E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476923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370FB61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768076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464DDD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1FAEAD2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628F93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0874F0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0D74BD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9BF4EF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1DFA1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2B6812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126E74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E45AB6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1F95C4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A222AC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3BF8E0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4CE652A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2B97D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101490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1B2319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0AEE9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2EF51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D5EB6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97355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5CC125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2E2BE9D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24EA176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64B6DF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F738D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939114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3ABB5B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1415B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F0EF20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B6DA4E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1AACA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6F0099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F8CF58A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3B7C47C7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35A4373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1C02405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458CB2C8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D05BCB2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2E5242CE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3352016E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7578C8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51938A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AD19E2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672656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52C654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DDEDB8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268E769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573CAFF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D4028F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EFAFF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558B23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B079C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BA9AD3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3667BCA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7760A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4B84C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2777C1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CF31C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27CF1E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2AB23C7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E9572A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A591C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5122F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BFD69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4A4C10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3FDAA3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38E2D6C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0F0C37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60F939C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3D4E67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6F6653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3347104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0EFCAB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638D0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A89879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442CBC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7E03F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436D3951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3D165C28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243159C3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00F0EA80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1CFB4E7A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0624261F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49E87F39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6118FC1B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69955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625E1F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78BC86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B7C0F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FE18A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1691D3A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DAA718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39D8E9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5BC3CD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DAA31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40C22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778A5B1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BCB4C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2CABBE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476BA7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7B25C6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3EBD3C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ECC74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8AF2C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BF057C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48D5F38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74AFDE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521C3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EFE70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C5AFE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6C5074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216555C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498C70E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7F7992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5096F6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74AA84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1211D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18618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F4D59C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656E7BA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60A24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F5E58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43B22AD3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58AECB7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110115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6047C8C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0BA5E480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61A7FECD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0F835B36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25FEF2D2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776AAF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2A6AC3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264398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2DBE81C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009686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4192AE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3155C1F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9878D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494244C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8C158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510F796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2FE5D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2067DF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218973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C027A8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3BCBC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7EA65C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2FA105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8A46A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74647D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7F54A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3BC23BD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413AC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06DC246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4DF53F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6D7604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2B0801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37674D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681CEB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3BA68C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07020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D778A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32D52AB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0DECC67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38EAC7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B9C7A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5728C1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1841995D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51B13ADB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1A748709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467DAD12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6A84D7B7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2B6EF3E9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17BDBD9D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298C96E7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737C209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10B79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73C394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23239F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4E22D5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03B2C9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3CA9C03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3E180E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1B463C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31EF30F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8B024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01A209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5B4625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B3CC48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442611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9A695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BAE80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91CF8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4B6B85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0CB886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1B05485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08833A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0A47B3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0D07F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5681E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650CEA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0B9C308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EF9B4C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5CB860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2C86DD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E7572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905D7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1F202E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CC5674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195B10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55139C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0278AE4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B7A10D7" w:rsidR="00E50BDE" w:rsidRPr="00C70F21" w:rsidRDefault="00C623EC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057233B2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0A4BF68A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2091641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15C6A32E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61C514D9" w:rsidR="00E50BDE" w:rsidRPr="00AE302A" w:rsidRDefault="00C623EC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15D4CE55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5B37A4E3" w:rsidR="00E50BDE" w:rsidRPr="0014402E" w:rsidRDefault="00C623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262C72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4F4CB8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6465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C6944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1DB9FB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343DAD5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88DFA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7C69C1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3B3C2F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EC0B3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BF2C5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2CC162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1C1E6A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33AB31D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0F84027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25CA43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FC7D1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A42AF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67D545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5D94FB1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5A7A43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7CC152F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46C27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0A46A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FF89D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6B821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E7C27A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7DEE8C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62D28F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41D22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4543A8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99ED9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5B5B26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16C16F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C631F7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EA718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0175B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1BBB5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623E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35EE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997DC7" w:rsidRDefault="00F93E3B" w:rsidP="00996E56">
      <w:pPr>
        <w:pStyle w:val="a5"/>
        <w:rPr>
          <w:noProof/>
          <w:color w:val="auto"/>
          <w:sz w:val="2"/>
          <w:szCs w:val="2"/>
        </w:rPr>
      </w:pPr>
    </w:p>
    <w:sectPr w:rsidR="00F93E3B" w:rsidRPr="00997DC7" w:rsidSect="00997DC7">
      <w:pgSz w:w="11906" w:h="16838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A9D7" w14:textId="77777777" w:rsidR="00181BB6" w:rsidRDefault="00181BB6">
      <w:pPr>
        <w:spacing w:after="0"/>
      </w:pPr>
      <w:r>
        <w:separator/>
      </w:r>
    </w:p>
  </w:endnote>
  <w:endnote w:type="continuationSeparator" w:id="0">
    <w:p w14:paraId="725B457D" w14:textId="77777777" w:rsidR="00181BB6" w:rsidRDefault="00181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BD83" w14:textId="77777777" w:rsidR="00181BB6" w:rsidRDefault="00181BB6">
      <w:pPr>
        <w:spacing w:after="0"/>
      </w:pPr>
      <w:r>
        <w:separator/>
      </w:r>
    </w:p>
  </w:footnote>
  <w:footnote w:type="continuationSeparator" w:id="0">
    <w:p w14:paraId="1A6F46AE" w14:textId="77777777" w:rsidR="00181BB6" w:rsidRDefault="00181B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81BB6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844CE"/>
    <w:rsid w:val="004A6170"/>
    <w:rsid w:val="004D7521"/>
    <w:rsid w:val="004F6AAC"/>
    <w:rsid w:val="005076DE"/>
    <w:rsid w:val="00512F2D"/>
    <w:rsid w:val="00535EED"/>
    <w:rsid w:val="005543A0"/>
    <w:rsid w:val="00565348"/>
    <w:rsid w:val="00570FBB"/>
    <w:rsid w:val="00583B82"/>
    <w:rsid w:val="005923AC"/>
    <w:rsid w:val="005D5149"/>
    <w:rsid w:val="005E656F"/>
    <w:rsid w:val="006103AB"/>
    <w:rsid w:val="00623AA8"/>
    <w:rsid w:val="00667021"/>
    <w:rsid w:val="006974E1"/>
    <w:rsid w:val="006C0896"/>
    <w:rsid w:val="006F513E"/>
    <w:rsid w:val="007B32EC"/>
    <w:rsid w:val="007C0139"/>
    <w:rsid w:val="007D45A1"/>
    <w:rsid w:val="007F564D"/>
    <w:rsid w:val="00821F7B"/>
    <w:rsid w:val="008B1201"/>
    <w:rsid w:val="008F16F7"/>
    <w:rsid w:val="009164BA"/>
    <w:rsid w:val="009166BD"/>
    <w:rsid w:val="00977AAE"/>
    <w:rsid w:val="00996E56"/>
    <w:rsid w:val="00997268"/>
    <w:rsid w:val="00997DC7"/>
    <w:rsid w:val="00A12667"/>
    <w:rsid w:val="00A14581"/>
    <w:rsid w:val="00A20E4C"/>
    <w:rsid w:val="00A23DBC"/>
    <w:rsid w:val="00A41269"/>
    <w:rsid w:val="00A60B1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B0CB3"/>
    <w:rsid w:val="00BC3952"/>
    <w:rsid w:val="00BE5357"/>
    <w:rsid w:val="00BE5AB8"/>
    <w:rsid w:val="00C44DFB"/>
    <w:rsid w:val="00C54985"/>
    <w:rsid w:val="00C623EC"/>
    <w:rsid w:val="00C6519B"/>
    <w:rsid w:val="00C70F21"/>
    <w:rsid w:val="00C7354B"/>
    <w:rsid w:val="00C91F9B"/>
    <w:rsid w:val="00D47575"/>
    <w:rsid w:val="00DA1C94"/>
    <w:rsid w:val="00DA5E54"/>
    <w:rsid w:val="00DE32AC"/>
    <w:rsid w:val="00E1407A"/>
    <w:rsid w:val="00E16EF2"/>
    <w:rsid w:val="00E50BDE"/>
    <w:rsid w:val="00E774CD"/>
    <w:rsid w:val="00E77E1D"/>
    <w:rsid w:val="00ED42CD"/>
    <w:rsid w:val="00ED75B6"/>
    <w:rsid w:val="00F4587A"/>
    <w:rsid w:val="00F67F8D"/>
    <w:rsid w:val="00F82BEA"/>
    <w:rsid w:val="00F91390"/>
    <w:rsid w:val="00F93E3B"/>
    <w:rsid w:val="00FB646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3422</Words>
  <Characters>19507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2026-02-12T10:35:00Z</dcterms:created>
  <dcterms:modified xsi:type="dcterms:W3CDTF">2026-02-12T10:35:00Z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