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02427166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5BFB4086" w:rsidR="006A3C79" w:rsidRPr="00B77724" w:rsidRDefault="00DF4855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2027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79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45F4414" w:rsidR="006A3C79" w:rsidRPr="003159C2" w:rsidRDefault="00DF4855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4810604A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2027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7"/>
              <w:gridCol w:w="514"/>
              <w:gridCol w:w="487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54DE9818" w14:textId="1D3810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7A7DA250" w14:textId="18B7306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40C8CFD9" w14:textId="4010562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72DA8A2D" w14:textId="17D8DB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44F3D217" w14:textId="44439F3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58CF8C01" w14:textId="4BDAF9F5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2D3ADF6D" w14:textId="40CFBB9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4BF6752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05B947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7870B50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287CEB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4EEA339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3F94FE8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5A328C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6C12BFD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0AC993A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7593506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F9B894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25ED7A6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2658252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661369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6EE28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6F1C13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96592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2CCA27E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D8968E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46ECFD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79EBABF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C209AD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9E7F34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2FDD89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72788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12078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364BE5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5266386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42BD59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F06CDB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465438F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6E1B14C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B2DE16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69063B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E26E0F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FDC34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08F68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5A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EB7E81">
        <w:trPr>
          <w:trHeight w:val="340"/>
        </w:trPr>
        <w:tc>
          <w:tcPr>
            <w:tcW w:w="709" w:type="pct"/>
            <w:vAlign w:val="center"/>
          </w:tcPr>
          <w:p w14:paraId="512E7E2D" w14:textId="62A7ACA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vAlign w:val="center"/>
          </w:tcPr>
          <w:p w14:paraId="7FAB7376" w14:textId="646F10D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vAlign w:val="center"/>
          </w:tcPr>
          <w:p w14:paraId="6F798461" w14:textId="57068DE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vAlign w:val="center"/>
          </w:tcPr>
          <w:p w14:paraId="23D869A9" w14:textId="5FAA57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vAlign w:val="center"/>
          </w:tcPr>
          <w:p w14:paraId="405A4BF1" w14:textId="1956262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vAlign w:val="center"/>
          </w:tcPr>
          <w:p w14:paraId="63202455" w14:textId="6F7B41E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vAlign w:val="center"/>
          </w:tcPr>
          <w:p w14:paraId="631EAB2A" w14:textId="57E7291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159C2" w14:paraId="78897B1C" w14:textId="77777777" w:rsidTr="00EB7E81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18A6CE2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53D9DA1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6062671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6709E13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2291F3D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180CB5D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29AAD8D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0A0AFE2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5B850DA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47C11B7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6C5AC1B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0897933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3A3B112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1351A12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1C4D88A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136813C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72E892C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367432D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1B684E2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6852FBE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5BC0DD9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2A4515B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3756F56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12D1776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60F6CAE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33D3533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4D187F9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2A0050B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018F1E3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629FBB1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4AD20C9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1EAD2D8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2E9BA09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713FD72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3F8EF65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099746A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639C909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055A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D876" w14:textId="77777777" w:rsidR="002411F0" w:rsidRDefault="002411F0">
      <w:pPr>
        <w:spacing w:after="0"/>
      </w:pPr>
      <w:r>
        <w:separator/>
      </w:r>
    </w:p>
  </w:endnote>
  <w:endnote w:type="continuationSeparator" w:id="0">
    <w:p w14:paraId="298518BE" w14:textId="77777777" w:rsidR="002411F0" w:rsidRDefault="002411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CBF4" w14:textId="77777777" w:rsidR="002411F0" w:rsidRDefault="002411F0">
      <w:pPr>
        <w:spacing w:after="0"/>
      </w:pPr>
      <w:r>
        <w:separator/>
      </w:r>
    </w:p>
  </w:footnote>
  <w:footnote w:type="continuationSeparator" w:id="0">
    <w:p w14:paraId="60E6AC14" w14:textId="77777777" w:rsidR="002411F0" w:rsidRDefault="002411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55A33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C7AB3"/>
    <w:rsid w:val="001E36BD"/>
    <w:rsid w:val="001F329A"/>
    <w:rsid w:val="002411F0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41783"/>
    <w:rsid w:val="003538E9"/>
    <w:rsid w:val="003B6D2A"/>
    <w:rsid w:val="003B7AD4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428FC"/>
    <w:rsid w:val="007523AD"/>
    <w:rsid w:val="00755F75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3D52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D0AE5"/>
    <w:rsid w:val="00AE078C"/>
    <w:rsid w:val="00AE302A"/>
    <w:rsid w:val="00AE36BB"/>
    <w:rsid w:val="00B107D7"/>
    <w:rsid w:val="00B365D1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57AD7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B7E81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2026-02-04T13:38:00Z</dcterms:created>
  <dcterms:modified xsi:type="dcterms:W3CDTF">2026-02-04T13:38:00Z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