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FD56CF5" w:rsidR="006B6899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76AB887E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4A458FB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64987D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49E05C4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6764E46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3CDC0C5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9578C0D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C6A5A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2D2E14C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5B78B79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2D91DD8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332EAE0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6FE0E42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1DFDB33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08CB784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26A060B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50AFF50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7FE93B4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3FBCD05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5CBE7E1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5E7528D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4B9DD9E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32287F6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408B674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0F9E447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516BA58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50EAB44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0AEB0F9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720E9D1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580B957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06CDCA7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6EB0CBD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7D828C8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25EBAC9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6AC9EC5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6DF1F77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22BDE59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3FCA725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4C63C9D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1389CCB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00B1FDF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79C9CCA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2254A2F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0A401D5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1F2DF62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97CC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7DF82" w14:textId="77777777" w:rsidR="00C64D01" w:rsidRDefault="00C64D01">
      <w:pPr>
        <w:spacing w:after="0"/>
      </w:pPr>
      <w:r>
        <w:separator/>
      </w:r>
    </w:p>
  </w:endnote>
  <w:endnote w:type="continuationSeparator" w:id="0">
    <w:p w14:paraId="5A3D2616" w14:textId="77777777" w:rsidR="00C64D01" w:rsidRDefault="00C64D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FECE" w14:textId="77777777" w:rsidR="00C64D01" w:rsidRDefault="00C64D01">
      <w:pPr>
        <w:spacing w:after="0"/>
      </w:pPr>
      <w:r>
        <w:separator/>
      </w:r>
    </w:p>
  </w:footnote>
  <w:footnote w:type="continuationSeparator" w:id="0">
    <w:p w14:paraId="5E4CEFE2" w14:textId="77777777" w:rsidR="00C64D01" w:rsidRDefault="00C64D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05CE"/>
    <w:rsid w:val="00285C1D"/>
    <w:rsid w:val="00297CC4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57A6A"/>
    <w:rsid w:val="00462EAD"/>
    <w:rsid w:val="004A6170"/>
    <w:rsid w:val="004E646C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10703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26AE3"/>
    <w:rsid w:val="00977AAE"/>
    <w:rsid w:val="00996E56"/>
    <w:rsid w:val="00997268"/>
    <w:rsid w:val="009B57E2"/>
    <w:rsid w:val="009E25A7"/>
    <w:rsid w:val="00A12667"/>
    <w:rsid w:val="00A14581"/>
    <w:rsid w:val="00A15AA6"/>
    <w:rsid w:val="00A20E4C"/>
    <w:rsid w:val="00AA23D3"/>
    <w:rsid w:val="00AA3C50"/>
    <w:rsid w:val="00AB2261"/>
    <w:rsid w:val="00AE302A"/>
    <w:rsid w:val="00AE36BB"/>
    <w:rsid w:val="00B37C7E"/>
    <w:rsid w:val="00B44348"/>
    <w:rsid w:val="00B53DFE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4D01"/>
    <w:rsid w:val="00C6519B"/>
    <w:rsid w:val="00C70F21"/>
    <w:rsid w:val="00C7354B"/>
    <w:rsid w:val="00C800AA"/>
    <w:rsid w:val="00C91F9B"/>
    <w:rsid w:val="00CE063F"/>
    <w:rsid w:val="00D0548E"/>
    <w:rsid w:val="00D1459C"/>
    <w:rsid w:val="00D329CA"/>
    <w:rsid w:val="00D533F5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2026-02-04T13:40:00Z</dcterms:created>
  <dcterms:modified xsi:type="dcterms:W3CDTF">2026-02-04T13:40:00Z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