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826DBA" w14:paraId="006BD6C0" w14:textId="39A26030" w:rsidTr="00F47B84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24"/>
              <w:gridCol w:w="1375"/>
              <w:gridCol w:w="912"/>
              <w:gridCol w:w="738"/>
            </w:tblGrid>
            <w:tr w:rsidR="00F47B84" w:rsidRPr="00826DB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6677AA14" w:rsidR="00F47B84" w:rsidRPr="00826DBA" w:rsidRDefault="00826DBA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5C029AAF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826DBA" w:rsidRDefault="00F47B84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3DF3A608" w14:textId="77777777" w:rsidTr="00235F0C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570C053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0CDDFC9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2C67BC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762305B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61EC2D8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141E3D7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58AEAEF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535D82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185BA7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579F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569CDA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579F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261774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F0DD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6B907B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5AA534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1112255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082D95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620C5E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4E26D1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2C2150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4D4F09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225A93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042865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38AD8E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3D4E2A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228F2D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62BED2B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0A0CAA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5A8DFE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2EAD5A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2C815F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085047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5E740D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7C8DD18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339EAF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689F37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38D608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21AB31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1C0694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4F5C84A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38FFA5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6487CD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638126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498173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092DE4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0B8C533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19E1B03" w14:textId="77777777" w:rsidR="00F47B84" w:rsidRPr="00826DBA" w:rsidRDefault="00F47B84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2EFFB1C4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ФЕВРУАРИ</w:t>
            </w:r>
          </w:p>
          <w:p w14:paraId="30F9F655" w14:textId="1356D7BD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44"/>
              <w:gridCol w:w="1018"/>
              <w:gridCol w:w="944"/>
              <w:gridCol w:w="944"/>
            </w:tblGrid>
            <w:tr w:rsidR="00F47B84" w:rsidRPr="00826DB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6636555F" w:rsidR="00F47B84" w:rsidRPr="00826DBA" w:rsidRDefault="00826DBA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6079CB34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826DBA" w:rsidRDefault="00F47B84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469A230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4DE9818" w14:textId="26891F9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A7DA250" w14:textId="0F29566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0C8CFD9" w14:textId="6DD0DD6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2DA8A2D" w14:textId="588E325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F3D217" w14:textId="48CF600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8CF8C01" w14:textId="799E6F6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D3ADF6D" w14:textId="6E34B76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F47B84" w:rsidRPr="00826DB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0540EC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6D38E8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382D5C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7F753A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0EC713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168E1A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41F06A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540DFF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11012C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215C01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522CF3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7CD4B8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61CBBF0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595607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439735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04C511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0E1568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573414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153F4A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7927A6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031B69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4BF7A07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6C6520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0A5D08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44EF88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25E885A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3F37A1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72EAF6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228A59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4FC4B6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0ECEE7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45060E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18B11B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2D9C23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157F87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21364A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351046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E35B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550E00A" w14:textId="77777777" w:rsidR="00F47B84" w:rsidRPr="00826DBA" w:rsidRDefault="00F47B84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826DBA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2A9965BE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512E7E2D" w14:textId="639827F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FAB7376" w14:textId="5C1DE1E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F798461" w14:textId="61CAF52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3D869A9" w14:textId="78405DA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05A4BF1" w14:textId="5D3A9E8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3202455" w14:textId="5D222BF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631EAB2A" w14:textId="0FF444E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6B6899" w:rsidRPr="00826DBA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67E6CF0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2725029D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8DD033F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31D5E0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68BE207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308EDB3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1201E26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3374ED6F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612F06F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7C520739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0967998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4D2D60FF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484A587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61E22745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358E86D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9E3E606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0C26BB1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6CFFD956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2AAC9AD2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605B3C8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18520E76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1544C739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0D747008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17F78D4D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53C447B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01EB79B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2569A5C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2D4470E8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5CCE1D4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4A22623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37D7AE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4A360E0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34C5F6C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2014D99F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7814F82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1633C03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08046F0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35B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5126" w14:textId="77777777" w:rsidR="009C1445" w:rsidRDefault="009C1445">
      <w:pPr>
        <w:spacing w:after="0"/>
      </w:pPr>
      <w:r>
        <w:separator/>
      </w:r>
    </w:p>
  </w:endnote>
  <w:endnote w:type="continuationSeparator" w:id="0">
    <w:p w14:paraId="5591F347" w14:textId="77777777" w:rsidR="009C1445" w:rsidRDefault="009C14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C8CD9" w14:textId="77777777" w:rsidR="009C1445" w:rsidRDefault="009C1445">
      <w:pPr>
        <w:spacing w:after="0"/>
      </w:pPr>
      <w:r>
        <w:separator/>
      </w:r>
    </w:p>
  </w:footnote>
  <w:footnote w:type="continuationSeparator" w:id="0">
    <w:p w14:paraId="2CDB743F" w14:textId="77777777" w:rsidR="009C1445" w:rsidRDefault="009C14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07A37"/>
    <w:rsid w:val="001274F3"/>
    <w:rsid w:val="00151CCE"/>
    <w:rsid w:val="00195B95"/>
    <w:rsid w:val="001B01F9"/>
    <w:rsid w:val="001C41F9"/>
    <w:rsid w:val="00202190"/>
    <w:rsid w:val="00235F0C"/>
    <w:rsid w:val="00285C1D"/>
    <w:rsid w:val="002A6420"/>
    <w:rsid w:val="003108C9"/>
    <w:rsid w:val="0031649E"/>
    <w:rsid w:val="00326320"/>
    <w:rsid w:val="003327F5"/>
    <w:rsid w:val="00340CAF"/>
    <w:rsid w:val="003775D5"/>
    <w:rsid w:val="003B6D2A"/>
    <w:rsid w:val="003C0D41"/>
    <w:rsid w:val="003C4F96"/>
    <w:rsid w:val="003D6BD9"/>
    <w:rsid w:val="003E085C"/>
    <w:rsid w:val="003E7B3A"/>
    <w:rsid w:val="00411633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290E"/>
    <w:rsid w:val="005E656F"/>
    <w:rsid w:val="00627378"/>
    <w:rsid w:val="00667021"/>
    <w:rsid w:val="006974E1"/>
    <w:rsid w:val="006B6899"/>
    <w:rsid w:val="006C0896"/>
    <w:rsid w:val="006C26DB"/>
    <w:rsid w:val="006F0DD8"/>
    <w:rsid w:val="006F513E"/>
    <w:rsid w:val="006F5860"/>
    <w:rsid w:val="00716029"/>
    <w:rsid w:val="0075629F"/>
    <w:rsid w:val="007A28B3"/>
    <w:rsid w:val="007A6EDF"/>
    <w:rsid w:val="007C0139"/>
    <w:rsid w:val="007D45A1"/>
    <w:rsid w:val="007D7864"/>
    <w:rsid w:val="007F564D"/>
    <w:rsid w:val="00826DBA"/>
    <w:rsid w:val="008A4BF4"/>
    <w:rsid w:val="008B1201"/>
    <w:rsid w:val="008D2BA3"/>
    <w:rsid w:val="008E35B6"/>
    <w:rsid w:val="008F16F7"/>
    <w:rsid w:val="00907BEC"/>
    <w:rsid w:val="009164BA"/>
    <w:rsid w:val="009166BD"/>
    <w:rsid w:val="00977AAE"/>
    <w:rsid w:val="00996E56"/>
    <w:rsid w:val="00997268"/>
    <w:rsid w:val="009C1445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579F5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E6A29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811A0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2026-02-04T13:24:00Z</dcterms:created>
  <dcterms:modified xsi:type="dcterms:W3CDTF">2026-02-04T13:24:00Z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