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374E1" w14:paraId="67049D07" w14:textId="77777777" w:rsidTr="00FB17BC">
        <w:tc>
          <w:tcPr>
            <w:tcW w:w="2854" w:type="pct"/>
            <w:vAlign w:val="center"/>
          </w:tcPr>
          <w:p w14:paraId="221F35BB" w14:textId="681C5F48" w:rsidR="00BF49DC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ЯНУАРИ</w:t>
            </w:r>
          </w:p>
        </w:tc>
        <w:tc>
          <w:tcPr>
            <w:tcW w:w="2146" w:type="pct"/>
            <w:vAlign w:val="center"/>
          </w:tcPr>
          <w:p w14:paraId="225D0E91" w14:textId="1913B0CB" w:rsidR="00BF49DC" w:rsidRPr="001E7160" w:rsidRDefault="006B6899" w:rsidP="004202BB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623E1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311BF9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4E24CDDD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0B5EDF85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3A8F6A3E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54E7D5CB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2D475924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29D357B4" w:rsidR="00BF49DC" w:rsidRPr="001E7160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21E3D92D" w:rsidR="00BF49DC" w:rsidRPr="001E7160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BF49DC" w:rsidRPr="004374E1" w14:paraId="6EAC1785" w14:textId="77777777" w:rsidTr="00311BF9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03EE6BF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56A411F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5331CF6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015EED8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4606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018C6CA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1DCE8BE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51231A9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5138B2E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093903B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2DCFCF8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31251D6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73763CA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6B5B6E6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634F339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3FAE39C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67C30AB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134A109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54FEF9E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6CB37A8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5AB5C07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44D5097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377B600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2540BD6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2AA3BD7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7D34B19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0A6A684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5505006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3591531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0EF8CF8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63A6BC3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0FEEF7E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207C8AE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525D27B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1EA08E0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13756D1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5987656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5751061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23E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DD95" w14:textId="77777777" w:rsidR="009B43DF" w:rsidRDefault="009B43DF">
      <w:pPr>
        <w:spacing w:after="0"/>
      </w:pPr>
      <w:r>
        <w:separator/>
      </w:r>
    </w:p>
  </w:endnote>
  <w:endnote w:type="continuationSeparator" w:id="0">
    <w:p w14:paraId="560BE762" w14:textId="77777777" w:rsidR="009B43DF" w:rsidRDefault="009B43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83DAC" w14:textId="77777777" w:rsidR="009B43DF" w:rsidRDefault="009B43DF">
      <w:pPr>
        <w:spacing w:after="0"/>
      </w:pPr>
      <w:r>
        <w:separator/>
      </w:r>
    </w:p>
  </w:footnote>
  <w:footnote w:type="continuationSeparator" w:id="0">
    <w:p w14:paraId="656FA757" w14:textId="77777777" w:rsidR="009B43DF" w:rsidRDefault="009B43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E03"/>
    <w:rsid w:val="001274F3"/>
    <w:rsid w:val="00151CCE"/>
    <w:rsid w:val="001B01F9"/>
    <w:rsid w:val="001B228B"/>
    <w:rsid w:val="001C41F9"/>
    <w:rsid w:val="001E7160"/>
    <w:rsid w:val="00202133"/>
    <w:rsid w:val="00275F85"/>
    <w:rsid w:val="00285C1D"/>
    <w:rsid w:val="002E6538"/>
    <w:rsid w:val="00311BF9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66068"/>
    <w:rsid w:val="004A6170"/>
    <w:rsid w:val="004D3AE2"/>
    <w:rsid w:val="004F6AAC"/>
    <w:rsid w:val="00512F2D"/>
    <w:rsid w:val="00550A19"/>
    <w:rsid w:val="00570FBB"/>
    <w:rsid w:val="00583B82"/>
    <w:rsid w:val="005923AC"/>
    <w:rsid w:val="005D5149"/>
    <w:rsid w:val="005D55B8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A569A"/>
    <w:rsid w:val="008B1201"/>
    <w:rsid w:val="008F16F7"/>
    <w:rsid w:val="009164BA"/>
    <w:rsid w:val="009166BD"/>
    <w:rsid w:val="00932D27"/>
    <w:rsid w:val="0095517E"/>
    <w:rsid w:val="009623E1"/>
    <w:rsid w:val="00977AAE"/>
    <w:rsid w:val="009871D7"/>
    <w:rsid w:val="00996E56"/>
    <w:rsid w:val="00997268"/>
    <w:rsid w:val="009B43DF"/>
    <w:rsid w:val="009D07C4"/>
    <w:rsid w:val="00A12667"/>
    <w:rsid w:val="00A14581"/>
    <w:rsid w:val="00A20E4C"/>
    <w:rsid w:val="00A76704"/>
    <w:rsid w:val="00AA23D3"/>
    <w:rsid w:val="00AA3C50"/>
    <w:rsid w:val="00AA56A8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149F2"/>
    <w:rsid w:val="00DB07E2"/>
    <w:rsid w:val="00DE32AC"/>
    <w:rsid w:val="00E1407A"/>
    <w:rsid w:val="00E33F1A"/>
    <w:rsid w:val="00E50BDE"/>
    <w:rsid w:val="00E774CD"/>
    <w:rsid w:val="00E77E1D"/>
    <w:rsid w:val="00E97684"/>
    <w:rsid w:val="00EC7914"/>
    <w:rsid w:val="00ED5F48"/>
    <w:rsid w:val="00ED75B6"/>
    <w:rsid w:val="00F1140A"/>
    <w:rsid w:val="00F31C8C"/>
    <w:rsid w:val="00F46065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2026-01-09T06:59:00Z</dcterms:created>
  <dcterms:modified xsi:type="dcterms:W3CDTF">2026-01-09T06:59:00Z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