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E1A8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43B62ABC" w:rsidR="003E085C" w:rsidRPr="00DE1A86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00A4DC"/>
                <w:lang w:val="en-US" w:bidi="ru-RU"/>
              </w:rPr>
            </w:pPr>
            <w:r w:rsidRPr="00DE1A86">
              <w:rPr>
                <w:rFonts w:cs="Arial"/>
                <w:b/>
                <w:bCs/>
                <w:noProof/>
                <w:color w:val="00A4DC"/>
                <w:lang w:bidi="ru-RU"/>
              </w:rPr>
              <w:fldChar w:fldCharType="begin"/>
            </w:r>
            <w:r w:rsidRPr="00DE1A86">
              <w:rPr>
                <w:rFonts w:cs="Arial"/>
                <w:b/>
                <w:bCs/>
                <w:noProof/>
                <w:color w:val="00A4DC"/>
                <w:lang w:bidi="ru-RU"/>
              </w:rPr>
              <w:instrText xml:space="preserve"> DOCVARIABLE  MonthStart1 \@  yyyy   \* MERGEFORMAT </w:instrText>
            </w:r>
            <w:r w:rsidRPr="00DE1A86">
              <w:rPr>
                <w:rFonts w:cs="Arial"/>
                <w:b/>
                <w:bCs/>
                <w:noProof/>
                <w:color w:val="00A4DC"/>
                <w:lang w:bidi="ru-RU"/>
              </w:rPr>
              <w:fldChar w:fldCharType="separate"/>
            </w:r>
            <w:r w:rsidR="00557BE4">
              <w:rPr>
                <w:rFonts w:cs="Arial"/>
                <w:b/>
                <w:bCs/>
                <w:noProof/>
                <w:color w:val="00A4DC"/>
                <w:lang w:bidi="ru-RU"/>
              </w:rPr>
              <w:t>2026</w:t>
            </w:r>
            <w:r w:rsidRPr="00DE1A86">
              <w:rPr>
                <w:rFonts w:cs="Arial"/>
                <w:b/>
                <w:bCs/>
                <w:noProof/>
                <w:color w:val="00A4DC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E1A8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E1A8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77777777" w:rsidR="00612E0C" w:rsidRPr="00DE1A86" w:rsidRDefault="00612E0C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612E0C" w:rsidRPr="00DE1A86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4B7D161E" w:rsidR="00612E0C" w:rsidRPr="00E71589" w:rsidRDefault="00E71589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612E0C" w:rsidRPr="00DE1A86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18C66BA5" w:rsidR="00612E0C" w:rsidRPr="00E71589" w:rsidRDefault="00E71589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612E0C" w:rsidRPr="00DE1A86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0F1C5E41" w:rsidR="00612E0C" w:rsidRPr="00E71589" w:rsidRDefault="00E71589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612E0C" w:rsidRPr="00DE1A86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4E5897C3" w:rsidR="00612E0C" w:rsidRPr="00E71589" w:rsidRDefault="00E71589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612E0C" w:rsidRPr="00DE1A86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37C2FDDD" w:rsidR="00612E0C" w:rsidRPr="00E71589" w:rsidRDefault="00E71589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612E0C" w:rsidRPr="00DE1A86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0A6B2528" w:rsidR="00612E0C" w:rsidRPr="009E35E6" w:rsidRDefault="00612E0C" w:rsidP="0087060A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72CCD3A2" w:rsidR="00612E0C" w:rsidRPr="00DE1A86" w:rsidRDefault="00557BE4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612E0C" w:rsidRPr="00DE1A86" w14:paraId="684222CD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581F1003" w:rsidR="00612E0C" w:rsidRPr="00DE1A86" w:rsidRDefault="00557BE4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14725912" w:rsidR="00612E0C" w:rsidRPr="00DE1A86" w:rsidRDefault="00557BE4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4492B2D9" w:rsidR="00612E0C" w:rsidRPr="00DE1A86" w:rsidRDefault="00557BE4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46176CB1" w:rsidR="00612E0C" w:rsidRPr="00DE1A86" w:rsidRDefault="00557BE4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FDBB1B7" w:rsidR="00612E0C" w:rsidRPr="00DE1A86" w:rsidRDefault="00557BE4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2E08D563" w:rsidR="00612E0C" w:rsidRPr="00DE1A86" w:rsidRDefault="00557BE4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43C10FDB" w:rsidR="00612E0C" w:rsidRPr="00DE1A86" w:rsidRDefault="00557BE4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612E0C" w:rsidRPr="00DE1A86" w14:paraId="31DF8F53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630D0474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67CC3F5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C33906C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FEC870A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3FA8B3B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2785D71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C97E45C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D915439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D680E5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E4A3024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60D040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38FB89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9EA180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94E389D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12B34C8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3437FA0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41399FF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6130C15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A67A771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F5A3596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C43D709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B0C76DE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034D6D0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591D7C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F5DA2CE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68DC77C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AE7C29B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401E26B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518DB8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D1E46D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3CFEE9D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0A6CB90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1F1002E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4CEAE84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65BB584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9D5B0BD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50FF508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936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C16F8D" w14:textId="77777777" w:rsidTr="002D568D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06203AAE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6B1F11F9" w:rsidR="00B27062" w:rsidRPr="00674991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C8C6969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22016529" w:rsidR="00B27062" w:rsidRPr="00674991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917F987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2A92985C" w:rsidR="00B27062" w:rsidRPr="00674991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B87E3A6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54EBB951" w:rsidR="00B27062" w:rsidRPr="00674991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4AE275B2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72314598" w:rsidR="00B27062" w:rsidRPr="009E35E6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1EA864DD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45FED4CE" w:rsidR="00612E0C" w:rsidRPr="00DE1A86" w:rsidRDefault="00557BE4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4D521D1C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76D9EFA1" w:rsidR="00612E0C" w:rsidRPr="00DE1A86" w:rsidRDefault="00557BE4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1C5436F3" w:rsidR="00612E0C" w:rsidRPr="00DE1A86" w:rsidRDefault="00557BE4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74D75C1" w:rsidR="00612E0C" w:rsidRPr="00DE1A86" w:rsidRDefault="00557BE4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39ED89A9" w:rsidR="00612E0C" w:rsidRPr="00DE1A86" w:rsidRDefault="00557BE4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09BC31E3" w:rsidR="00612E0C" w:rsidRPr="00DE1A86" w:rsidRDefault="00557BE4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237BD67F" w:rsidR="00612E0C" w:rsidRPr="00DE1A86" w:rsidRDefault="00557BE4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306EE1B1" w:rsidR="00612E0C" w:rsidRPr="00DE1A86" w:rsidRDefault="00557BE4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612E0C" w:rsidRPr="00DE1A86" w14:paraId="033AD79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62338C3E" w14:textId="208DA21A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14E4" w14:textId="09CC560B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35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65E05" w14:textId="16378511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1D4F0" w14:textId="690D5E6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2BCF9" w14:textId="403AF7FF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D888BB" w14:textId="21C17F8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705C396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36E1A06" w14:textId="6B4C641F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4E614CBC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24945C6C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24D3942F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6E06FD4D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63A03B0C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598F501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64AC88D8" w14:textId="14F5D10C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76065A7F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37D17390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51661754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2ACAB75A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27B586B4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8BEBAE0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36526BF" w14:textId="4B1DC6C4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6CABEB3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16EDE983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3E825841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43E108C1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10E5F5D4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99407CC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A5D3919" w14:textId="5AA14FF0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4965DC15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1ACF1926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3DED455F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44DABBDA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3549315B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4C6310A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549FBFA" w14:textId="6E351EA2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531C058E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612E0C" w:rsidRPr="00DE1A86" w:rsidRDefault="00612E0C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C59B922" w14:textId="77777777" w:rsidTr="002D568D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66353ECD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23B8B89C" w:rsidR="00B27062" w:rsidRPr="00674991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44882B93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07F4A93C" w:rsidR="00B27062" w:rsidRPr="00674991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</w:p>
                    </w:tc>
                  </w:tr>
                  <w:tr w:rsidR="00B27062" w:rsidRPr="00DE1A86" w14:paraId="1248FFBF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240D76B9" w:rsidR="00B27062" w:rsidRPr="00674991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</w:p>
                    </w:tc>
                  </w:tr>
                  <w:tr w:rsidR="00B27062" w:rsidRPr="00DE1A86" w14:paraId="1DFB196C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42D87E60" w:rsidR="00B27062" w:rsidRPr="00674991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</w:p>
                    </w:tc>
                  </w:tr>
                  <w:tr w:rsidR="00B27062" w:rsidRPr="00DE1A86" w14:paraId="5351B5D2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4FDC7056" w:rsidR="00B27062" w:rsidRPr="00674991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</w:p>
                    </w:tc>
                  </w:tr>
                  <w:tr w:rsidR="00B27062" w:rsidRPr="00DE1A86" w14:paraId="56B26F93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47378F39" w:rsidR="00B27062" w:rsidRPr="00DE1A86" w:rsidRDefault="00367DC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14</w:t>
                        </w:r>
                      </w:p>
                    </w:tc>
                  </w:tr>
                </w:tbl>
                <w:p w14:paraId="73856861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38DD4272" w:rsidR="00612E0C" w:rsidRPr="00DE1A86" w:rsidRDefault="00557BE4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5FBA1453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1AF54DCA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03359091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7EB850D5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0263751A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34222FA4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0CAD9576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20163D28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612E0C" w:rsidRPr="00DE1A86" w14:paraId="1AD7C61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00AAAD04" w14:textId="26BB7BC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BC2568" w14:textId="6B8926B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35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F3CE0B" w14:textId="3DB1DD3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343102" w14:textId="1B50A8C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8F3FC" w14:textId="0CEEDBB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C4B999" w14:textId="30D90C6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42F20EE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62D8059F" w14:textId="6998C0C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CA2B8" w14:textId="30A31D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41650AD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7B8BDCE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7837DD8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2049" w14:textId="5749AD8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2F87BD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5B1BC1FA" w14:textId="663A3A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D7620" w14:textId="0F80FE9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3FC7696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2419837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0C92714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EEA51C" w14:textId="3F6EBA4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5C45629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00EE5652" w14:textId="06FA6B5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248AD" w14:textId="5892772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45CC5B2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36EF0A5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3FC04C3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7AED89" w14:textId="4A82F18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7DBBDB9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24ACEBE8" w14:textId="1287E15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2EFA3" w14:textId="7A3705E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5CF4732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24F47E9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0AA92FB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C4FF97" w14:textId="20F565E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81F06B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1E6C55AF" w14:textId="5555B79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FD984" w14:textId="52EE448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7379C4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735BB8E" w14:textId="77777777" w:rsidTr="002D568D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58B1F2F6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4D95F8E0" w:rsidR="00B27062" w:rsidRPr="00E71589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F8C95F7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088F1376" w:rsidR="00B27062" w:rsidRPr="00E71589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718EE965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7BE1BF99" w:rsidR="00B27062" w:rsidRPr="00E71589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345F299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3A0FD322" w:rsidR="00B27062" w:rsidRPr="00E71589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4B22DAA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4968C4A0" w:rsidR="00B27062" w:rsidRPr="00E71589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16329EC0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23171D78" w:rsidR="00612E0C" w:rsidRPr="00DE1A86" w:rsidRDefault="00557BE4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830A8BB" w14:textId="77777777" w:rsidTr="00B2706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15C0EBEB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1412C6AA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3D31AD7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7F08A6DD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416AA62F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3EC0EFB8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58215D9F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612E0C" w:rsidRPr="00DE1A86" w14:paraId="14D13F92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1DC5D93D" w14:textId="69766FB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6C6833B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B2768D" w14:textId="18AD282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AAB21" w14:textId="2CB993B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3FBC2" w14:textId="5AAAC9B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DE3B76" w14:textId="53B3CA6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1AED63A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3A80732B" w14:textId="6DE109F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12A29D2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1708B59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2C2740B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2F28620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6607264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433B8AC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69EB8112" w14:textId="0DE24B1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6A20099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476F05E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50CB36A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00B2390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45532B1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31B5F0C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70F716A" w14:textId="2BA7915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7C97D4B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3166D5F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307D4D5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42A5690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662FCC8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229A092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9309AC1" w14:textId="0DD75CA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6B363F1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6CF21EA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0CF5291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07A174F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514CB06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7182D15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936B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18C29B70" w14:textId="2325F7B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936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936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2505285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39B8701" w14:textId="77777777" w:rsidTr="002D568D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7D144161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2016BE5E" w:rsidR="00B27062" w:rsidRPr="009E35E6" w:rsidRDefault="001936BC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</w:p>
                    </w:tc>
                  </w:tr>
                  <w:tr w:rsidR="00B27062" w:rsidRPr="00DE1A86" w14:paraId="3152FA7E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2F82F482" w:rsidR="00B27062" w:rsidRPr="009E35E6" w:rsidRDefault="001936BC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</w:p>
                    </w:tc>
                  </w:tr>
                  <w:tr w:rsidR="00B27062" w:rsidRPr="00DE1A86" w14:paraId="2CC9C15B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4995BC08" w:rsidR="00B27062" w:rsidRPr="009E35E6" w:rsidRDefault="001936BC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B27062" w:rsidRPr="00DE1A86" w14:paraId="7F07BF21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1932228A" w:rsidR="00B27062" w:rsidRPr="009E35E6" w:rsidRDefault="001936BC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</w:p>
                    </w:tc>
                  </w:tr>
                  <w:tr w:rsidR="00B27062" w:rsidRPr="00DE1A86" w14:paraId="0F1EBBD3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14FE7763" w:rsidR="00B27062" w:rsidRPr="009E35E6" w:rsidRDefault="001936BC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</w:p>
                    </w:tc>
                  </w:tr>
                  <w:tr w:rsidR="00B27062" w:rsidRPr="00DE1A86" w14:paraId="2633565F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75B716D4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47475379" w:rsidR="00612E0C" w:rsidRPr="00DE1A86" w:rsidRDefault="00557BE4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DD4E4F6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726237CF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7B54210D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50C7A3BE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4B8AA1BA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56922371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7D600A2D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1F534B61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612E0C" w:rsidRPr="00DE1A86" w14:paraId="644B5D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0B607DB9" w14:textId="38C5F44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C3D935" w14:textId="50DAA0F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936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70862A" w14:textId="039F94A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936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D7F723" w14:textId="533B88C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30D98D" w14:textId="279CDE0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16B5E9" w14:textId="314AF3F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019C59F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3A555505" w14:textId="03A03F5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AB69DE" w14:textId="71FC470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6B129FC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56B6C44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2C81274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7D6AFA" w14:textId="53937ED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3354094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1FF04C3A" w14:textId="7444C0F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915AD" w14:textId="32F60BA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192254C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066A1DB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12802FE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3530D" w14:textId="6C00FB9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2BCFD2A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503CE934" w14:textId="7B85E66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CB5F75" w14:textId="02DE85A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6FE409B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07A8040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28092FC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9B660" w14:textId="7875CCE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5FCB0F8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6413AED3" w14:textId="70EC71F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26B469" w14:textId="5543983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3B1F61D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71FF172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3701BDF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430F8" w14:textId="61A9961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220609D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7C325A55" w14:textId="363C528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C0615F" w14:textId="72860E1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67D5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EDCAD1D" w14:textId="77777777" w:rsidTr="002D568D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68670C2C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42782078" w:rsidR="00B27062" w:rsidRPr="009E35E6" w:rsidRDefault="00D85637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</w:p>
                    </w:tc>
                  </w:tr>
                  <w:tr w:rsidR="00B27062" w:rsidRPr="00DE1A86" w14:paraId="59C06709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6E6015C6" w:rsidR="00B27062" w:rsidRPr="009E35E6" w:rsidRDefault="00D85637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</w:p>
                    </w:tc>
                  </w:tr>
                  <w:tr w:rsidR="00B27062" w:rsidRPr="00DE1A86" w14:paraId="68D8DEFA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0F6E0257" w:rsidR="00B27062" w:rsidRPr="009E35E6" w:rsidRDefault="00D85637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</w:p>
                    </w:tc>
                  </w:tr>
                  <w:tr w:rsidR="00B27062" w:rsidRPr="00DE1A86" w14:paraId="0A05832F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4A413AAC" w:rsidR="00B27062" w:rsidRPr="009E35E6" w:rsidRDefault="00D85637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</w:p>
                    </w:tc>
                  </w:tr>
                  <w:tr w:rsidR="00B27062" w:rsidRPr="00DE1A86" w14:paraId="0C19D912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311FC479" w:rsidR="00B27062" w:rsidRPr="009E35E6" w:rsidRDefault="00D85637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</w:p>
                    </w:tc>
                  </w:tr>
                  <w:tr w:rsidR="00B27062" w:rsidRPr="00DE1A86" w14:paraId="36ED873F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2AC1278E" w:rsidR="00B27062" w:rsidRPr="00367DC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1BD313D3" w:rsidR="00612E0C" w:rsidRPr="00DE1A86" w:rsidRDefault="00557BE4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27C2DD8F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59C4ACE0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8BE5FCB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0952EAE0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4F68E568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59A9E67B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2E65864C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0D381072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612E0C" w:rsidRPr="00DE1A86" w14:paraId="36D35DF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79BA6D45" w14:textId="5AB802F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FEE45A" w14:textId="6D0ACDF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8B4D4C" w14:textId="4468652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215F83" w14:textId="6A38F1E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59E4A7" w14:textId="3E07C56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A5C01F" w14:textId="44D67AA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63E31D4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65C9E191" w14:textId="36DD68F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DF6107" w14:textId="6BD921A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2E17D74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2DF16ED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6145022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001CD9" w14:textId="73265E2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0573329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6A166C50" w14:textId="3BAB2C9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638AA" w14:textId="6BA921F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04C0B09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1DCAA9B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080BB3A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B9840C" w14:textId="6D2D419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42375E8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751EF6D8" w14:textId="50C1664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F0A85E" w14:textId="3740701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6799FF3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005789C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4DB1484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38E1F" w14:textId="34CFD79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37B1346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4F50AD5B" w14:textId="61F7410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174962" w14:textId="3FA249B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4161F31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62136D4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70F31BC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C47AD9" w14:textId="0A657E2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7EACA3A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2A2544FD" w14:textId="16DB703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45BB9" w14:textId="77EE8EF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FDAE73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5329152" w14:textId="77777777" w:rsidTr="002D568D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0A0DE193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250015BE" w:rsidR="00B27062" w:rsidRPr="00E71589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0F209D8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6147A9F7" w:rsidR="00B27062" w:rsidRPr="00E71589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73A4327A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4791991C" w:rsidR="00B27062" w:rsidRPr="00E71589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6A123DD9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322B15D7" w:rsidR="00B27062" w:rsidRPr="00E71589" w:rsidRDefault="00E71589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B27062" w:rsidRPr="00DE1A86" w14:paraId="7A9A1003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707B87DB" w:rsidR="00B27062" w:rsidRPr="00E71589" w:rsidRDefault="00E71589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31</w:t>
                        </w:r>
                      </w:p>
                    </w:tc>
                  </w:tr>
                  <w:tr w:rsidR="00B27062" w:rsidRPr="00DE1A86" w14:paraId="5F57A00B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001BE90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6D376932" w:rsidR="00612E0C" w:rsidRPr="00DE1A86" w:rsidRDefault="00557BE4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79A7682D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63FB3AF7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5EB26B50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75B104BB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52DB5FDF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0DEAF01B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6590641D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16542B31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612E0C" w:rsidRPr="00DE1A86" w14:paraId="29D7AFB5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</w:tcPr>
                      <w:p w14:paraId="2654728C" w14:textId="0A9332D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0BB236D" w14:textId="0CBA7DC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4AD9C5" w14:textId="5D97D26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0915E37" w14:textId="4EFA048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3D8435D" w14:textId="733E6FC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A9D2964" w14:textId="4C8F1CF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33F1A67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853A2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</w:tcPr>
                      <w:p w14:paraId="527C8673" w14:textId="061DA1E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6C34082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7B6546F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2E690D6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55311EB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07D8CD1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7B9F622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CC3501E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</w:tcPr>
                      <w:p w14:paraId="6015D498" w14:textId="1E9CDAE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69F04BB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27803BC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01694F4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2CB0302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1173843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69DF0B2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9E4E75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</w:tcPr>
                      <w:p w14:paraId="0BE55D21" w14:textId="1394093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1ADCB7C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7033F73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0003C6B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783D6B3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402D270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2BD340A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2D3F51F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</w:tcPr>
                      <w:p w14:paraId="1D8C1ED8" w14:textId="1825A18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0E282B4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5618118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7B5E210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1EAD453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7844019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0DABDD3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9E92B85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</w:tcPr>
                      <w:p w14:paraId="186F6115" w14:textId="7A9F497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936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392CD9B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936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936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5D1FF52" w14:textId="77777777" w:rsidTr="002D568D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05D45742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19DDD753" w:rsidR="00B27062" w:rsidRPr="009E35E6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</w:p>
                    </w:tc>
                  </w:tr>
                  <w:tr w:rsidR="00B27062" w:rsidRPr="00DE1A86" w14:paraId="0C406E5F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2F4A4DB0" w:rsidR="00B27062" w:rsidRPr="009E35E6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32</w:t>
                        </w:r>
                      </w:p>
                    </w:tc>
                  </w:tr>
                  <w:tr w:rsidR="00B27062" w:rsidRPr="00DE1A86" w14:paraId="33C0BDEA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35F97D0A" w:rsidR="00B27062" w:rsidRPr="009E35E6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33</w:t>
                        </w:r>
                      </w:p>
                    </w:tc>
                  </w:tr>
                  <w:tr w:rsidR="00B27062" w:rsidRPr="00DE1A86" w14:paraId="05A26660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663BA7AE" w:rsidR="00B27062" w:rsidRPr="009E35E6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34</w:t>
                        </w:r>
                      </w:p>
                    </w:tc>
                  </w:tr>
                  <w:tr w:rsidR="00B27062" w:rsidRPr="00DE1A86" w14:paraId="64A3A6C3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27C6F94B" w:rsidR="00B27062" w:rsidRPr="009E35E6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35</w:t>
                        </w:r>
                      </w:p>
                    </w:tc>
                  </w:tr>
                  <w:tr w:rsidR="00B27062" w:rsidRPr="00DE1A86" w14:paraId="6BD59A76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4ABF3013" w:rsidR="00B27062" w:rsidRPr="00DE1A86" w:rsidRDefault="00D85637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36</w:t>
                        </w:r>
                      </w:p>
                    </w:tc>
                  </w:tr>
                </w:tbl>
                <w:p w14:paraId="5AFDB94F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79C61BA8" w:rsidR="00612E0C" w:rsidRPr="00DE1A86" w:rsidRDefault="00557BE4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D6EAAC9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26FA795B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0C50221C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0C54562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3F940F6D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6091AE22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75B057BD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2D4BE6A7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612E0C" w:rsidRPr="00DE1A86" w14:paraId="029CC6A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399A9219" w14:textId="71AFB9A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E3A1F2" w14:textId="683E9F0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C8AB17" w14:textId="2B2D167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5853AB" w14:textId="132B38E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8E9772" w14:textId="71CBA8F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54BF77" w14:textId="0B2D1C7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1DEDBDA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537DD9AC" w14:textId="239C151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46FA2" w14:textId="5CB3BA7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1D2E906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45170CE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6473109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0BABE" w14:textId="044D044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080ED17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6AD9EAAD" w14:textId="1AF1E92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CDE0F" w14:textId="772C2D4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1323302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0F3F28B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7FED728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B42C8C" w14:textId="4340E74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2007181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5D71F26C" w14:textId="2909FBE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6E0A73" w14:textId="39CB2F3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1F06314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4AB7FCF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4F5C22E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57B51F" w14:textId="3350188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3FE8F47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345F57CA" w14:textId="2837F36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7B4E7" w14:textId="7778D32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1E67C54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09CB25B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6DE9C4D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48B09" w14:textId="5007093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18371C9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6FA1158A" w14:textId="0BBD09F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C43EA1" w14:textId="799E5F2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35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9129F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684048" w14:textId="77777777" w:rsidTr="002D568D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4A68B01F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7778A25D" w:rsidR="00B27062" w:rsidRPr="00367DC6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="00367DC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23F54DD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5ED941C3" w:rsidR="00B27062" w:rsidRPr="00367DC6" w:rsidRDefault="00367DC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37</w:t>
                        </w:r>
                      </w:p>
                    </w:tc>
                  </w:tr>
                  <w:tr w:rsidR="00B27062" w:rsidRPr="00DE1A86" w14:paraId="0C0743AF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278E2357" w:rsidR="00B27062" w:rsidRPr="00367DC6" w:rsidRDefault="00367DC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38</w:t>
                        </w:r>
                      </w:p>
                    </w:tc>
                  </w:tr>
                  <w:tr w:rsidR="00B27062" w:rsidRPr="00DE1A86" w14:paraId="09FBBEDD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2F11098D" w:rsidR="00B27062" w:rsidRPr="00367DC6" w:rsidRDefault="00367DC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3DD40DB7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2271A03C" w:rsidR="00B27062" w:rsidRPr="00367DC6" w:rsidRDefault="00367DC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407D6FB8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7C1CE520" w:rsidR="00B27062" w:rsidRPr="00E71589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25C9164D" w:rsidR="00612E0C" w:rsidRPr="00DE1A86" w:rsidRDefault="00557BE4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10F7938D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2A466F01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24121791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5F88C96D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3335A92F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4F818D43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18CA6E8A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4AAAC159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612E0C" w:rsidRPr="00DE1A86" w14:paraId="23783DA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04E44E10" w14:textId="6C5D1E2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936B04" w14:textId="2DB527D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7D62ED" w14:textId="6F78699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48FC35" w14:textId="521124E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005C7D" w14:textId="2D6B9DB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E8FC14" w14:textId="3949EDB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2089355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56E2A3DC" w14:textId="2600381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0757C00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5B1A60A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6587FD3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25DCC96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9D9F" w14:textId="7C05F7A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DBE0C6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3E806A7E" w14:textId="3A42C1B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7D3B01F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036CB83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732621D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50BDCF3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72BA9" w14:textId="32AEC41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65541C7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74C75CA2" w14:textId="7DF0967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173080D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3C9FC1D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2C2B915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7802A6B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ADF14" w14:textId="2EC973A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7B4C1AC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405BFCCC" w14:textId="3104867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799631E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27FE2D4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3E38C6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1EF0F88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3755E" w14:textId="35937B6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3391AFE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4122901D" w14:textId="1E2A572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7E37235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0D83A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487F749" w14:textId="77777777" w:rsidTr="002D568D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30813281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596765D9" w:rsidR="00B27062" w:rsidRPr="00E71589" w:rsidRDefault="00E71589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016B8A0D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1B7A1275" w:rsidR="00B27062" w:rsidRPr="00E71589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1325AC2C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14C9A090" w:rsidR="00B27062" w:rsidRPr="00E71589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7A3062D8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1A8C0293" w:rsidR="00B27062" w:rsidRPr="00E71589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7A619D8F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5436D1BC" w:rsidR="00B27062" w:rsidRPr="00E71589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5B1D2004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16345764" w:rsidR="00B27062" w:rsidRPr="009E35E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16625938" w:rsidR="00612E0C" w:rsidRPr="00DE1A86" w:rsidRDefault="00557BE4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645C0491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5A287BF3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69E6A587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41F2020A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4B097724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1C890556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68AB1801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048AB694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612E0C" w:rsidRPr="00DE1A86" w14:paraId="27EA076C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vAlign w:val="center"/>
                      </w:tcPr>
                      <w:p w14:paraId="3928224A" w14:textId="756E2BE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B85523" w14:textId="1270EB7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A6FAE7" w14:textId="283A64E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F44BEE" w14:textId="3730302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11C567" w14:textId="1C1B17B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CEAF06" w14:textId="3C39516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41EAAB9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vAlign w:val="center"/>
                      </w:tcPr>
                      <w:p w14:paraId="582B725B" w14:textId="6A29190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499236B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742A7F8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5C3F4A2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054EB26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45FD62A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510BDA6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vAlign w:val="center"/>
                      </w:tcPr>
                      <w:p w14:paraId="1AB1FB5A" w14:textId="6120288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1E8934E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3DB0C33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6A25FBA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1BF34B1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0A77AD7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468F164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vAlign w:val="center"/>
                      </w:tcPr>
                      <w:p w14:paraId="727F6539" w14:textId="5CDE4C1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74FC2A4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689CDDA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5E01B85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28CA662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6C6F94C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341B174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vAlign w:val="center"/>
                      </w:tcPr>
                      <w:p w14:paraId="555C07B7" w14:textId="0C948E5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74310D9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1348224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07FD8FC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2C870DE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55A70A3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3F44C58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vAlign w:val="center"/>
                      </w:tcPr>
                      <w:p w14:paraId="63A89A6B" w14:textId="34C8E1C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506906F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936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D2860C3" w14:textId="77777777" w:rsidTr="002D568D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507FF767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21905AA7" w:rsidR="00B27062" w:rsidRPr="00674991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44</w:t>
                        </w:r>
                      </w:p>
                    </w:tc>
                  </w:tr>
                  <w:tr w:rsidR="00B27062" w:rsidRPr="00DE1A86" w14:paraId="1D7D2FDC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252E4D7A" w:rsidR="00B27062" w:rsidRPr="00674991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45</w:t>
                        </w:r>
                      </w:p>
                    </w:tc>
                  </w:tr>
                  <w:tr w:rsidR="00B27062" w:rsidRPr="00DE1A86" w14:paraId="66E6D728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63B97292" w:rsidR="00B27062" w:rsidRPr="00674991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46</w:t>
                        </w:r>
                      </w:p>
                    </w:tc>
                  </w:tr>
                  <w:tr w:rsidR="00B27062" w:rsidRPr="00DE1A86" w14:paraId="5E36D298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64548494" w:rsidR="00B27062" w:rsidRPr="00674991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47</w:t>
                        </w:r>
                      </w:p>
                    </w:tc>
                  </w:tr>
                  <w:tr w:rsidR="00B27062" w:rsidRPr="00DE1A86" w14:paraId="65CF7882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53CDE2ED" w:rsidR="00B27062" w:rsidRPr="00674991" w:rsidRDefault="009E35E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48</w:t>
                        </w:r>
                      </w:p>
                    </w:tc>
                  </w:tr>
                  <w:tr w:rsidR="00B27062" w:rsidRPr="00DE1A86" w14:paraId="6A7E4215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68AADDA7" w:rsidR="00B27062" w:rsidRPr="00DE1A86" w:rsidRDefault="00D85637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</w:tbl>
                <w:p w14:paraId="6A0CE4E3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2AEA11EB" w:rsidR="00612E0C" w:rsidRPr="00DE1A86" w:rsidRDefault="00557BE4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DE1A86" w14:paraId="16688E75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3CA9A2F4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69892FF5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7DF25E31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58AC82C1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0A96542D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455F831A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64BCDE3B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612E0C" w:rsidRPr="00DE1A86" w14:paraId="2996398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442DCC96" w14:textId="341598E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0E652B" w14:textId="4349D98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35E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4BF1D2" w14:textId="2EE5570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8DEE7" w14:textId="7AAAB6C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DC270D" w14:textId="546DCE1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71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D2DD1D" w14:textId="367916A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65C6BEF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0329F9D7" w14:textId="681A7C3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626200" w14:textId="00B71A7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2E2070C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00790B3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0D4B719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0213C9" w14:textId="3CB2F25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1E4D40F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64629055" w14:textId="1CB51D6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4807EA" w14:textId="12250B3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488F5B2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7F990E3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339F249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06362" w14:textId="1991D82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29482CC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0C291F70" w14:textId="5ABBB2E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A7C695" w14:textId="339BF73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061E1ED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7FF4242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5CCF62E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A48F85" w14:textId="2BB3E1B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7FE4954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21C0B13E" w14:textId="221AD19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C4BD2" w14:textId="2C0158B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391900C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548F4B5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5983369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0A34A6" w14:textId="1A296E0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6CBE92C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36BA0578" w14:textId="69B7D49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708F5C" w14:textId="6937AF5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1FBAAB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628FF7A9" w14:textId="77777777" w:rsidTr="002D568D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77777777" w:rsidR="00B27062" w:rsidRPr="00DE1A86" w:rsidRDefault="00B27062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DE1A86" w14:paraId="190E8B93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74EFE7A5" w:rsidR="00B27062" w:rsidRPr="00367DC6" w:rsidRDefault="00367DC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B27062" w:rsidRPr="00DE1A86" w14:paraId="3D0D776D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28782854" w:rsidR="00B27062" w:rsidRPr="00367DC6" w:rsidRDefault="00367DC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B27062" w:rsidRPr="00DE1A86" w14:paraId="74330FF1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5EE0D9A7" w:rsidR="00B27062" w:rsidRPr="00367DC6" w:rsidRDefault="00367DC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51</w:t>
                        </w:r>
                      </w:p>
                    </w:tc>
                  </w:tr>
                  <w:tr w:rsidR="00B27062" w:rsidRPr="00DE1A86" w14:paraId="639BE354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2A13A4B4" w:rsidR="00B27062" w:rsidRPr="00367DC6" w:rsidRDefault="00367DC6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B27062" w:rsidRPr="00DE1A86" w14:paraId="62F73F99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4ACCBFAC" w:rsidR="00B27062" w:rsidRPr="00367DC6" w:rsidRDefault="00D85637" w:rsidP="00B27062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53</w:t>
                        </w:r>
                      </w:p>
                    </w:tc>
                  </w:tr>
                  <w:tr w:rsidR="00B27062" w:rsidRPr="00DE1A86" w14:paraId="0A5D0874" w14:textId="77777777" w:rsidTr="002D568D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79F96D86" w:rsidR="00B27062" w:rsidRPr="00DE1A86" w:rsidRDefault="00B27062" w:rsidP="00E715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DE1A86" w:rsidRDefault="00612E0C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4996FB21" w:rsidR="00612E0C" w:rsidRPr="00DE1A86" w:rsidRDefault="00557BE4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DE1A86" w14:paraId="1AADCE52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0A62D959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12D9A360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6880DD25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27E24FFA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4B39BAE5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2807BFFE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58DB7725" w:rsidR="00612E0C" w:rsidRPr="00DE1A86" w:rsidRDefault="00557BE4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612E0C" w:rsidRPr="00DE1A86" w14:paraId="6F73332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18D0E985" w14:textId="3887DF48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9B62F8" w14:textId="4A1FC2A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307ACA" w14:textId="403A916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E38827" w14:textId="2A2AF73A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B01CF" w14:textId="2E91BDC2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11A2D" w14:textId="3287945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7ABC943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317DB876" w14:textId="3931EA6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1A50D2" w14:textId="7A604B9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7D911DB6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4D6F0605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3038774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69B1D" w14:textId="4BB57C9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2EC0C5D3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60179AEC" w14:textId="1502C289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F4407" w14:textId="2D6B6B3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0C62E3F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667226B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27617A1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E1DC8" w14:textId="6C2C65D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167A7A2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2CC4CE27" w14:textId="7493275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57DE5" w14:textId="33A85D40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041F89D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412F670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03B4A39E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F9385" w14:textId="3E29B10F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516E252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19614E19" w14:textId="0CA8085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FDD080" w14:textId="4AD639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66DD25A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3B6F078D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4F2AAEC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FC1B6" w14:textId="5178A01C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1D797491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vAlign w:val="center"/>
                      </w:tcPr>
                      <w:p w14:paraId="1D3BFC65" w14:textId="528CA6BB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E63AB" w14:textId="3FD33FC4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7BE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8563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42942F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612E0C" w:rsidRPr="00DE1A86" w:rsidRDefault="00612E0C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612E0C" w:rsidRPr="00DE1A86" w:rsidRDefault="00612E0C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E1A86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E1A86" w:rsidRDefault="00F93E3B" w:rsidP="0087060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E1A86" w:rsidRDefault="00BF3C3E" w:rsidP="0087060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BF3C3E" w:rsidRPr="00DE1A86" w:rsidSect="005178AE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126CE" w14:textId="77777777" w:rsidR="008433D6" w:rsidRDefault="008433D6">
      <w:pPr>
        <w:spacing w:after="0"/>
      </w:pPr>
      <w:r>
        <w:separator/>
      </w:r>
    </w:p>
  </w:endnote>
  <w:endnote w:type="continuationSeparator" w:id="0">
    <w:p w14:paraId="543D55D0" w14:textId="77777777" w:rsidR="008433D6" w:rsidRDefault="008433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AD895" w14:textId="77777777" w:rsidR="008433D6" w:rsidRDefault="008433D6">
      <w:pPr>
        <w:spacing w:after="0"/>
      </w:pPr>
      <w:r>
        <w:separator/>
      </w:r>
    </w:p>
  </w:footnote>
  <w:footnote w:type="continuationSeparator" w:id="0">
    <w:p w14:paraId="5F1D8E72" w14:textId="77777777" w:rsidR="008433D6" w:rsidRDefault="008433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936BC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468B6"/>
    <w:rsid w:val="00367DC6"/>
    <w:rsid w:val="00375504"/>
    <w:rsid w:val="00390321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0C58"/>
    <w:rsid w:val="004A6170"/>
    <w:rsid w:val="004B2D3B"/>
    <w:rsid w:val="004F6AAC"/>
    <w:rsid w:val="00512F2D"/>
    <w:rsid w:val="005178AE"/>
    <w:rsid w:val="00557BE4"/>
    <w:rsid w:val="00570FBB"/>
    <w:rsid w:val="00583B82"/>
    <w:rsid w:val="005923AC"/>
    <w:rsid w:val="005D5149"/>
    <w:rsid w:val="005E656F"/>
    <w:rsid w:val="00612E0C"/>
    <w:rsid w:val="00667021"/>
    <w:rsid w:val="0067499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433D6"/>
    <w:rsid w:val="008527AC"/>
    <w:rsid w:val="00864371"/>
    <w:rsid w:val="0087060A"/>
    <w:rsid w:val="00872477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E35E6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15542"/>
    <w:rsid w:val="00D84FBB"/>
    <w:rsid w:val="00D85637"/>
    <w:rsid w:val="00DC1675"/>
    <w:rsid w:val="00DC493D"/>
    <w:rsid w:val="00DE1A86"/>
    <w:rsid w:val="00DE32AC"/>
    <w:rsid w:val="00E1407A"/>
    <w:rsid w:val="00E318B9"/>
    <w:rsid w:val="00E50BDE"/>
    <w:rsid w:val="00E71589"/>
    <w:rsid w:val="00E774CD"/>
    <w:rsid w:val="00E77E1D"/>
    <w:rsid w:val="00E8317B"/>
    <w:rsid w:val="00EA23AE"/>
    <w:rsid w:val="00EA7103"/>
    <w:rsid w:val="00EB0778"/>
    <w:rsid w:val="00ED75B6"/>
    <w:rsid w:val="00EF1F0E"/>
    <w:rsid w:val="00F0523C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3450</Words>
  <Characters>19668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2025-12-29T06:15:00Z</dcterms:created>
  <dcterms:modified xsi:type="dcterms:W3CDTF">2025-12-29T06:15:00Z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