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jc w:val="center"/>
        <w:tblLook w:val="04A0" w:firstRow="1" w:lastRow="0" w:firstColumn="1" w:lastColumn="0" w:noHBand="0" w:noVBand="1"/>
        <w:tblCaption w:val="Макетная таблица календаря"/>
        <w:tblDescription w:val="Макетная таблица календаря"/>
      </w:tblPr>
      <w:tblGrid>
        <w:gridCol w:w="15818"/>
      </w:tblGrid>
      <w:tr w:rsidR="00496BAF" w:rsidRPr="00E33F50" w14:paraId="40983BE3" w14:textId="77777777" w:rsidTr="00240D4D">
        <w:trPr>
          <w:trHeight w:val="10480"/>
          <w:jc w:val="center"/>
        </w:trPr>
        <w:tc>
          <w:tcPr>
            <w:tcW w:w="5000" w:type="pct"/>
            <w:vAlign w:val="center"/>
          </w:tcPr>
          <w:p w14:paraId="66537F75" w14:textId="6094C287" w:rsidR="003E085C" w:rsidRPr="0080330D" w:rsidRDefault="003E085C" w:rsidP="00496BAF">
            <w:pPr>
              <w:pStyle w:val="ad"/>
              <w:spacing w:after="0"/>
              <w:jc w:val="center"/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</w:pP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instrText xml:space="preserve"> DOCVARIABLE  MonthStart1 \@  yyyy   \* MERGEFORMAT </w:instrTex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0B2601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t>1985</w:t>
            </w:r>
            <w:r w:rsidRPr="0080330D">
              <w:rPr>
                <w:rFonts w:cs="Arial"/>
                <w:b/>
                <w:bCs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bookmarkStart w:id="0" w:name="_Calendar"/>
            <w:bookmarkEnd w:id="0"/>
          </w:p>
          <w:tbl>
            <w:tblPr>
              <w:tblStyle w:val="ae"/>
              <w:tblW w:w="5000" w:type="pct"/>
              <w:tblCellMar>
                <w:top w:w="170" w:type="dxa"/>
                <w:left w:w="284" w:type="dxa"/>
                <w:bottom w:w="170" w:type="dxa"/>
                <w:right w:w="284" w:type="dxa"/>
              </w:tblCellMar>
              <w:tblLook w:val="04A0" w:firstRow="1" w:lastRow="0" w:firstColumn="1" w:lastColumn="0" w:noHBand="0" w:noVBand="1"/>
            </w:tblPr>
            <w:tblGrid>
              <w:gridCol w:w="3954"/>
              <w:gridCol w:w="3954"/>
              <w:gridCol w:w="3955"/>
              <w:gridCol w:w="3955"/>
            </w:tblGrid>
            <w:tr w:rsidR="00496BAF" w:rsidRPr="00E33F50" w14:paraId="79F6697B" w14:textId="61825017" w:rsidTr="00240D4D">
              <w:trPr>
                <w:trHeight w:val="2800"/>
              </w:trPr>
              <w:tc>
                <w:tcPr>
                  <w:tcW w:w="1250" w:type="pct"/>
                </w:tcPr>
                <w:p w14:paraId="1E763E4B" w14:textId="4A37B06B" w:rsidR="00240D4D" w:rsidRPr="0080330D" w:rsidRDefault="0081639F" w:rsidP="00496BAF">
                  <w:pPr>
                    <w:pStyle w:val="Months"/>
                    <w:jc w:val="center"/>
                    <w:rPr>
                      <w:rFonts w:cs="Arial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bookmarkStart w:id="1" w:name="_Hlk38821049"/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ЯНУАРИ</w:t>
                  </w:r>
                </w:p>
                <w:tbl>
                  <w:tblPr>
                    <w:tblStyle w:val="CalendarTable"/>
                    <w:tblW w:w="4992" w:type="pct"/>
                    <w:tblBorders>
                      <w:top w:val="single" w:sz="8" w:space="0" w:color="auto"/>
                    </w:tblBorders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9"/>
                    <w:gridCol w:w="485"/>
                    <w:gridCol w:w="486"/>
                    <w:gridCol w:w="486"/>
                    <w:gridCol w:w="486"/>
                    <w:gridCol w:w="486"/>
                    <w:gridCol w:w="473"/>
                  </w:tblGrid>
                  <w:tr w:rsidR="00496BAF" w:rsidRPr="00E33F50" w14:paraId="684222CD" w14:textId="77777777" w:rsidTr="0080330D">
                    <w:trPr>
                      <w:trHeight w:val="170"/>
                    </w:trPr>
                    <w:tc>
                      <w:tcPr>
                        <w:tcW w:w="710" w:type="pct"/>
                        <w:shd w:val="clear" w:color="auto" w:fill="F2F2F2" w:themeFill="background1" w:themeFillShade="F2"/>
                        <w:vAlign w:val="center"/>
                      </w:tcPr>
                      <w:p w14:paraId="39408482" w14:textId="00DA170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7B285114" w14:textId="326A47E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4BB7502" w14:textId="4F8D50B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3684BA99" w14:textId="5DF4F99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1CF75680" w14:textId="054F1F3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shd w:val="clear" w:color="auto" w:fill="F2F2F2" w:themeFill="background1" w:themeFillShade="F2"/>
                        <w:vAlign w:val="center"/>
                      </w:tcPr>
                      <w:p w14:paraId="57BE3AF3" w14:textId="140C179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1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E85CF0" w14:textId="14FA205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1DF8F53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4C3DF47A" w14:textId="74BE09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D8DCA2" w14:textId="239DA14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953DC5" w14:textId="441C8C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6F7F6B" w14:textId="3E0DEB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77DEF9" w14:textId="561FBE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B1CBA7" w14:textId="27B656D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1DE8D4C" w14:textId="5DF1804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FA4FA2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688A4083" w14:textId="2640CA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D9C7DF" w14:textId="27F212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D5672A" w14:textId="6449D8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8E39618" w14:textId="1695C0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01D669" w14:textId="1A0C049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8B3CC1" w14:textId="69E5A0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63A6A44F" w14:textId="59D019A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23F797F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3FCDA0AA" w14:textId="0F0B29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99770B" w14:textId="08172E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78C04D" w14:textId="29A9BD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764BF9" w14:textId="74ABC9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4D6EFD" w14:textId="526131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A7D074" w14:textId="41B125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DF4C53D" w14:textId="5EF0599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0529957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7824C9C9" w14:textId="3CAF16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5E1D41" w14:textId="71F799E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951C8E" w14:textId="6C6CE7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755A8A" w14:textId="237632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F29A4" w14:textId="0CDD79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8D3352" w14:textId="48921B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2CF6BA37" w14:textId="2ACC0FE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97D45F8" w14:textId="77777777" w:rsidTr="003C1BDD">
                    <w:trPr>
                      <w:trHeight w:val="336"/>
                    </w:trPr>
                    <w:tc>
                      <w:tcPr>
                        <w:tcW w:w="710" w:type="pct"/>
                        <w:vAlign w:val="center"/>
                      </w:tcPr>
                      <w:p w14:paraId="4BD14B6A" w14:textId="39793B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46ECD0" w14:textId="19D3A5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B018" w14:textId="5EF1E31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2B5BF7" w14:textId="1C13BD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3E501" w14:textId="04FF07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A251BC6" w14:textId="568D7D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3CA74E8D" w14:textId="19D6B4F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144E5B8" w14:textId="77777777" w:rsidTr="003C1BDD">
                    <w:trPr>
                      <w:trHeight w:val="350"/>
                    </w:trPr>
                    <w:tc>
                      <w:tcPr>
                        <w:tcW w:w="710" w:type="pct"/>
                        <w:vAlign w:val="center"/>
                      </w:tcPr>
                      <w:p w14:paraId="55F237A0" w14:textId="09A961A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4CCAC5" w14:textId="27E487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0BB2A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CD13DE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41B31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7F8A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1" w:type="pct"/>
                        <w:vAlign w:val="center"/>
                      </w:tcPr>
                      <w:p w14:paraId="40F850EA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  <w:bookmarkEnd w:id="1"/>
                </w:tbl>
                <w:p w14:paraId="1B2D8CF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D861116" w14:textId="7256D0B7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ФЕВРУАРИ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3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D521D1C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B4A50A8" w14:textId="1C657C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D052ACD" w14:textId="1815123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A47D848" w14:textId="5371815C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412BE2" w14:textId="06EE9E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C3D3BE5" w14:textId="2DBBFDA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2F7BE9" w14:textId="0293CA9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B16A91" w14:textId="69A4633D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33AD79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2338C3E" w14:textId="02F3B4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9814E4" w14:textId="21D9E1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665E05" w14:textId="13BE32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31D4F0" w14:textId="6AF7F3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FC2BCF9" w14:textId="19EE1A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D888BB" w14:textId="747484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A023F15" w14:textId="797E3AA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78283D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36E1A06" w14:textId="1685B32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1E8FAF3" w14:textId="03567E2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1F01189" w14:textId="52B48B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9A7D" w14:textId="35083C9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7C63CF" w14:textId="4879A2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0DD119" w14:textId="5086AA3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51B6ED7" w14:textId="7D99E1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C4D67B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64AC88D8" w14:textId="1E485BD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A0ABAC2" w14:textId="1EE12B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8AB7AB9" w14:textId="08AEC4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8FC14F" w14:textId="2D72D5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F7ACB7" w14:textId="3E7EED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9F174" w14:textId="540F14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0A0A41E" w14:textId="5AA7DAB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33194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36526BF" w14:textId="0F9BA9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8C1CD1" w14:textId="7D8318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A56F1" w14:textId="75EF7D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262D4B" w14:textId="0FE8B1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49CF7" w14:textId="73ECF0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26A059" w14:textId="17A4F2F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E25065" w14:textId="2C1961A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B0FF95" w14:textId="77777777" w:rsidTr="00C6519B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0A5D3919" w14:textId="78199E7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5641D12" w14:textId="0F3EB04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BBFCBA" w14:textId="48ECA6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2DB4676" w14:textId="0A90CB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12ADD02" w14:textId="2F65260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6D5BCA" w14:textId="05230A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267017D" w14:textId="6FC9F78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CB553C4" w14:textId="77777777" w:rsidTr="00C6519B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549FBFA" w14:textId="549E68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254819C" w14:textId="0A88CB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!A12 Is Not In Table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FD04B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AA4EB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9AE72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A3664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970C07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635B5D45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315FC74" w14:textId="057DE400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b/>
                      <w:bCs/>
                      <w:noProof/>
                      <w:color w:val="auto"/>
                      <w:sz w:val="30"/>
                      <w:szCs w:val="30"/>
                    </w:rPr>
                    <w:t>МАРТ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5FBA145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82C68E" w14:textId="12A3A956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D081C50" w14:textId="7C7014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B330407" w14:textId="7603EB03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F2E47A7" w14:textId="5EB5348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D7F939A" w14:textId="6CB0208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24E7528" w14:textId="6B4AD7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F13CE6" w14:textId="645F3638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AD7C61D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AAAD04" w14:textId="29A1C37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EBC2568" w14:textId="0C2460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2F3CE0B" w14:textId="7BE22CF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343102" w14:textId="5D40AD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48F3FC" w14:textId="7460111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C4B999" w14:textId="46A302E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611257B" w14:textId="2BB7A8C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MonthStart3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ACC4FBD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62D8059F" w14:textId="2DD7A5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5CA2B8" w14:textId="77EAC3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DB2D48" w14:textId="4F0B44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650517" w14:textId="6FD451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810657" w14:textId="0E2403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DD2049" w14:textId="6DEBBD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2C3A7B" w14:textId="69EC632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DAA7F9C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B1BC1FA" w14:textId="36DFBA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ED7620" w14:textId="3BCB1C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D98F73" w14:textId="05E769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12937" w14:textId="104699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76CEF7" w14:textId="097ED50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EEA51C" w14:textId="5CC3FA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340F2AC" w14:textId="3C618DB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1924FE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0EE5652" w14:textId="09133A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27248AD" w14:textId="7CE046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AFA3B" w14:textId="3E3A31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3E5F29" w14:textId="39FF94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D56471" w14:textId="123A70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AED89" w14:textId="4217450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8F77A3C" w14:textId="2B1B3BD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22DB458" w14:textId="77777777" w:rsidTr="00997268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24ACEBE8" w14:textId="360A6C6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8E2EFA3" w14:textId="113CC5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0FF736" w14:textId="239F4A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8BB8E5" w14:textId="661A97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100B5" w14:textId="09D36D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7C4FF97" w14:textId="4A06A8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B8E039F" w14:textId="55B2095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3808F25" w14:textId="77777777" w:rsidTr="00997268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1E6C55AF" w14:textId="66491A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D1FD984" w14:textId="4E46F21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MonthEnd3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E8669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B537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1958E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7379C4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133FB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60070DC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4B9D1A2" w14:textId="2CBC990A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АПРИЛ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8"/>
                    <w:gridCol w:w="484"/>
                    <w:gridCol w:w="486"/>
                    <w:gridCol w:w="486"/>
                    <w:gridCol w:w="486"/>
                    <w:gridCol w:w="486"/>
                    <w:gridCol w:w="476"/>
                  </w:tblGrid>
                  <w:tr w:rsidR="00496BAF" w:rsidRPr="00E33F50" w14:paraId="486B25E3" w14:textId="77777777" w:rsidTr="0080330D">
                    <w:trPr>
                      <w:trHeight w:val="170"/>
                    </w:trPr>
                    <w:tc>
                      <w:tcPr>
                        <w:tcW w:w="70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7AC1FC0" w14:textId="4CAC172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14AE8CF" w14:textId="3569C33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1D221CC" w14:textId="4D74BD76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67455C" w14:textId="79465EE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DCA161" w14:textId="2B9E8C7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C27E099" w14:textId="7517309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0E05008" w14:textId="7EA9F135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8746610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1994D48" w14:textId="34B29D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369881" w14:textId="42A6DEA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853C12" w14:textId="2D185B8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05E42A6" w14:textId="5D5988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2FC3EB" w14:textId="0264D8F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7BD5DB" w14:textId="6DA4C8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3C7F0FA" w14:textId="44195E1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MonthStart4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B6D7401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447C32FA" w14:textId="3A7CFC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BC7F61" w14:textId="4AEB6B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F8EEB" w14:textId="4BB6E8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CAAFC1" w14:textId="077330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C5458D" w14:textId="516D8C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09DBCE" w14:textId="78B5885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14266C6" w14:textId="7D18F61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E5D7C27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0107F514" w14:textId="333068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951A1E9" w14:textId="11EAEF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BD307A" w14:textId="760ACE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F98C93" w14:textId="6AADC4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92DA3C" w14:textId="7B1F295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7CB3325" w14:textId="25266F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75FC51" w14:textId="0C9F769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FD26192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5370BE02" w14:textId="463940C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7362466" w14:textId="79E57C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31F3671" w14:textId="2964A93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F7881A4" w14:textId="091674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D123C56" w14:textId="581559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A154DC" w14:textId="14946C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B413671" w14:textId="5A75928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E4EF58A" w14:textId="77777777" w:rsidTr="00E33F50">
                    <w:trPr>
                      <w:trHeight w:val="336"/>
                    </w:trPr>
                    <w:tc>
                      <w:tcPr>
                        <w:tcW w:w="708" w:type="pct"/>
                        <w:vAlign w:val="center"/>
                      </w:tcPr>
                      <w:p w14:paraId="54F5F3AE" w14:textId="4C7FF2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A924BA6" w14:textId="5A8E40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96D1FA8" w14:textId="0C040B8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A644FB7" w14:textId="0DACD5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552F79A" w14:textId="3F9500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F1736F" w14:textId="3EFCBB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E654C5" w14:textId="1F67FEE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B933A3" w14:textId="77777777" w:rsidTr="00E33F50">
                    <w:trPr>
                      <w:trHeight w:val="350"/>
                    </w:trPr>
                    <w:tc>
                      <w:tcPr>
                        <w:tcW w:w="708" w:type="pct"/>
                        <w:vAlign w:val="center"/>
                      </w:tcPr>
                      <w:p w14:paraId="462E7F3B" w14:textId="726BDF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0D3DAF2" w14:textId="42371C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MonthEnd4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83279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2B61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60FE7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0F720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2972D7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5F4768A2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3808ABFD" w14:textId="5185E65E" w:rsidTr="00240D4D">
              <w:trPr>
                <w:trHeight w:val="2800"/>
              </w:trPr>
              <w:tc>
                <w:tcPr>
                  <w:tcW w:w="1250" w:type="pct"/>
                </w:tcPr>
                <w:p w14:paraId="392961A3" w14:textId="1280A18F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6"/>
                      <w:szCs w:val="36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МАЙ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533209A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937BF7" w14:textId="095820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076CB9" w14:textId="72AB4E4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E2E5AC" w14:textId="0349FFC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291E9FA" w14:textId="7114E68B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C9E446" w14:textId="28A9DE6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474412" w14:textId="1392DCA0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B3D15" w14:textId="439F457F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38FA371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7682D8" w14:textId="0F1E7B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867C93" w14:textId="2D43825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65E0A7" w14:textId="3380E65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684AED" w14:textId="4B645E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0F1AEC" w14:textId="0DEB63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88ABBF" w14:textId="1CDDEBA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B319A52" w14:textId="12647C4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MonthStart5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F2BFD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72217980" w14:textId="1619C19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93F0A28" w14:textId="16A027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754E50" w14:textId="2B52CB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4A2C39" w14:textId="60AE5D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8F8CC1" w14:textId="5B043F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17A04D" w14:textId="1EC23A4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06DA228" w14:textId="5A1B652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C3EBBE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3B720E8" w14:textId="30AFA7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37630C8" w14:textId="57BCBD0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83A53F4" w14:textId="501658A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0B395AE" w14:textId="458290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81E61E" w14:textId="694C71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665BF55" w14:textId="3F5025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869C1DC" w14:textId="5A1AC6C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93A4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6DBCB23D" w14:textId="07DB9A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B0EB602" w14:textId="101207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6961A2" w14:textId="5ED0D6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BD38E3F" w14:textId="4D9CAA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04CD3E" w14:textId="5F90D2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42B2DE" w14:textId="725EE8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D4C57E" w14:textId="0E0FEA2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D57EB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6E2CB464" w14:textId="23A312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41145EE" w14:textId="00DA6F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B4A0FD" w14:textId="53A447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D90E878" w14:textId="1182DB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B332647" w14:textId="07723F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502DBD" w14:textId="4142E20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2F76B1F" w14:textId="61381AA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CBC6B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16A44DC" w14:textId="58F150E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E08FBA" w14:textId="713E3E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MonthEnd5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F6AA4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F08D6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6EDB6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E2DC0C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E20A0F5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B24666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8937A74" w14:textId="2378767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ЮНИ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43FDBBAF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CCD867C" w14:textId="14E7D87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3AD34CA" w14:textId="2CF1054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CEF8E2" w14:textId="43C1DC3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D2EC53A" w14:textId="4C1AAA78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65114B7" w14:textId="7BB264AD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9497BC" w14:textId="599D069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8DC64F" w14:textId="5AC94B6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0101C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816137E" w14:textId="164EC2A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F6D0B3" w14:textId="32931E7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B10352" w14:textId="6B9F443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D945A5" w14:textId="300B2A6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51A83A" w14:textId="537791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AF9861" w14:textId="19678E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9759CE0" w14:textId="7263940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MonthStart6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A162450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52F00F4" w14:textId="27A3B8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74467DC" w14:textId="7F0B5C0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65126E1" w14:textId="60A8D9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24D7C46" w14:textId="5AE4B0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1A570E9" w14:textId="0F54AA5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E94833" w14:textId="090DACE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A83B728" w14:textId="67CDEC2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BBD025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E7C0667" w14:textId="69F38E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0E6247" w14:textId="01DF4C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DDD14DC" w14:textId="40B64B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76184E" w14:textId="61AC09C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8F671C" w14:textId="4D088E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73AA43" w14:textId="72296E3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657A761" w14:textId="0885992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CC90B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D0E9B3D" w14:textId="2CD6BA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4666DBF" w14:textId="354FD16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8CF228" w14:textId="45EA968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232C419" w14:textId="3A3042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099A536" w14:textId="626DDF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163CFF2" w14:textId="1CB1D6C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2D741E" w14:textId="32EBA9B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7AB0675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9D9ADCD" w14:textId="7F00CCD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EED7713" w14:textId="68F41EF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FDF96F" w14:textId="011477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56CF98" w14:textId="4329EB2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66E3DE" w14:textId="31E090B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4099FC" w14:textId="641785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4602653" w14:textId="7F941F4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E8BAD1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7239B36" w14:textId="3520CA0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C061EE3" w14:textId="531A9FD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MonthEnd6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1DBD41E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653A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904AC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91EFB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EA517B8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254C2834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4B8A97B6" w14:textId="426F1D34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ЮЛИ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5F48B94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EEB0A9E" w14:textId="46932F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A031FA6" w14:textId="44D2B7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4E1EB63" w14:textId="6A204EB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A1004C4" w14:textId="4E047EA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9397D7" w14:textId="2F9E51F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34D544" w14:textId="64111B0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5E67A74" w14:textId="5E9585A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695417E5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719BABFE" w14:textId="7C5BAB6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C221972" w14:textId="5A63E9A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3371317" w14:textId="0A0EC5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2E429C1" w14:textId="50B388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22A721" w14:textId="532DECE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A728AE9" w14:textId="1AAD69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747D21B" w14:textId="5DEED59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MonthStart7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A7F154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5A258DF9" w14:textId="28185A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6DC464DE" w14:textId="00BD14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25E8991" w14:textId="6A57095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FD04F54" w14:textId="6A2023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5800037" w14:textId="2C0D26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A950862" w14:textId="74207D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726F7F99" w14:textId="2252AF6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BD473A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38603902" w14:textId="20DC78C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5E77D100" w14:textId="7B9B656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3599CD95" w14:textId="4919E3E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6870AC23" w14:textId="5F81C4C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588A0D8" w14:textId="4A06BBD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258F480D" w14:textId="60ABF2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4CBDC70" w14:textId="316B57E3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943E54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4064B125" w14:textId="65EBB32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71ECA11E" w14:textId="29A2F0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DEE0372" w14:textId="132C616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4F06F684" w14:textId="612276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592C1871" w14:textId="7236D6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0BB295E0" w14:textId="4D7E642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5D2C584A" w14:textId="70BDA65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0083E5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</w:tcPr>
                      <w:p w14:paraId="0CBF98D5" w14:textId="6F7FCDB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2D56D429" w14:textId="4D9F5D7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715E5E2" w14:textId="40E4C7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1E2109C3" w14:textId="5A12B2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4803EA6" w14:textId="57B742F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6F06B13" w14:textId="4E08695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</w:tcPr>
                      <w:p w14:paraId="0048B304" w14:textId="7AE7E50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3D57F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</w:tcPr>
                      <w:p w14:paraId="574CC861" w14:textId="17F156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</w:tcPr>
                      <w:p w14:paraId="37B0169B" w14:textId="2BDDAC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MonthEnd7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</w:tcPr>
                      <w:p w14:paraId="7960028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734F2860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3ECCD19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</w:tcPr>
                      <w:p w14:paraId="5291DBF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</w:tcPr>
                      <w:p w14:paraId="40B1209F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B208CE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5A638CC5" w14:textId="56E66DC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АВГУСТ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27BAE27B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1C41B3" w14:textId="7AF44362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F114B97" w14:textId="3118EED8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58DB859" w14:textId="34112105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8E5F5A9" w14:textId="201C003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90E5199" w14:textId="01C4AB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5D486E" w14:textId="647EA2F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6B06261" w14:textId="5F58BE2C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F4E23C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78F47D9" w14:textId="1644B2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EC42E64" w14:textId="39E5E59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349503" w14:textId="05F3D1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7455009" w14:textId="625FBB9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1C28BC" w14:textId="0CB5CF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853885E" w14:textId="1AAC24B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7A35057" w14:textId="72351DA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MonthStart8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62A0AB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3BF3AAD" w14:textId="44D99E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A3AA6DC" w14:textId="58B4021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201F9D" w14:textId="78CC0F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6698DC5" w14:textId="17B120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70A032" w14:textId="4377C2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DBE9201" w14:textId="4539968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F4032A" w14:textId="3E18F12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825CD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5EA11FB" w14:textId="4FAFA8E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FC0B28F" w14:textId="75B8A2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8EF2D7" w14:textId="192800B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D06E23F" w14:textId="15D4DB9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C2250F2" w14:textId="046CF28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B882763" w14:textId="42F1E9F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15BC1C6" w14:textId="128AA94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337F0FE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514723" w14:textId="6FAF02C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222CDE7" w14:textId="1B543D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C41D5A3" w14:textId="72E7FAF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AD82F7" w14:textId="6F9EE8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8629C5" w14:textId="015F817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8FD3245" w14:textId="4E55F4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7E7AC1" w14:textId="1994CE4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BA8EE02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4250090" w14:textId="0518E6B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A936850" w14:textId="558E13C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1569ED" w14:textId="53FA0A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D9106" w14:textId="05125BF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016A8C" w14:textId="76E6B4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F614EC2" w14:textId="65E06C5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3173069" w14:textId="0233760C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673A2D9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ABF8F9B" w14:textId="25B6212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1F4EEB9" w14:textId="4880499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MonthEnd8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6F8A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2D5F5A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6AFED51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300C5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C579173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18E383FC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  <w:tr w:rsidR="00496BAF" w:rsidRPr="00E33F50" w14:paraId="5ABCB9D1" w14:textId="6B4B1A3C" w:rsidTr="00240D4D">
              <w:trPr>
                <w:trHeight w:val="2800"/>
              </w:trPr>
              <w:tc>
                <w:tcPr>
                  <w:tcW w:w="1250" w:type="pct"/>
                </w:tcPr>
                <w:p w14:paraId="4C27874B" w14:textId="62581CB6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СЕПТЕМВРИ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6E92A4E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237E20BD" w14:textId="6BE9E4C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8BAB9FE" w14:textId="3630491B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E7E1C1D" w14:textId="19BEFB2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7097261" w14:textId="107C0B17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075D82B" w14:textId="7439CDC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3F2B6E0" w14:textId="0751101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5E6D45" w14:textId="7B56B8E2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191EEF2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ACC9AD8" w14:textId="41BDE3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65D060A" w14:textId="13C986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BDA8F8" w14:textId="0EF616D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C07E4D3" w14:textId="61D6526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5E22500" w14:textId="34153B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B27399" w14:textId="38D541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C09A57F" w14:textId="3AC09A3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MonthStart9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EE1544C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52C961F1" w14:textId="424EC08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2BF2BED" w14:textId="37C16AA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B04E09D" w14:textId="5D52CC9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529C5BF" w14:textId="2F52B72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3FAA3" w14:textId="726B86C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033FA5" w14:textId="296250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DAD5D4E" w14:textId="57860931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E1942D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556BD514" w14:textId="55DC95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4DA48A5" w14:textId="2810D2E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5219664" w14:textId="18EBB7A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9359DC" w14:textId="1D7A25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EB3D77" w14:textId="029AB2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2A1D153" w14:textId="3238A48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74E847D9" w14:textId="5FD2F18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3588CF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A2651C6" w14:textId="310E95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B1C1C0E" w14:textId="1C237FC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6D1A20" w14:textId="463E801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490440C" w14:textId="7F7F511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D8F551A" w14:textId="14EC31E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C0B0FF" w14:textId="4363AC3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152E55B" w14:textId="6C79CC0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7DB3A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04CE423F" w14:textId="24B66C5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7D02494" w14:textId="57C8E9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7183CBA" w14:textId="3F1B340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DE61E5" w14:textId="7F84329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95E5C1E" w14:textId="3F4E14D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00C123" w14:textId="2067FEB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5BFE5E8A" w14:textId="636F01F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5F9738C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962714E" w14:textId="107F519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0A16A11" w14:textId="24EC410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MonthEnd9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6EF8D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4E760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12BD7D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5FC413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95FE9C0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1377DC9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3FE5E8F3" w14:textId="18BF5F12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ОКТОМВРИ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3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1DAA9906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2268EF6" w14:textId="6631ADEE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C4767A8" w14:textId="1A885A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A606E45" w14:textId="30CB2F51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734FE5" w14:textId="11A3FEB1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2CCBD37" w14:textId="26752703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383A338" w14:textId="3C5C75D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C199D0C" w14:textId="158B99E1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48A2737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4BD2F7B" w14:textId="54C29DA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8D35348" w14:textId="1DAB1CE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B7E1E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E2EC394" w14:textId="6EF9E6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311D71D" w14:textId="51D205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763EE9" w14:textId="0ECFE3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9586682" w14:textId="7949EA2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F61586C" w14:textId="666C846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MonthStart10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556AA3B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30F25BF" w14:textId="326F52D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727F624" w14:textId="44BF94B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31A902F" w14:textId="43280A0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D1A0B06" w14:textId="36F7072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B25EEF8" w14:textId="098002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4DA1CC" w14:textId="0E0D71A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244D2C6" w14:textId="5F563545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841C5F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8CD6B08" w14:textId="71FC3B6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B8FE453" w14:textId="40FA93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A373CDE" w14:textId="7B6F0BE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426B5BE" w14:textId="3887F78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C16EA20" w14:textId="129C69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620BEFD" w14:textId="3B806F4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14BE94B" w14:textId="2EA5A3D2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3A3FB71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E54D898" w14:textId="140F106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280611B7" w14:textId="0F53E51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E272CC" w14:textId="1EC776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AC35F" w14:textId="467214B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A05BD05" w14:textId="78D5F54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9315AC8" w14:textId="7D1FF9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5748F24" w14:textId="610C37FA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48EFB191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4F21411" w14:textId="199747A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5F886DF" w14:textId="786C228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A5B09C7" w14:textId="4D2F9E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192FF5E" w14:textId="0E5C805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5B9E74" w14:textId="2A564A3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DA91CB" w14:textId="5F88645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41807CB" w14:textId="3D5C173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6CC5E29B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E7BD1B5" w14:textId="39F29C4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F28D1E9" w14:textId="3706D2E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MonthEnd10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84CB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09CA9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EADA86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722049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F1786F2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A0ED8C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71E1777A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7E9350D6" w14:textId="52A97F0E" w:rsidR="00240D4D" w:rsidRPr="00E33F50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НОЕМВРИ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504BFB33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4911DBF" w14:textId="2E68A95C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E2F19E6" w14:textId="49EF86C7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193F3" w14:textId="0841F16B" w:rsidR="00240D4D" w:rsidRPr="0081639F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795B3D0" w14:textId="37A1EF8F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51FE0A5" w14:textId="2F44EBF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02F9E89F" w14:textId="4BF3038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485DC499" w14:textId="00782EC0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4138B158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0DF0A74D" w14:textId="0C13A99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44EEB4B" w14:textId="6EB9443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F8363F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A59089" w14:textId="483BE63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4A6AE03" w14:textId="55475A8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96E858D" w14:textId="6966BD0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F0DC6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006519B" w14:textId="32F355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D7589EB" w14:textId="487078C4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MonthStart11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4503BC8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36F866EB" w14:textId="3122C941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2911910" w14:textId="01EE53C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37B76E5" w14:textId="56FBF85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28D013C" w14:textId="3CEA644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6755708" w14:textId="10E6721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E9887AC" w14:textId="4699BE7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C99D369" w14:textId="499AD9D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D2E913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4512634A" w14:textId="2BE305FD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6D77DCA1" w14:textId="4DF8786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A580905" w14:textId="46ECF5E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E5EDA76" w14:textId="1C5D1F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7EFABF1" w14:textId="14C9526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0A43CE6" w14:textId="28EB0BF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67C14986" w14:textId="121C6C09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C39DE3A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7E84D3C6" w14:textId="4F0702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48BD3E27" w14:textId="3CC3C2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F063550" w14:textId="00C785B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C37FB0E" w14:textId="380E44D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AA71C62" w14:textId="7F93C8E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7F89C58" w14:textId="742C864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7928D0C" w14:textId="32F082D6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25F2089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30F1AE2" w14:textId="234A09D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15871257" w14:textId="6A9476C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9D75CF5" w14:textId="3F83E16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6161C89" w14:textId="1135EB9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951A596" w14:textId="740908F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C4A41F6" w14:textId="61A4A02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7D14560" w14:textId="6E25377E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72FD00B3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66FE523" w14:textId="5CB94CD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5DB6407D" w14:textId="1C7021D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MonthEnd11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3970B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3D4E4E9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95E8EE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0B9CAF47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14FCE03B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432FC11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43A637F0" w14:textId="77777777" w:rsidR="00240D4D" w:rsidRPr="00E33F50" w:rsidRDefault="00240D4D" w:rsidP="00496BAF">
                  <w:pPr>
                    <w:pStyle w:val="a5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</w:rPr>
                  </w:pPr>
                </w:p>
              </w:tc>
              <w:tc>
                <w:tcPr>
                  <w:tcW w:w="1250" w:type="pct"/>
                </w:tcPr>
                <w:p w14:paraId="6F10BBC6" w14:textId="71484EE8" w:rsidR="00240D4D" w:rsidRPr="0081639F" w:rsidRDefault="0081639F" w:rsidP="00496BAF">
                  <w:pPr>
                    <w:pStyle w:val="Months"/>
                    <w:jc w:val="center"/>
                    <w:rPr>
                      <w:rFonts w:ascii="Arial Narrow" w:hAnsi="Arial Narrow"/>
                      <w:b/>
                      <w:bCs/>
                      <w:noProof/>
                      <w:color w:val="auto"/>
                      <w:sz w:val="30"/>
                      <w:szCs w:val="30"/>
                      <w:lang w:val="en-US"/>
                    </w:rPr>
                  </w:pPr>
                  <w:r>
                    <w:rPr>
                      <w:rFonts w:cs="Arial"/>
                      <w:b/>
                      <w:bCs/>
                      <w:caps w:val="0"/>
                      <w:noProof/>
                      <w:color w:val="auto"/>
                      <w:sz w:val="36"/>
                      <w:szCs w:val="36"/>
                      <w:lang w:bidi="ru-RU"/>
                    </w:rPr>
                    <w:t>ДЕКЕМВРИ</w:t>
                  </w:r>
                </w:p>
                <w:tbl>
                  <w:tblPr>
                    <w:tblStyle w:val="CalendarTable"/>
                    <w:tblW w:w="4992" w:type="pct"/>
                    <w:tblLook w:val="04A0" w:firstRow="1" w:lastRow="0" w:firstColumn="1" w:lastColumn="0" w:noHBand="0" w:noVBand="1"/>
                    <w:tblCaption w:val="Таблица содержимого календаря"/>
                  </w:tblPr>
                  <w:tblGrid>
                    <w:gridCol w:w="477"/>
                    <w:gridCol w:w="484"/>
                    <w:gridCol w:w="486"/>
                    <w:gridCol w:w="486"/>
                    <w:gridCol w:w="486"/>
                    <w:gridCol w:w="486"/>
                    <w:gridCol w:w="477"/>
                  </w:tblGrid>
                  <w:tr w:rsidR="00496BAF" w:rsidRPr="00E33F50" w14:paraId="0CA8349C" w14:textId="77777777" w:rsidTr="0080330D">
                    <w:trPr>
                      <w:trHeight w:val="170"/>
                    </w:trPr>
                    <w:tc>
                      <w:tcPr>
                        <w:tcW w:w="707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00098BB" w14:textId="300250E4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ПО</w:t>
                        </w:r>
                      </w:p>
                    </w:tc>
                    <w:tc>
                      <w:tcPr>
                        <w:tcW w:w="716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61F03D3C" w14:textId="13F066A2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ВТ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586A1803" w14:textId="2C3B1A79" w:rsidR="00240D4D" w:rsidRPr="00E33F50" w:rsidRDefault="0081639F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СР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79281689" w14:textId="16149359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ЧЕ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1F571BF" w14:textId="270DF27A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ПЕ</w:t>
                        </w:r>
                      </w:p>
                    </w:tc>
                    <w:tc>
                      <w:tcPr>
                        <w:tcW w:w="718" w:type="pct"/>
                        <w:tcBorders>
                          <w:top w:val="single" w:sz="8" w:space="0" w:color="auto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10195620" w14:textId="1DF47915" w:rsidR="00240D4D" w:rsidRPr="00E33F50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</w:rPr>
                        </w:pPr>
                        <w:r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20"/>
                            <w:szCs w:val="20"/>
                            <w:lang w:bidi="ru-RU"/>
                          </w:rPr>
                          <w:t>СЪ</w:t>
                        </w:r>
                      </w:p>
                    </w:tc>
                    <w:tc>
                      <w:tcPr>
                        <w:tcW w:w="705" w:type="pct"/>
                        <w:tcBorders>
                          <w:top w:val="single" w:sz="8" w:space="0" w:color="FF0000"/>
                        </w:tcBorders>
                        <w:shd w:val="clear" w:color="auto" w:fill="F2F2F2" w:themeFill="background1" w:themeFillShade="F2"/>
                        <w:vAlign w:val="center"/>
                      </w:tcPr>
                      <w:p w14:paraId="3709C3C5" w14:textId="0CCA6619" w:rsidR="00240D4D" w:rsidRPr="0080330D" w:rsidRDefault="0080330D" w:rsidP="00496BAF">
                        <w:pPr>
                          <w:pStyle w:val="Days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</w:rPr>
                        </w:pP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20"/>
                            <w:szCs w:val="20"/>
                            <w:lang w:bidi="ru-RU"/>
                          </w:rPr>
                          <w:t>НЕ</w:t>
                        </w:r>
                      </w:p>
                    </w:tc>
                  </w:tr>
                  <w:tr w:rsidR="00496BAF" w:rsidRPr="00E33F50" w14:paraId="0B2F30B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BF7088F" w14:textId="40C3C55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понедельник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" 1 ""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F101F28" w14:textId="794452B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вторник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88806C3" w14:textId="51FA6CF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среда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57860C0" w14:textId="5D426F1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четверг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246D88" w14:textId="168A308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пятница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E8AD4B2" w14:textId="6C3B290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E33F50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суббота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1F0E85C9" w14:textId="4743B4B8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MonthStart12 \@ dddd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“</w:instrText>
                        </w:r>
                        <w:r w:rsidRPr="0080330D">
                          <w:rPr>
                            <w:rFonts w:ascii="Arial Narrow" w:hAnsi="Arial Narrow" w:cs="Calibri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воскресенье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" 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&lt;&gt; 0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=F2+1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7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4AB1B96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2C6B7A0C" w14:textId="3540D75E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=G2+1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235FB59" w14:textId="09C06D1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BF848C4" w14:textId="77638235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F0C7353" w14:textId="3D9590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BB1151C" w14:textId="17D1824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383CAD5" w14:textId="4EA8E88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2092A5E" w14:textId="71FF02FF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=F3+1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8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05C96A10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234E0F41" w14:textId="598425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=G3+1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4ABFF38" w14:textId="7449A628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56AA936" w14:textId="47F41330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7EA5A59" w14:textId="484C83B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12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4991173" w14:textId="0AFAF82B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3F5234" w14:textId="3BD8150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2B415E3F" w14:textId="2B78EEAD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=F4+1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15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2A63608C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1AF68CC1" w14:textId="32C61A9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=G4+1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7F8290A4" w14:textId="2EEEBD9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EF3DD30" w14:textId="027FD8E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7C794CC8" w14:textId="0395291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19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838665" w14:textId="453BE44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54C7C6B4" w14:textId="2FB8002C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0F1EC474" w14:textId="23D67930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=F5+1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22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35920EEE" w14:textId="77777777" w:rsidTr="00E33F50">
                    <w:trPr>
                      <w:trHeight w:val="336"/>
                    </w:trPr>
                    <w:tc>
                      <w:tcPr>
                        <w:tcW w:w="707" w:type="pct"/>
                        <w:vAlign w:val="center"/>
                      </w:tcPr>
                      <w:p w14:paraId="417B9C7F" w14:textId="5DAFB033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22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=G5+1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23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3E2F9279" w14:textId="3D0C4E72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23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24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212F9BC" w14:textId="61743904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24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=B6+1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25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D03699A" w14:textId="62FACB6A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25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=C6+1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26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6F71DA6" w14:textId="7A1CD446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=D6+1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27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413947F0" w14:textId="259571C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=E6+1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28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4D89ABD6" w14:textId="7AB7F9EB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28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=F6+1 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t>29</w:t>
                        </w:r>
                        <w:r w:rsidRPr="0080330D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</w:tr>
                  <w:tr w:rsidR="00496BAF" w:rsidRPr="00E33F50" w14:paraId="14DEC3D6" w14:textId="77777777" w:rsidTr="00E33F50">
                    <w:trPr>
                      <w:trHeight w:val="350"/>
                    </w:trPr>
                    <w:tc>
                      <w:tcPr>
                        <w:tcW w:w="707" w:type="pct"/>
                        <w:vAlign w:val="center"/>
                      </w:tcPr>
                      <w:p w14:paraId="3F53804D" w14:textId="31D841DF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29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=G6+1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30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6" w:type="pct"/>
                        <w:vAlign w:val="center"/>
                      </w:tcPr>
                      <w:p w14:paraId="016DDA86" w14:textId="57083579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 0,""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IF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30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&lt;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DocVariable MonthEnd12 \@ d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begin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=A7+1 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 xml:space="preserve"> "" </w:instrText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instrText>31</w:instrTex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separate"/>
                        </w:r>
                        <w:r w:rsidR="000B2601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t>31</w:t>
                        </w:r>
                        <w:r w:rsidRPr="00E33F50"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  <w:lang w:bidi="ru-RU"/>
                          </w:rPr>
                          <w:fldChar w:fldCharType="end"/>
                        </w: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6E650445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3461B0BF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2C66123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18" w:type="pct"/>
                        <w:vAlign w:val="center"/>
                      </w:tcPr>
                      <w:p w14:paraId="2F8935B6" w14:textId="77777777" w:rsidR="00240D4D" w:rsidRPr="00E33F50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auto"/>
                            <w:sz w:val="30"/>
                            <w:szCs w:val="30"/>
                          </w:rPr>
                        </w:pPr>
                      </w:p>
                    </w:tc>
                    <w:tc>
                      <w:tcPr>
                        <w:tcW w:w="705" w:type="pct"/>
                        <w:vAlign w:val="center"/>
                      </w:tcPr>
                      <w:p w14:paraId="3DDE5139" w14:textId="77777777" w:rsidR="00240D4D" w:rsidRPr="0080330D" w:rsidRDefault="00240D4D" w:rsidP="00496BAF">
                        <w:pPr>
                          <w:pStyle w:val="Dates"/>
                          <w:spacing w:after="0"/>
                          <w:rPr>
                            <w:rFonts w:ascii="Arial Narrow" w:hAnsi="Arial Narrow"/>
                            <w:b/>
                            <w:bCs/>
                            <w:noProof/>
                            <w:color w:val="FF0000"/>
                            <w:sz w:val="30"/>
                            <w:szCs w:val="30"/>
                          </w:rPr>
                        </w:pPr>
                      </w:p>
                    </w:tc>
                  </w:tr>
                </w:tbl>
                <w:p w14:paraId="3B3A58C6" w14:textId="77777777" w:rsidR="00240D4D" w:rsidRPr="00E33F50" w:rsidRDefault="00240D4D" w:rsidP="00496BAF">
                  <w:pPr>
                    <w:pStyle w:val="Months"/>
                    <w:jc w:val="center"/>
                    <w:rPr>
                      <w:rFonts w:ascii="Arial Narrow" w:hAnsi="Arial Narrow" w:cs="Calibri"/>
                      <w:b/>
                      <w:bCs/>
                      <w:noProof/>
                      <w:color w:val="auto"/>
                      <w:sz w:val="30"/>
                      <w:szCs w:val="30"/>
                      <w:lang w:bidi="ru-RU"/>
                    </w:rPr>
                  </w:pPr>
                </w:p>
              </w:tc>
            </w:tr>
          </w:tbl>
          <w:p w14:paraId="1A5B6E03" w14:textId="2CC03F92" w:rsidR="00E50BDE" w:rsidRPr="00E33F50" w:rsidRDefault="00E50BDE" w:rsidP="00496BAF">
            <w:pPr>
              <w:pStyle w:val="ad"/>
              <w:spacing w:after="0"/>
              <w:jc w:val="center"/>
              <w:rPr>
                <w:rFonts w:ascii="Arial Narrow" w:hAnsi="Arial Narrow"/>
                <w:b/>
                <w:bCs/>
                <w:noProof/>
                <w:color w:val="auto"/>
                <w:sz w:val="30"/>
                <w:szCs w:val="30"/>
              </w:rPr>
            </w:pPr>
          </w:p>
        </w:tc>
      </w:tr>
    </w:tbl>
    <w:p w14:paraId="2B3E424A" w14:textId="1DF0A038" w:rsidR="00F93E3B" w:rsidRPr="00E33F50" w:rsidRDefault="00F93E3B" w:rsidP="00496BAF">
      <w:pPr>
        <w:pStyle w:val="a5"/>
        <w:rPr>
          <w:rFonts w:ascii="Arial Narrow" w:hAnsi="Arial Narrow"/>
          <w:b/>
          <w:bCs/>
          <w:noProof/>
          <w:color w:val="auto"/>
          <w:sz w:val="2"/>
          <w:szCs w:val="2"/>
        </w:rPr>
      </w:pPr>
    </w:p>
    <w:sectPr w:rsidR="00F93E3B" w:rsidRPr="00E33F50" w:rsidSect="00496BAF">
      <w:pgSz w:w="16838" w:h="11906" w:orient="landscape" w:code="9"/>
      <w:pgMar w:top="510" w:right="510" w:bottom="510" w:left="51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D4E5E1A" w14:textId="77777777" w:rsidR="003B6CFA" w:rsidRDefault="003B6CFA">
      <w:pPr>
        <w:spacing w:after="0"/>
      </w:pPr>
      <w:r>
        <w:separator/>
      </w:r>
    </w:p>
  </w:endnote>
  <w:endnote w:type="continuationSeparator" w:id="0">
    <w:p w14:paraId="3EDC1797" w14:textId="77777777" w:rsidR="003B6CFA" w:rsidRDefault="003B6CFA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912CE4" w14:textId="77777777" w:rsidR="003B6CFA" w:rsidRDefault="003B6CFA">
      <w:pPr>
        <w:spacing w:after="0"/>
      </w:pPr>
      <w:r>
        <w:separator/>
      </w:r>
    </w:p>
  </w:footnote>
  <w:footnote w:type="continuationSeparator" w:id="0">
    <w:p w14:paraId="4A74B661" w14:textId="77777777" w:rsidR="003B6CFA" w:rsidRDefault="003B6CFA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attachedTemplate r:id="rId1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1985"/>
    <w:docVar w:name="MonthEnd10" w:val="31.10.1985"/>
    <w:docVar w:name="MonthEnd11" w:val="30.11.1985"/>
    <w:docVar w:name="MonthEnd12" w:val="31.12.1985"/>
    <w:docVar w:name="MonthEnd2" w:val="28.02.1985"/>
    <w:docVar w:name="MonthEnd3" w:val="31.03.1985"/>
    <w:docVar w:name="MonthEnd4" w:val="30.04.1985"/>
    <w:docVar w:name="MonthEnd5" w:val="31.05.1985"/>
    <w:docVar w:name="MonthEnd6" w:val="30.06.1985"/>
    <w:docVar w:name="MonthEnd7" w:val="31.07.1985"/>
    <w:docVar w:name="MonthEnd8" w:val="31.08.1985"/>
    <w:docVar w:name="MonthEnd9" w:val="30.09.1985"/>
    <w:docVar w:name="Months" w:val="12"/>
    <w:docVar w:name="MonthStart1" w:val="01.01.1985"/>
    <w:docVar w:name="MonthStart10" w:val="01.10.1985"/>
    <w:docVar w:name="MonthStart11" w:val="01.11.1985"/>
    <w:docVar w:name="MonthStart12" w:val="01.12.1985"/>
    <w:docVar w:name="MonthStart2" w:val="01.02.1985"/>
    <w:docVar w:name="MonthStart3" w:val="01.03.1985"/>
    <w:docVar w:name="MonthStart4" w:val="01.04.1985"/>
    <w:docVar w:name="MonthStart5" w:val="01.05.1985"/>
    <w:docVar w:name="MonthStart6" w:val="01.06.1985"/>
    <w:docVar w:name="MonthStart7" w:val="01.07.1985"/>
    <w:docVar w:name="MonthStart8" w:val="01.08.1985"/>
    <w:docVar w:name="MonthStart9" w:val="01.09.1985"/>
    <w:docVar w:name="MonthStartLast" w:val="12/1/2012"/>
    <w:docVar w:name="WeekStart" w:val="понедельник"/>
  </w:docVars>
  <w:rsids>
    <w:rsidRoot w:val="00285C1D"/>
    <w:rsid w:val="00002016"/>
    <w:rsid w:val="0005357B"/>
    <w:rsid w:val="00071356"/>
    <w:rsid w:val="00072E21"/>
    <w:rsid w:val="00084CBF"/>
    <w:rsid w:val="00097A25"/>
    <w:rsid w:val="000A5A57"/>
    <w:rsid w:val="000B2601"/>
    <w:rsid w:val="000C004E"/>
    <w:rsid w:val="000F3C06"/>
    <w:rsid w:val="00111F7C"/>
    <w:rsid w:val="001274F3"/>
    <w:rsid w:val="001302A9"/>
    <w:rsid w:val="00151CCE"/>
    <w:rsid w:val="0016197A"/>
    <w:rsid w:val="00171A34"/>
    <w:rsid w:val="001B01F9"/>
    <w:rsid w:val="001C41F9"/>
    <w:rsid w:val="00240D4D"/>
    <w:rsid w:val="00254F33"/>
    <w:rsid w:val="002562E7"/>
    <w:rsid w:val="00285C1D"/>
    <w:rsid w:val="003327F5"/>
    <w:rsid w:val="00340CAF"/>
    <w:rsid w:val="00350383"/>
    <w:rsid w:val="003970B0"/>
    <w:rsid w:val="003B6CFA"/>
    <w:rsid w:val="003B7E1E"/>
    <w:rsid w:val="003C0D41"/>
    <w:rsid w:val="003C1BDD"/>
    <w:rsid w:val="003C316A"/>
    <w:rsid w:val="003E085C"/>
    <w:rsid w:val="003E7B3A"/>
    <w:rsid w:val="003F0DC6"/>
    <w:rsid w:val="00416364"/>
    <w:rsid w:val="00421859"/>
    <w:rsid w:val="00431B29"/>
    <w:rsid w:val="00435A15"/>
    <w:rsid w:val="00440416"/>
    <w:rsid w:val="00462EAD"/>
    <w:rsid w:val="00496BAF"/>
    <w:rsid w:val="004A08E1"/>
    <w:rsid w:val="004A6170"/>
    <w:rsid w:val="004D57AF"/>
    <w:rsid w:val="004F6AAC"/>
    <w:rsid w:val="005010E1"/>
    <w:rsid w:val="00512F2D"/>
    <w:rsid w:val="00570FBB"/>
    <w:rsid w:val="00576A8E"/>
    <w:rsid w:val="00583B82"/>
    <w:rsid w:val="005923AC"/>
    <w:rsid w:val="005A138A"/>
    <w:rsid w:val="005D5149"/>
    <w:rsid w:val="005E1CF8"/>
    <w:rsid w:val="005E656F"/>
    <w:rsid w:val="00653B95"/>
    <w:rsid w:val="00667021"/>
    <w:rsid w:val="006974E1"/>
    <w:rsid w:val="006C0896"/>
    <w:rsid w:val="006C1794"/>
    <w:rsid w:val="006F513E"/>
    <w:rsid w:val="00705729"/>
    <w:rsid w:val="00732844"/>
    <w:rsid w:val="00744685"/>
    <w:rsid w:val="007A1E70"/>
    <w:rsid w:val="007C0139"/>
    <w:rsid w:val="007D45A1"/>
    <w:rsid w:val="007F564D"/>
    <w:rsid w:val="0080330D"/>
    <w:rsid w:val="00812175"/>
    <w:rsid w:val="0081639F"/>
    <w:rsid w:val="00880B45"/>
    <w:rsid w:val="008A1F39"/>
    <w:rsid w:val="008B1201"/>
    <w:rsid w:val="008B26F4"/>
    <w:rsid w:val="008F16F7"/>
    <w:rsid w:val="0091526C"/>
    <w:rsid w:val="009164BA"/>
    <w:rsid w:val="009166BD"/>
    <w:rsid w:val="00917141"/>
    <w:rsid w:val="00946729"/>
    <w:rsid w:val="0095390F"/>
    <w:rsid w:val="00957271"/>
    <w:rsid w:val="009630DE"/>
    <w:rsid w:val="00977AAE"/>
    <w:rsid w:val="009933E6"/>
    <w:rsid w:val="00996E56"/>
    <w:rsid w:val="00997268"/>
    <w:rsid w:val="0099765B"/>
    <w:rsid w:val="009C3BFC"/>
    <w:rsid w:val="009C3E4E"/>
    <w:rsid w:val="00A12667"/>
    <w:rsid w:val="00A14581"/>
    <w:rsid w:val="00A20E4C"/>
    <w:rsid w:val="00A44BB2"/>
    <w:rsid w:val="00A9014A"/>
    <w:rsid w:val="00AA23D3"/>
    <w:rsid w:val="00AA3C50"/>
    <w:rsid w:val="00AE302A"/>
    <w:rsid w:val="00AE36BB"/>
    <w:rsid w:val="00AE502B"/>
    <w:rsid w:val="00AE77C6"/>
    <w:rsid w:val="00B24AC8"/>
    <w:rsid w:val="00B37C7E"/>
    <w:rsid w:val="00B65B09"/>
    <w:rsid w:val="00B85583"/>
    <w:rsid w:val="00B9476B"/>
    <w:rsid w:val="00BC3952"/>
    <w:rsid w:val="00BE5AB8"/>
    <w:rsid w:val="00C44DFB"/>
    <w:rsid w:val="00C53C1C"/>
    <w:rsid w:val="00C6519B"/>
    <w:rsid w:val="00C70F21"/>
    <w:rsid w:val="00C7354B"/>
    <w:rsid w:val="00C91F9B"/>
    <w:rsid w:val="00CA43C3"/>
    <w:rsid w:val="00D14EA7"/>
    <w:rsid w:val="00D948F7"/>
    <w:rsid w:val="00DE00A8"/>
    <w:rsid w:val="00DE32AC"/>
    <w:rsid w:val="00DF44A5"/>
    <w:rsid w:val="00E1407A"/>
    <w:rsid w:val="00E21B07"/>
    <w:rsid w:val="00E318B9"/>
    <w:rsid w:val="00E33F50"/>
    <w:rsid w:val="00E47710"/>
    <w:rsid w:val="00E50BDE"/>
    <w:rsid w:val="00E774CD"/>
    <w:rsid w:val="00E77E1D"/>
    <w:rsid w:val="00E86143"/>
    <w:rsid w:val="00ED75B6"/>
    <w:rsid w:val="00EF1F0E"/>
    <w:rsid w:val="00F321D3"/>
    <w:rsid w:val="00F8363F"/>
    <w:rsid w:val="00F90D28"/>
    <w:rsid w:val="00F91390"/>
    <w:rsid w:val="00F93E3B"/>
    <w:rsid w:val="00FC0032"/>
    <w:rsid w:val="00FF4587"/>
    <w:rsid w:val="00FF6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6519B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3398</Words>
  <Characters>19374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2025-11-09T07:27:00Z</dcterms:created>
  <dcterms:modified xsi:type="dcterms:W3CDTF">2025-11-09T07:27:00Z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