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058B8D59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66CB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1984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3E84D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58F54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15FB7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CFE7F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F7878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A0190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33B578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DE156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DDE54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CC7EB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1ED5B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8834C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0E254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4F1B79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697B7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C4E07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07F0B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6D2C4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6B963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BEE5D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9537D8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DDD6D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6AE5A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57C4A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908F8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7A23B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BC7E1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361E7A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269FB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5918F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FD8C5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B43DE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B7740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09E81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324973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BFB93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AD9C7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4D5B3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770D2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03FDD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394A77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58A8B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19AF84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344CFD6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3C7F4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5E423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13A6E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C0FF6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CA22D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79239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705B10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3D8DA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5BD4F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2AB62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D66B7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11B99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793A2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E829FD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C317C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892A1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24F8B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28FAC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92BE8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179C8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089912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0C47E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1B89D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959E0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2F150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ECE1A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DBE03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F8E17D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468B0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D8A46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83894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F9BC4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15904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46F61B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A2CDB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3807B2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4F4A3FC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54FAE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30213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7A6F2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852E5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CB4CA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C67BA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2677F4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311BA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14437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EC96B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8893E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FD465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9B9B6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131CAC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C05D9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8A4A8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F6B7C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ACF73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2128C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F6647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EB2DDE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F3F57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D9FDB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2AA8D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05EF3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510AF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68AA2B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54C0B3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451ED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FF85E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05194D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5D212A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515064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0B6DBC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337E32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5A1101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2598A01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091956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29498D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F649F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2C0AC1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F4EC4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6C1A74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4A35760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C0381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4A6DE8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1E490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073F23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4026B4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7B50E3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011295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6788D6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DEBA7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4EFE88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3F5C7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464A47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AB4DF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2FBCF5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9FD7C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081EE0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C17E9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4FFC19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03AAF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120C4C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3ACE55E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7A8878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E4FAB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4849EC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7FAE49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0EF9C7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3F39D5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51E046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73ACBB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66CDDD8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630DD2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46622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7659B5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4ACD62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761DBA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3645B4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D1BF3E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ED5C7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1C9676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C66EA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C5055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44E2F4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CAE27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59B8B64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4314D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4CD8A4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3D47F0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0AFB90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0D181E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1B233F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3C76966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409148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56C4F6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4B4D9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58F606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243837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528BB3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7197A9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614D47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099B2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02325D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00E85C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787353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0B7BF0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4AA5C5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7ACA80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3E91788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640173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548B9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0BC478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3D4EA7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1806C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481EB5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62D2802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39BC29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3F27F6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362D89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09EFDF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059B38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789402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709BA9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F650F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EC082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104F8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03F04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6FFBB7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26516C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3A77D5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354AC6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0A30D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514C82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7288E5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6EB5DE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228350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4181FF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518A9B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723E4E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122F18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1E60B6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19F331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450529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2823FE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6EDB49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6297A00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38533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F60E0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261E51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6913F0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6710E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4A63AB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3E7C6C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2A064B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105581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773665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42C220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02BA4A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222AF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0DD0EB1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648DF8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5028C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38E47D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13A9FF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2F1F73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7523B8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177C897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79240E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57BAC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7627D5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3B875C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1FD43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B4FCF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E7A0A9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59A925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4BD828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20F55E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198661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3F9EF3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05F14B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4DE05E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3C7D23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0E026E9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05DB02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7CBB2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50CB63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1FA74F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185CC0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0BDFC8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5F4B68D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43F2C9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64780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4B77FA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0ED22E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2E3F43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17DA13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C5B033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86A1F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544B15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BE63B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4D1675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AC57A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256C3C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B4B907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15EB2F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4D65AE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6FB5D7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59A25C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5A33C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15DBE0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63E5113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87C1E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2D88F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408414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2F4992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055539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1E5862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553DB2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173039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148C557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179A3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4615FD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2330D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9DB4F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410941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3BC320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5BC7957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7CE2BF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7EE0C6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B3FEC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6883A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B3480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3ABC56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2A2B6EC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6B908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38EE90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7E9E6B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44160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8C4E5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2F18A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61DD93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8FDD4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7BB458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49D136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0F5F34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50525A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7033D8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5678F6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074F4D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63166D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5E3C61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29D6C0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4E4981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743495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0B9B2A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065FA6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11201CE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6E02D9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69D425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14574F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3AE693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560AFF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22068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03A33D8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36245A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681FB6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7F9DC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70FE83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092600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E170F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971C7A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02F709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4D2FBF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46AF79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7EE2A2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A4794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4DE249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E55894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904C3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5B8F9F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6D792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4DD2CB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1E68E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4AFD86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D17273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B0EFB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331FD0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2006F5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4CEF1D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4F19CA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71249F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524FC2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286B96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2CD262B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6E54D4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74369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1D6D9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59F477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13827A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4F12D5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8B40BC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F9176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5BEFA7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1005B3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718135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2FB126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322A98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642A4C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639F3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12F854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6A8219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FECED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1CF13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5309C0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29248A0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F6D60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DB07B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93619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0243B2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6FDB48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664738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0D51540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A93A2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D005B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3FC11E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311C3E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5AD445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76EB76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196611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75107E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6876E13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25C84A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9F9E7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13CB0A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0219E6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6F73CF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07AC78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33886FE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192442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18EE14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4666D2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35F466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28EF6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0FE999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86157C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392B4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48F11E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713F58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372FC1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2C545E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6ABAAD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F64784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073416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7248AF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426750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4F0897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37316A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7010C3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0E415B2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44E1E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B1D14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FD88D" w14:textId="77777777" w:rsidR="002757A9" w:rsidRDefault="002757A9">
      <w:pPr>
        <w:spacing w:after="0"/>
      </w:pPr>
      <w:r>
        <w:separator/>
      </w:r>
    </w:p>
  </w:endnote>
  <w:endnote w:type="continuationSeparator" w:id="0">
    <w:p w14:paraId="1221B3C5" w14:textId="77777777" w:rsidR="002757A9" w:rsidRDefault="002757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D60EA" w14:textId="77777777" w:rsidR="002757A9" w:rsidRDefault="002757A9">
      <w:pPr>
        <w:spacing w:after="0"/>
      </w:pPr>
      <w:r>
        <w:separator/>
      </w:r>
    </w:p>
  </w:footnote>
  <w:footnote w:type="continuationSeparator" w:id="0">
    <w:p w14:paraId="24D42226" w14:textId="77777777" w:rsidR="002757A9" w:rsidRDefault="002757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84"/>
    <w:docVar w:name="MonthEnd10" w:val="31.10.1984"/>
    <w:docVar w:name="MonthEnd11" w:val="30.11.1984"/>
    <w:docVar w:name="MonthEnd12" w:val="31.12.1984"/>
    <w:docVar w:name="MonthEnd2" w:val="29.02.1984"/>
    <w:docVar w:name="MonthEnd3" w:val="31.03.1984"/>
    <w:docVar w:name="MonthEnd4" w:val="30.04.1984"/>
    <w:docVar w:name="MonthEnd5" w:val="31.05.1984"/>
    <w:docVar w:name="MonthEnd6" w:val="30.06.1984"/>
    <w:docVar w:name="MonthEnd7" w:val="31.07.1984"/>
    <w:docVar w:name="MonthEnd8" w:val="31.08.1984"/>
    <w:docVar w:name="MonthEnd9" w:val="30.09.1984"/>
    <w:docVar w:name="Months" w:val="12"/>
    <w:docVar w:name="MonthStart1" w:val="01.01.1984"/>
    <w:docVar w:name="MonthStart10" w:val="01.10.1984"/>
    <w:docVar w:name="MonthStart11" w:val="01.11.1984"/>
    <w:docVar w:name="MonthStart12" w:val="01.12.1984"/>
    <w:docVar w:name="MonthStart2" w:val="01.02.1984"/>
    <w:docVar w:name="MonthStart3" w:val="01.03.1984"/>
    <w:docVar w:name="MonthStart4" w:val="01.04.1984"/>
    <w:docVar w:name="MonthStart5" w:val="01.05.1984"/>
    <w:docVar w:name="MonthStart6" w:val="01.06.1984"/>
    <w:docVar w:name="MonthStart7" w:val="01.07.1984"/>
    <w:docVar w:name="MonthStart8" w:val="01.08.1984"/>
    <w:docVar w:name="MonthStart9" w:val="01.09.1984"/>
    <w:docVar w:name="MonthStartLast" w:val="12/1/2012"/>
    <w:docVar w:name="WeekStart" w:val="понедельник"/>
  </w:docVars>
  <w:rsids>
    <w:rsidRoot w:val="00285C1D"/>
    <w:rsid w:val="00002016"/>
    <w:rsid w:val="0005357B"/>
    <w:rsid w:val="00071356"/>
    <w:rsid w:val="00072E21"/>
    <w:rsid w:val="00084CBF"/>
    <w:rsid w:val="00097A25"/>
    <w:rsid w:val="000A5A57"/>
    <w:rsid w:val="000B2601"/>
    <w:rsid w:val="000C004E"/>
    <w:rsid w:val="000F3C06"/>
    <w:rsid w:val="00111F7C"/>
    <w:rsid w:val="001274F3"/>
    <w:rsid w:val="001302A9"/>
    <w:rsid w:val="00151CCE"/>
    <w:rsid w:val="0016197A"/>
    <w:rsid w:val="00171A34"/>
    <w:rsid w:val="001B01F9"/>
    <w:rsid w:val="001C41F9"/>
    <w:rsid w:val="00240D4D"/>
    <w:rsid w:val="00254F33"/>
    <w:rsid w:val="002562E7"/>
    <w:rsid w:val="002757A9"/>
    <w:rsid w:val="00285C1D"/>
    <w:rsid w:val="003327F5"/>
    <w:rsid w:val="00340CAF"/>
    <w:rsid w:val="00350383"/>
    <w:rsid w:val="003970B0"/>
    <w:rsid w:val="003B6CFA"/>
    <w:rsid w:val="003B7E1E"/>
    <w:rsid w:val="003C0D41"/>
    <w:rsid w:val="003C1BDD"/>
    <w:rsid w:val="003C316A"/>
    <w:rsid w:val="003E085C"/>
    <w:rsid w:val="003E7B3A"/>
    <w:rsid w:val="003F0DC6"/>
    <w:rsid w:val="00416364"/>
    <w:rsid w:val="00421859"/>
    <w:rsid w:val="00431B29"/>
    <w:rsid w:val="00435A15"/>
    <w:rsid w:val="00440416"/>
    <w:rsid w:val="00462EAD"/>
    <w:rsid w:val="00496BAF"/>
    <w:rsid w:val="004A08E1"/>
    <w:rsid w:val="004A6170"/>
    <w:rsid w:val="004D57AF"/>
    <w:rsid w:val="004F6AAC"/>
    <w:rsid w:val="005010E1"/>
    <w:rsid w:val="00512F2D"/>
    <w:rsid w:val="00570FBB"/>
    <w:rsid w:val="00576A8E"/>
    <w:rsid w:val="00583B82"/>
    <w:rsid w:val="005923AC"/>
    <w:rsid w:val="005A138A"/>
    <w:rsid w:val="005D5149"/>
    <w:rsid w:val="005E1CF8"/>
    <w:rsid w:val="005E656F"/>
    <w:rsid w:val="00653B95"/>
    <w:rsid w:val="00667021"/>
    <w:rsid w:val="006974E1"/>
    <w:rsid w:val="006C0896"/>
    <w:rsid w:val="006C1794"/>
    <w:rsid w:val="006F513E"/>
    <w:rsid w:val="00705729"/>
    <w:rsid w:val="00732844"/>
    <w:rsid w:val="00744685"/>
    <w:rsid w:val="007A1E70"/>
    <w:rsid w:val="007C0139"/>
    <w:rsid w:val="007D45A1"/>
    <w:rsid w:val="007D66CB"/>
    <w:rsid w:val="007F564D"/>
    <w:rsid w:val="0080330D"/>
    <w:rsid w:val="00812175"/>
    <w:rsid w:val="0081639F"/>
    <w:rsid w:val="00880B45"/>
    <w:rsid w:val="008A1F39"/>
    <w:rsid w:val="008B1201"/>
    <w:rsid w:val="008B26F4"/>
    <w:rsid w:val="008F16F7"/>
    <w:rsid w:val="0091526C"/>
    <w:rsid w:val="009164BA"/>
    <w:rsid w:val="009166BD"/>
    <w:rsid w:val="00917141"/>
    <w:rsid w:val="00946729"/>
    <w:rsid w:val="0095390F"/>
    <w:rsid w:val="00957271"/>
    <w:rsid w:val="009630DE"/>
    <w:rsid w:val="00977AAE"/>
    <w:rsid w:val="009933E6"/>
    <w:rsid w:val="00996E56"/>
    <w:rsid w:val="00997268"/>
    <w:rsid w:val="0099765B"/>
    <w:rsid w:val="009C3BFC"/>
    <w:rsid w:val="009C3E4E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502B"/>
    <w:rsid w:val="00AE77C6"/>
    <w:rsid w:val="00B24AC8"/>
    <w:rsid w:val="00B37C7E"/>
    <w:rsid w:val="00B64FB7"/>
    <w:rsid w:val="00B65B09"/>
    <w:rsid w:val="00B85583"/>
    <w:rsid w:val="00B9476B"/>
    <w:rsid w:val="00BC3952"/>
    <w:rsid w:val="00BE5AB8"/>
    <w:rsid w:val="00C44DFB"/>
    <w:rsid w:val="00C53C1C"/>
    <w:rsid w:val="00C6519B"/>
    <w:rsid w:val="00C70F21"/>
    <w:rsid w:val="00C7354B"/>
    <w:rsid w:val="00C91F9B"/>
    <w:rsid w:val="00CA43C3"/>
    <w:rsid w:val="00D14EA7"/>
    <w:rsid w:val="00D948F7"/>
    <w:rsid w:val="00DE00A8"/>
    <w:rsid w:val="00DE32AC"/>
    <w:rsid w:val="00DF44A5"/>
    <w:rsid w:val="00E1407A"/>
    <w:rsid w:val="00E21B07"/>
    <w:rsid w:val="00E318B9"/>
    <w:rsid w:val="00E33F50"/>
    <w:rsid w:val="00E47710"/>
    <w:rsid w:val="00E50BDE"/>
    <w:rsid w:val="00E774CD"/>
    <w:rsid w:val="00E77E1D"/>
    <w:rsid w:val="00E86143"/>
    <w:rsid w:val="00ED75B6"/>
    <w:rsid w:val="00EF1F0E"/>
    <w:rsid w:val="00F321D3"/>
    <w:rsid w:val="00F8363F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2025-11-15T19:33:00Z</dcterms:created>
  <dcterms:modified xsi:type="dcterms:W3CDTF">2025-11-15T19:33:00Z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