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A86C0A7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B7E1E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1990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F329D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D9BCE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415B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D411B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B1B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E874B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BD249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0B190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928F7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7FEA7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28B78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3399A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2714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B1B4B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6334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1373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9E9BB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19DC1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2897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E85EC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F7895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1819B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252D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B6DA6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3CABB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B9B32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6BCAB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F7C819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4B5B7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BAC3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0368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E13B5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D7674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61B40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769240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E75C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6BDF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82F1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2A1D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37E2A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E5F1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6F5A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E7B6B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A4B32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847E5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371C6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2881E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62757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648BE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973E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DEC8AC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C9CB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E44EF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880EB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5F1F9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C476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1BDC3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2C007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B5A9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2D70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000C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DD80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A053A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CD170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657FF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0FB5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BA07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D3A18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6304E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A0F68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3D786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0B2615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0A16E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D717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EB4B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E5BF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528C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68533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670B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8AC5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33772B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E11F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43120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C21FE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D2CAE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68E3E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9C9D7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380440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69250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686C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34388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283C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92876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ECEE4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4745B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595A0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49CEB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C0BE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E6E3A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D7AD9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2709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CF18A6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3A28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D9D83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768A0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62ED6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4C696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E7209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3A4CB1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6E029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E1C64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9363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8DC94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7588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AF2C5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B57C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6E123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B15B1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A3032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12D55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0F31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CA953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F5ADD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DEC5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E11097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9DA9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6E8A3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42E96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04ED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018B4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74897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2C940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177CB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3CBB1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C389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D3F60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4953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2C3D5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12D00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A4ECA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99826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80BB3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B83D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16BD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4CD94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468CD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25666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3868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F6473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6407E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757EF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FB2DC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C8FF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4E3D6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A7B3D1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E3A1B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70CE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7FC9B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C4CE6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83803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8EA30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5C8125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1286D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AC897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CE261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FBA4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FA301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0D5ED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1D983B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4B28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3714E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17B34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05692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558C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CE240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340320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34C78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DDEC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6E6EB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CBFDC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4A647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2B013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BC585C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673F5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85F2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55918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7CC5C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62BE3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13075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71303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B6111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27F9E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D9233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12F7F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98B6C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5D56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FEE65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2D68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85C73B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F262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A2E40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65F78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33F9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53DC1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68F1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5FE53B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19FDE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21B4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D9B1A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AB60C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784F4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611B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738CF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3B44A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83FD4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BA6E0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DDDC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AC70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27E7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CEB1F3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CD6E2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1152A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18E94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387EA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E9CD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1095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C4865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8A8B9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B9221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C2363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D089D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A15F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15BA6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5FE0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31F5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1A692A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3181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285D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82463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28F81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C6875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88DC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3CA55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CB81C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8E491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AAFF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51168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DD1CB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C2F0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B34BDD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5697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A8AD3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2650A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511C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1C60C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D38AB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21439E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C95DD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AFE8E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F858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E930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C4BA3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20710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9CB2B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9FE5D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3BF9E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42BD9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973C9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442B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287CC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C1287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A8529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5032CB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C1B2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B801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6C6BA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00C8D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387B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B0E59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20636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8E07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CC2CF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3638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275D2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F849E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49BB0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B507D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E74BF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A57E9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E6E4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B053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4C644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42D49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7AFF4B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B349F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F8B9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DFD1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C0D2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328C2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C42CC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A374D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22A66F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DBA6D6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E20A4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5BC3A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D004D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A4EE1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9CF67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5D276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4109D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0404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D9534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5C33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80BA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8EF26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88658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7C8A01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8DE5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9EB9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A2E75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E7E56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F19B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563FB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426B7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8A625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57868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BDA4C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8292B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A0DD0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594FB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3830B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D9103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27ED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BA85A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530117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D5794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20C44A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80AF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677A7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8C73E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A0B8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F4352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A8AC2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09403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7AADF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F4B0F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87874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AEEF1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E1555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84347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B8CA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25394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87D69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AEB22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6326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7CDE1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C0060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5AEC5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2627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9C716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752BD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2B1D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938C9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56F3D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82609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F6FD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EA192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DAB51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61EF0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D60E6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9F7F6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5BF386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3C7D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7C996F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60F7E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92B87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CFDA5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AC734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98DB9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F306F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3FAB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A0A41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2D023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C4E1E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8D2F3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CA441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8D0C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FCB08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C77D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B88DE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641CBA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8459C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5356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E446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A5FB6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CC15B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8E67E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0EBB14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C17CC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D74D3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81B9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9217B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195F1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813E0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31373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F0694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651B7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03342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3533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83F3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CBC6D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6CD4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5B861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51CA049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CED0A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C69DB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DD3F7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75E5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CBC27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10567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27994F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F3238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E4C82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72B6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2350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2421D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609AF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414F44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D8A5B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A1C5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D5385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91C4E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35BB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08469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BF81B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58815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5DDF4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9C46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48831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B54AB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7FE0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5C5BB9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FE28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9E004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24AF" w14:textId="77777777" w:rsidR="001302A9" w:rsidRDefault="001302A9">
      <w:pPr>
        <w:spacing w:after="0"/>
      </w:pPr>
      <w:r>
        <w:separator/>
      </w:r>
    </w:p>
  </w:endnote>
  <w:endnote w:type="continuationSeparator" w:id="0">
    <w:p w14:paraId="0F58C34E" w14:textId="77777777" w:rsidR="001302A9" w:rsidRDefault="001302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B3A3" w14:textId="77777777" w:rsidR="001302A9" w:rsidRDefault="001302A9">
      <w:pPr>
        <w:spacing w:after="0"/>
      </w:pPr>
      <w:r>
        <w:separator/>
      </w:r>
    </w:p>
  </w:footnote>
  <w:footnote w:type="continuationSeparator" w:id="0">
    <w:p w14:paraId="6FD83266" w14:textId="77777777" w:rsidR="001302A9" w:rsidRDefault="001302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0"/>
    <w:docVar w:name="MonthEnd10" w:val="31.10.1990"/>
    <w:docVar w:name="MonthEnd11" w:val="30.11.1990"/>
    <w:docVar w:name="MonthEnd12" w:val="31.12.1990"/>
    <w:docVar w:name="MonthEnd2" w:val="28.02.1990"/>
    <w:docVar w:name="MonthEnd3" w:val="31.03.1990"/>
    <w:docVar w:name="MonthEnd4" w:val="30.04.1990"/>
    <w:docVar w:name="MonthEnd5" w:val="31.05.1990"/>
    <w:docVar w:name="MonthEnd6" w:val="30.06.1990"/>
    <w:docVar w:name="MonthEnd7" w:val="31.07.1990"/>
    <w:docVar w:name="MonthEnd8" w:val="31.08.1990"/>
    <w:docVar w:name="MonthEnd9" w:val="30.09.1990"/>
    <w:docVar w:name="Months" w:val="12"/>
    <w:docVar w:name="MonthStart1" w:val="01.01.1990"/>
    <w:docVar w:name="MonthStart10" w:val="01.10.1990"/>
    <w:docVar w:name="MonthStart11" w:val="01.11.1990"/>
    <w:docVar w:name="MonthStart12" w:val="01.12.1990"/>
    <w:docVar w:name="MonthStart2" w:val="01.02.1990"/>
    <w:docVar w:name="MonthStart3" w:val="01.03.1990"/>
    <w:docVar w:name="MonthStart4" w:val="01.04.1990"/>
    <w:docVar w:name="MonthStart5" w:val="01.05.1990"/>
    <w:docVar w:name="MonthStart6" w:val="01.06.1990"/>
    <w:docVar w:name="MonthStart7" w:val="01.07.1990"/>
    <w:docVar w:name="MonthStart8" w:val="01.08.1990"/>
    <w:docVar w:name="MonthStart9" w:val="01.09.1990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97A25"/>
    <w:rsid w:val="000A5A57"/>
    <w:rsid w:val="00111F7C"/>
    <w:rsid w:val="001274F3"/>
    <w:rsid w:val="001302A9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B7E1E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2025-10-05T18:53:00Z</dcterms:created>
  <dcterms:modified xsi:type="dcterms:W3CDTF">2025-10-05T18:53:00Z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