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6E5D982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84CBF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1989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DFA02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89C41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89CD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C0B5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EBF10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8ACE0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36DBEE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99508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A9428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2F924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29143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D0816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401EA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F72530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B2C7C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0E5F8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4737F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4747E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D9006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221EC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B59D13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6EA7D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CFC5A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95AC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CB492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3E2A4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8CA95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0F85A2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19863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126ED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446C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C53D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737AF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63221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E205D5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33293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3F029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55A44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0320B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271BF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E5A75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02DD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D30B6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A3BFE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A67C7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BF6D0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26652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9FEC2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78C1C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BB4E4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C3E33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9733F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E352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5C868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62293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FEE7F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19B7E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8C1D40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C57BE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B4926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9E7B1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68196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F7223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D6168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1C05F6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E863D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6978D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EDC1E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E1C2A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6A14C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BD61F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F0B6DD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53CFB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4B70C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B1606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EFF4B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325EF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392D4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54DE3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A1926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0687B1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AB74D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D5764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7D764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C0A26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0311D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D9367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BCC7DC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3B400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4E27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C9C22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4CF1D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A3AC4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0BABC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044949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538E4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55DC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3AF0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FDD1B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02826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0867A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C67335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284BF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87F63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4B17B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961B9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7F2C0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5BE76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ABF0B6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AA2D1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37E7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94F7E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2DCE5C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45BF05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9FBC5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2D028C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99D75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270D96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34E5D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DCFB4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D20DA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E01F1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EEB97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98651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8B2210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2D29C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BDDDF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6B6CB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77274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9E738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E76A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4C15D3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D28ED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B62F8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0A5FD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E4B1F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4892F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9016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2E2FD2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82C2D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9C363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B8854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5D33E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8EEAA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2FFB0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2B191C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B8F94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B2C97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369216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0F0FF3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4BB35A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790DF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4DE629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47CDF5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014F22A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9BCBF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D4013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7E58D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6DB5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76B52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1F628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2F149F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5DD2D3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C2D55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4C9A8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C2BB3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F49D8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F4D55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726CEA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22E5B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06071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89D0B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A26E1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24346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0A3AB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366254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41DE7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16C7E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41E0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FEBDE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BA635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D1647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66E60B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A7F7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7C750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4B887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0F21D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46EFE8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791CF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439D0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49EDCF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4AD56A2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A30B6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17D8A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D5550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A113A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E3BF2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8F249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8424FD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7C24F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0D688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68BF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88204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184E3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3CCBE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1EBA5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79226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B9E31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9329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6C94F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A84B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F297B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355A6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BF27B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7636F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03F86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CF0C6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F9F29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0848F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F607C6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8B0D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08AB9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056896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CB003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2BECC2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8E295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09AF6B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0E7AA4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24578F8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F9F12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57C97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F1C06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FF0C9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7AFBD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0D616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D3C304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8A757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F94A8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74EA3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C78B7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64318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3AB76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02A2E6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7F7B9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1FB44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6F96E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58C2D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B0263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5F941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3FDED93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3B950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BA790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713B5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CB4A9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5BBC8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2729F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248ED6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365FB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FE8D5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50C102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4EE39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673D5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4E95A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2A9852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045AC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395C5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5C122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B142F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492F4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76ED9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E0CDC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16D0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17EF22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83DD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8152B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56E1D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2145E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2D9E33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0A764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42F9D1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CAAD6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82D94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725F9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2944C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9B7E3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CBC72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36949A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8E46C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5756E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0F753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6731A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BD052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B31D5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D34FC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FDB0B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58DE0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990F1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4B049C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7AB0E4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28669A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1EBF6A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4983C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81E2C2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C577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F0C66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E524B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AF8D5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7A75D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C9E71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F30F3C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2176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347E7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9BF4B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1D1B9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4422E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6BC5E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31AFAB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54F12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3D5C1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35E00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A320F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3CE84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4B4C0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31F0D7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BA92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E01DA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AE447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8B760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EF2E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AA9F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3CD2A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BF813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949B3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B3CA8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E2A82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2A15D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102C3D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650732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7BEA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6D73D0C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2D4B8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264A3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C69C3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84CE1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07457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C72AA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43C9C5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1A06E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0C560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1F7D4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1FB53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D0E0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97F7C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129216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DDAF8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4C1EC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4E7CA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00550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F3B1B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A5D6C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91C668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18A02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2554A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6FE17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68424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59594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4B080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D4BACC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A10DC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AEADA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563509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5E13D9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343133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B9EDE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26B5EA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3D93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57527B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58B3A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ADDF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097B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C8BD2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AA45C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851AF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D223DA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09A47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C7391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1326AA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9F68F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26C59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D8594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3BBAA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6A0B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7D64B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6DC89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AEA5A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40C71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3E255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C39DFB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DF93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A90A5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D44B2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05AA9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C0EF3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81B10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3325D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6F8C8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9566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5D225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61D81F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18CDA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0566AE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70F419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7085B0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D784DF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830F9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BD4E7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2253C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FB996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18005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341C8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D8A84E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844E3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30549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60AEB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8C6F8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D46CE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BB399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CB7924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7A4BC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9582A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F38FC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9063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13D8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63989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6D45A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133F2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CB741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A6604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170D8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B285A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C9D4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4B906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93732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C09DD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33A5" w14:textId="77777777" w:rsidR="00732844" w:rsidRDefault="00732844">
      <w:pPr>
        <w:spacing w:after="0"/>
      </w:pPr>
      <w:r>
        <w:separator/>
      </w:r>
    </w:p>
  </w:endnote>
  <w:endnote w:type="continuationSeparator" w:id="0">
    <w:p w14:paraId="2257BECE" w14:textId="77777777" w:rsidR="00732844" w:rsidRDefault="007328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25351" w14:textId="77777777" w:rsidR="00732844" w:rsidRDefault="00732844">
      <w:pPr>
        <w:spacing w:after="0"/>
      </w:pPr>
      <w:r>
        <w:separator/>
      </w:r>
    </w:p>
  </w:footnote>
  <w:footnote w:type="continuationSeparator" w:id="0">
    <w:p w14:paraId="60810E4E" w14:textId="77777777" w:rsidR="00732844" w:rsidRDefault="007328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9"/>
    <w:docVar w:name="MonthEnd10" w:val="31.10.1989"/>
    <w:docVar w:name="MonthEnd11" w:val="30.11.1989"/>
    <w:docVar w:name="MonthEnd12" w:val="31.12.1989"/>
    <w:docVar w:name="MonthEnd2" w:val="28.02.1989"/>
    <w:docVar w:name="MonthEnd3" w:val="31.03.1989"/>
    <w:docVar w:name="MonthEnd4" w:val="30.04.1989"/>
    <w:docVar w:name="MonthEnd5" w:val="31.05.1989"/>
    <w:docVar w:name="MonthEnd6" w:val="30.06.1989"/>
    <w:docVar w:name="MonthEnd7" w:val="31.07.1989"/>
    <w:docVar w:name="MonthEnd8" w:val="31.08.1989"/>
    <w:docVar w:name="MonthEnd9" w:val="30.09.1989"/>
    <w:docVar w:name="Months" w:val="12"/>
    <w:docVar w:name="MonthStart1" w:val="01.01.1989"/>
    <w:docVar w:name="MonthStart10" w:val="01.10.1989"/>
    <w:docVar w:name="MonthStart11" w:val="01.11.1989"/>
    <w:docVar w:name="MonthStart12" w:val="01.12.1989"/>
    <w:docVar w:name="MonthStart2" w:val="01.02.1989"/>
    <w:docVar w:name="MonthStart3" w:val="01.03.1989"/>
    <w:docVar w:name="MonthStart4" w:val="01.04.1989"/>
    <w:docVar w:name="MonthStart5" w:val="01.05.1989"/>
    <w:docVar w:name="MonthStart6" w:val="01.06.1989"/>
    <w:docVar w:name="MonthStart7" w:val="01.07.1989"/>
    <w:docVar w:name="MonthStart8" w:val="01.08.1989"/>
    <w:docVar w:name="MonthStart9" w:val="01.09.1989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84CBF"/>
    <w:rsid w:val="00097A25"/>
    <w:rsid w:val="000A5A57"/>
    <w:rsid w:val="00111F7C"/>
    <w:rsid w:val="001274F3"/>
    <w:rsid w:val="001302A9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B7E1E"/>
    <w:rsid w:val="003C0D41"/>
    <w:rsid w:val="003C1BDD"/>
    <w:rsid w:val="003C316A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32844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B1201"/>
    <w:rsid w:val="008B26F4"/>
    <w:rsid w:val="008F16F7"/>
    <w:rsid w:val="0091526C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3395</Words>
  <Characters>19357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2025-10-15T16:48:00Z</dcterms:created>
  <dcterms:modified xsi:type="dcterms:W3CDTF">2025-10-15T16:48:00Z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