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9B3682D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970B0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1987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5E25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3BAD2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FBEC0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E0372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904BC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D972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40BD45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612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21F6D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25D68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F7CC7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8C1B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B117B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91EF2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E62A1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38AB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F189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935E6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52B5E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CB3DE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BFA246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43091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72F6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92B6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8C165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22B34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E9E4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1FF1E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EA942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8E6C9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AEAD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0441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1A1E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A98EF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19F5C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9BCF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D330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BE05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7B1A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FF3E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F5EF3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75161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38541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18E407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BE72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1069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E6542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4835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744C3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6671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FE84D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06E9F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2030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BAC75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35967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1D5BC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CB5F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67BE25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0B58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943D8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334F1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E3095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8F8B9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1C5D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FB880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C0E5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81BA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28481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EEE8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B3ED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13079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010B6C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71F54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5D3D3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C62F4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47CF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21EF8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DEA66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22E7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A0C5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42E4E7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89758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8B8B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08A23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7305F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27BF1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2E2D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2F915A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6022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C93F9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49A60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1042A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1F9D7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71861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C622BE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9BB1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24452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ADDDE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DCF2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2E578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6EF8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834D8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757D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D100B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DEF64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8C7E1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71C53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FFA77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299AB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4AD5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1AD1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6F19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2153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94948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2FFA6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1C5EE4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704D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573CF9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0CD3D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479ED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4F67F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4BAD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37174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8383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B7F4C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0363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387F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92437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FD106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A66D0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092CD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E219EF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FA7A2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C9436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1ACF2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77135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AB8E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0BC5D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4B839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F39CA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F247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3DBAA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053E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1317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2095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ECCCBE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5DA67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C3715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5DBDB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45BFC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8109B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BC99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521CC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45A20A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76394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4D7C3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4A4B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0A76D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22CC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E2726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CA5D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8C026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36B7C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448E3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47DD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D928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50076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D61C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95F2D9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F593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E5534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6808B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8A1C3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8E54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86E3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E4F77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89CE2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6DC6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15F6D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B1050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A1B6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6A11B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DEAD52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6F614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6C72CE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D40D9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6438A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0197B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3692EF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6002D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7C71E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6E792D8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9343E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97937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134CC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07551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07FF3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1A39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5F60E5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2599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34D6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6B3D0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9381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69D7F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CB9B8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51DCC2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CC440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AC4D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AC9B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4202E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3E66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D91D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CC394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1DF8C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FD4A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BB5F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CB016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D172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B01D4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27472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88B5A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428C9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651A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2E29EE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BA82D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E9826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42A901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179056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78D8FD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D10CE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D4A09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22CB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08B1B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FC1BB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33D16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D13915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2F9AC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8EE6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F98A1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6433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DC0CD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ED2C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E7265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3CDC4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392A2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4573E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D1036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F707D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1CC4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0CB80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C1043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00996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32454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A469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B079A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447A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E922F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A9437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5C6B3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B1F5C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31F3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2D6D17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41A0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D05C0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57E73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F26A12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AE8E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CC0D0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9249B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6945D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231D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E5B7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28F86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77AEA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6F164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8BD96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3C876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8A8E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5C8A9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35BA5F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5D9C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C79FB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8D977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2537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B93F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AF18D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22E0C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9696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34B3D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0C033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93A1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EAC9B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386B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A958D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5C1C9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FC40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D4DEA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40D2DB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083A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61B2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3C89C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653E8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F97849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104C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7B6D5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6EBEE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31CA9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3001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5D5F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EDB5E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1A4B3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DC71C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0D42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113F9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32D01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0140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B8B52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FCC55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3621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EB64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B3A39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9086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C5E8F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65608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31B3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2DB3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2C9EE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0B62E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C1A86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97018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E82E4A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939E7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9B90C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ABFA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09EE6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0DA3E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C3B6D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29BCB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DA523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C4D48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CAA9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D2352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0529A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CC043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1DF6B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0307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0A574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5851F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3A501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60E55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0867E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C7124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42FF4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021FC0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B9B5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B2F85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6691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BBFD0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7701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ED48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5C0D5C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F49C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71BB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9CB33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07AE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64515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BEF7B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C484C7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3381F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B051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DE09B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563DE0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76F4CF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7CE5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912C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FEC55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97462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CA15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C63A8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5C536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BF17C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A8271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DBAED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A931CF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781A3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61F7E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0B6CE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BDD7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27555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95553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FEFFA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4050B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F1C68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60B25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33D68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BD9AF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67D66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44690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C2B8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0071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76A98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A5819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A1DDC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5F9AD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5290AB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7FBE0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07A03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63618D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F5E0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49844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151A24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9666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3B82E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E786D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6DFBC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12ED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94E47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F3BD1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4A10D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187C8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4EDEB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64465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65E83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263A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8B6C7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F1B9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5A2FB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602D36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DB0EA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973D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0D9E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CA25E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3139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C929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0ACE0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E3F8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9301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767B3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4C064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DD702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A9D00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9D1BC8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AAC5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252B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E1BA" w14:textId="77777777" w:rsidR="000C004E" w:rsidRDefault="000C004E">
      <w:pPr>
        <w:spacing w:after="0"/>
      </w:pPr>
      <w:r>
        <w:separator/>
      </w:r>
    </w:p>
  </w:endnote>
  <w:endnote w:type="continuationSeparator" w:id="0">
    <w:p w14:paraId="4D9FB67A" w14:textId="77777777" w:rsidR="000C004E" w:rsidRDefault="000C00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EC9B" w14:textId="77777777" w:rsidR="000C004E" w:rsidRDefault="000C004E">
      <w:pPr>
        <w:spacing w:after="0"/>
      </w:pPr>
      <w:r>
        <w:separator/>
      </w:r>
    </w:p>
  </w:footnote>
  <w:footnote w:type="continuationSeparator" w:id="0">
    <w:p w14:paraId="263BE6D6" w14:textId="77777777" w:rsidR="000C004E" w:rsidRDefault="000C00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7"/>
    <w:docVar w:name="MonthEnd10" w:val="31.10.1987"/>
    <w:docVar w:name="MonthEnd11" w:val="30.11.1987"/>
    <w:docVar w:name="MonthEnd12" w:val="31.12.1987"/>
    <w:docVar w:name="MonthEnd2" w:val="28.02.1987"/>
    <w:docVar w:name="MonthEnd3" w:val="31.03.1987"/>
    <w:docVar w:name="MonthEnd4" w:val="30.04.1987"/>
    <w:docVar w:name="MonthEnd5" w:val="31.05.1987"/>
    <w:docVar w:name="MonthEnd6" w:val="30.06.1987"/>
    <w:docVar w:name="MonthEnd7" w:val="31.07.1987"/>
    <w:docVar w:name="MonthEnd8" w:val="31.08.1987"/>
    <w:docVar w:name="MonthEnd9" w:val="30.09.1987"/>
    <w:docVar w:name="Months" w:val="12"/>
    <w:docVar w:name="MonthStart1" w:val="01.01.1987"/>
    <w:docVar w:name="MonthStart10" w:val="01.10.1987"/>
    <w:docVar w:name="MonthStart11" w:val="01.11.1987"/>
    <w:docVar w:name="MonthStart12" w:val="01.12.1987"/>
    <w:docVar w:name="MonthStart2" w:val="01.02.1987"/>
    <w:docVar w:name="MonthStart3" w:val="01.03.1987"/>
    <w:docVar w:name="MonthStart4" w:val="01.04.1987"/>
    <w:docVar w:name="MonthStart5" w:val="01.05.1987"/>
    <w:docVar w:name="MonthStart6" w:val="01.06.1987"/>
    <w:docVar w:name="MonthStart7" w:val="01.07.1987"/>
    <w:docVar w:name="MonthStart8" w:val="01.08.1987"/>
    <w:docVar w:name="MonthStart9" w:val="01.09.1987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0C004E"/>
    <w:rsid w:val="00111F7C"/>
    <w:rsid w:val="001274F3"/>
    <w:rsid w:val="001302A9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970B0"/>
    <w:rsid w:val="003B7E1E"/>
    <w:rsid w:val="003C0D41"/>
    <w:rsid w:val="003C1BDD"/>
    <w:rsid w:val="003C316A"/>
    <w:rsid w:val="003E085C"/>
    <w:rsid w:val="003E7B3A"/>
    <w:rsid w:val="003F0DC6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A1F39"/>
    <w:rsid w:val="008B1201"/>
    <w:rsid w:val="008B26F4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D14EA7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19400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2025-10-24T04:46:00Z</dcterms:created>
  <dcterms:modified xsi:type="dcterms:W3CDTF">2025-10-24T04:46:00Z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