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558D70C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933E6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1986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7FBA6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0EC50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EA631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63C5B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C8F88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240FB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0C69C7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B24C3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E6377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02735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A36C3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96B06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76106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C03055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049FF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4A404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04E27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F1D1A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35018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4892C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AC4D36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5C93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EB6EA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690EA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18B8D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2A68B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C1194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D44923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C6721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5B8E8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D1B22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E2ADB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9A107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235D0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418C8A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11C9B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10B7E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6A90F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1B869A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6B1CD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B8221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BE9BA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D9971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51DFA4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979A0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5E258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33843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64292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9BD8F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458A1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3DAED2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6A1B1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9ACD4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31A99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9DDE0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E8399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32FE4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45A1F4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7ACBC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EB814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98915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1C337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489DA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16E8B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8D2099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A80BF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26481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E835F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177A2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AFC19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F3B73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8D4F8D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EAB64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D7379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9C680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E9ED8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39F02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47528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791DF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20F96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3A97C2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D7492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4405E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BF9EB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130F2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6F21E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21BC8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DDF1B5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3909A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A7FE1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F8D22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C6188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272EC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BABBE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71FA21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9E3BA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B706A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737E8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8DC40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00BA6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2F963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45F051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1CED2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BDA7A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3895D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1FFFB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02B5E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74A4D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A8B4E8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A452D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2C51C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5C1DF7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2BE642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020457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624C10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7E4538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38A675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1849108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278505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01440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6E1547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347487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DCB00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300CF3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549EE1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EF4CD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44262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B98A8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60C70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55F11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44504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25E9AC1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53F2F3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72ABE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9E214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0DB945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E4FE9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69B141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3EAFFB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AEB49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082DA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79C45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BC6E4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7B499B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0637A9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4FF6C3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0C538D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1AFF3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10FF51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173B48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78FEE7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1985B3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68FE35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148461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1404AF1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71183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73AF0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18144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ABEB7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645D11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323DE0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384D665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8261A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580A3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2EC53D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557EAC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071F01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3C726E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9FBEA4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8FEAD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2511F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2D584F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1F2357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0B68BA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6B88FF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2FA0AD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7922C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019E06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B5315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54F5D3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383F3C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734419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D9B4DD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6843D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82CD3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2C2F9A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186687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5F0941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1EF97F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10127F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2C0AD5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461277A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6661C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107D3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52F3CD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059461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50EDB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52352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27020F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B67FF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B1696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171115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497FA0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BB383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5D490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B9B4F3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6AF43E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B2336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F5C43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F9665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7816AD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4F54C5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3D6694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BD3F6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2EE3DC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422312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775469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CBB04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1ACCD4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10419D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1CAEF0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36F77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315C5D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546EA6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459959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71DF78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31E720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7F8C5C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31341F7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3F2BB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9644D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75EBF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6E54AC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D4FEE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7ABD31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F81FF0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29294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45261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CB3C3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CFAD7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0ED341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3A1E8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1506B44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0D2A1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23F89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18405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5C58AF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7ACF1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5B6E1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C6FDC2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350FB7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40B48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53427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0A2269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93CA1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2F5D58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77D8A09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7049D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257704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0F27B2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54F0BD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0F3149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49D7F4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105D11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219D16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75E3430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FFFEA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7121E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FE488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29460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19E6C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068434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4345529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CFA8A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A8468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33295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5D0BEE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FC1B5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38D57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70F0FF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FB0AC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E47FD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9EA40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23B3FA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4C3DAB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2D1D00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BA122E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3CBB6A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27E96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B16C9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8C9F1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B06ED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90F6F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353A16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415CA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E7F92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6DC168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69320B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5AD6F4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35D26E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5D5B85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60679D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3079527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382722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7BCC16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34925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F6878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133D5C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55DFE1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7FF3C9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6BF4F5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10B2FD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10192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C4E54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D362F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F4E9D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7415A9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D36CC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16487D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742D64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FF59D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7172D1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60E00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85905E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3926F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C175F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713E13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920BF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5E059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4B915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7C14BD3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D446D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53A022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0FC1CF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34A649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04B6BE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5CD896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14F6F9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093D49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4E480AE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477C55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D9FDE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7CB625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026A1E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C42AA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D4628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0C83F1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485C22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219D2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F2F3C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4F89DC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E1B24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417C3F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24E5A0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F53A1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EAEE3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9D144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E4971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31C043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1BB4A7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690F49D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F7746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9A136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DB9A0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35FE7A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F6CB5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2E77B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0EBAFAA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46B9A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3C8342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75A46A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19F0C7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25194D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534A12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733897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23AACA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0D2C87A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578EA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2E800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4A49C0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6F4FE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7A581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1E5F61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2F8B0EA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602F9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B6B31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33122B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B5B92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2DF8C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B3784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5DCD39E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5E1721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0D4568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4FE19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78912D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701334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1A1811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60D2BA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B67FB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9B844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1E28EF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5D66A5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441E90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185091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2AB00C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791FC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DDA09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5DBC89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038CB9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51043F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4003E4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0744AA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105D48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75AC000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446545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7C77CE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CC2AD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A0AA4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8BDED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6AB202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3E0CB4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0B5CA9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03923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B8A4F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178DDA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234796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2F21EF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753DEF4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9351A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567A2B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C1403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04ED40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33DCF7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95F8D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C2350C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0268E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D8F49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82631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3438F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10568E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745B11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F69072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AB622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008A4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933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CD76F" w14:textId="77777777" w:rsidR="000F3C06" w:rsidRDefault="000F3C06">
      <w:pPr>
        <w:spacing w:after="0"/>
      </w:pPr>
      <w:r>
        <w:separator/>
      </w:r>
    </w:p>
  </w:endnote>
  <w:endnote w:type="continuationSeparator" w:id="0">
    <w:p w14:paraId="216AD284" w14:textId="77777777" w:rsidR="000F3C06" w:rsidRDefault="000F3C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5A9B7" w14:textId="77777777" w:rsidR="000F3C06" w:rsidRDefault="000F3C06">
      <w:pPr>
        <w:spacing w:after="0"/>
      </w:pPr>
      <w:r>
        <w:separator/>
      </w:r>
    </w:p>
  </w:footnote>
  <w:footnote w:type="continuationSeparator" w:id="0">
    <w:p w14:paraId="76268416" w14:textId="77777777" w:rsidR="000F3C06" w:rsidRDefault="000F3C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6"/>
    <w:docVar w:name="MonthEnd10" w:val="31.10.1986"/>
    <w:docVar w:name="MonthEnd11" w:val="30.11.1986"/>
    <w:docVar w:name="MonthEnd12" w:val="31.12.1986"/>
    <w:docVar w:name="MonthEnd2" w:val="28.02.1986"/>
    <w:docVar w:name="MonthEnd3" w:val="31.03.1986"/>
    <w:docVar w:name="MonthEnd4" w:val="30.04.1986"/>
    <w:docVar w:name="MonthEnd5" w:val="31.05.1986"/>
    <w:docVar w:name="MonthEnd6" w:val="30.06.1986"/>
    <w:docVar w:name="MonthEnd7" w:val="31.07.1986"/>
    <w:docVar w:name="MonthEnd8" w:val="31.08.1986"/>
    <w:docVar w:name="MonthEnd9" w:val="30.09.1986"/>
    <w:docVar w:name="Months" w:val="12"/>
    <w:docVar w:name="MonthStart1" w:val="01.01.1986"/>
    <w:docVar w:name="MonthStart10" w:val="01.10.1986"/>
    <w:docVar w:name="MonthStart11" w:val="01.11.1986"/>
    <w:docVar w:name="MonthStart12" w:val="01.12.1986"/>
    <w:docVar w:name="MonthStart2" w:val="01.02.1986"/>
    <w:docVar w:name="MonthStart3" w:val="01.03.1986"/>
    <w:docVar w:name="MonthStart4" w:val="01.04.1986"/>
    <w:docVar w:name="MonthStart5" w:val="01.05.1986"/>
    <w:docVar w:name="MonthStart6" w:val="01.06.1986"/>
    <w:docVar w:name="MonthStart7" w:val="01.07.1986"/>
    <w:docVar w:name="MonthStart8" w:val="01.08.1986"/>
    <w:docVar w:name="MonthStart9" w:val="01.09.1986"/>
    <w:docVar w:name="MonthStartLast" w:val="12/1/2012"/>
    <w:docVar w:name="WeekStart" w:val="понедельник"/>
  </w:docVars>
  <w:rsids>
    <w:rsidRoot w:val="00285C1D"/>
    <w:rsid w:val="00002016"/>
    <w:rsid w:val="0005357B"/>
    <w:rsid w:val="00071356"/>
    <w:rsid w:val="00072E21"/>
    <w:rsid w:val="00084CBF"/>
    <w:rsid w:val="00097A25"/>
    <w:rsid w:val="000A5A57"/>
    <w:rsid w:val="000C004E"/>
    <w:rsid w:val="000F3C06"/>
    <w:rsid w:val="00111F7C"/>
    <w:rsid w:val="001274F3"/>
    <w:rsid w:val="001302A9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50383"/>
    <w:rsid w:val="003970B0"/>
    <w:rsid w:val="003B7E1E"/>
    <w:rsid w:val="003C0D41"/>
    <w:rsid w:val="003C1BDD"/>
    <w:rsid w:val="003C316A"/>
    <w:rsid w:val="003E085C"/>
    <w:rsid w:val="003E7B3A"/>
    <w:rsid w:val="003F0DC6"/>
    <w:rsid w:val="00416364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76A8E"/>
    <w:rsid w:val="00583B82"/>
    <w:rsid w:val="005923AC"/>
    <w:rsid w:val="005A138A"/>
    <w:rsid w:val="005D5149"/>
    <w:rsid w:val="005E1CF8"/>
    <w:rsid w:val="005E656F"/>
    <w:rsid w:val="00653B95"/>
    <w:rsid w:val="00667021"/>
    <w:rsid w:val="006974E1"/>
    <w:rsid w:val="006C0896"/>
    <w:rsid w:val="006C1794"/>
    <w:rsid w:val="006F513E"/>
    <w:rsid w:val="00705729"/>
    <w:rsid w:val="00732844"/>
    <w:rsid w:val="00744685"/>
    <w:rsid w:val="007A1E70"/>
    <w:rsid w:val="007C0139"/>
    <w:rsid w:val="007D45A1"/>
    <w:rsid w:val="007F564D"/>
    <w:rsid w:val="0080330D"/>
    <w:rsid w:val="00812175"/>
    <w:rsid w:val="0081639F"/>
    <w:rsid w:val="00880B45"/>
    <w:rsid w:val="008A1F39"/>
    <w:rsid w:val="008B1201"/>
    <w:rsid w:val="008B26F4"/>
    <w:rsid w:val="008F16F7"/>
    <w:rsid w:val="0091526C"/>
    <w:rsid w:val="009164BA"/>
    <w:rsid w:val="009166BD"/>
    <w:rsid w:val="00917141"/>
    <w:rsid w:val="00946729"/>
    <w:rsid w:val="0095390F"/>
    <w:rsid w:val="00957271"/>
    <w:rsid w:val="009630DE"/>
    <w:rsid w:val="00977AAE"/>
    <w:rsid w:val="009933E6"/>
    <w:rsid w:val="00996E56"/>
    <w:rsid w:val="00997268"/>
    <w:rsid w:val="0099765B"/>
    <w:rsid w:val="009C3BFC"/>
    <w:rsid w:val="009C3E4E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502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53C1C"/>
    <w:rsid w:val="00C6519B"/>
    <w:rsid w:val="00C70F21"/>
    <w:rsid w:val="00C7354B"/>
    <w:rsid w:val="00C91F9B"/>
    <w:rsid w:val="00CA43C3"/>
    <w:rsid w:val="00D14EA7"/>
    <w:rsid w:val="00D948F7"/>
    <w:rsid w:val="00DE00A8"/>
    <w:rsid w:val="00DE32AC"/>
    <w:rsid w:val="00DF44A5"/>
    <w:rsid w:val="00E1407A"/>
    <w:rsid w:val="00E21B07"/>
    <w:rsid w:val="00E318B9"/>
    <w:rsid w:val="00E33F50"/>
    <w:rsid w:val="00E47710"/>
    <w:rsid w:val="00E50BDE"/>
    <w:rsid w:val="00E774CD"/>
    <w:rsid w:val="00E77E1D"/>
    <w:rsid w:val="00E86143"/>
    <w:rsid w:val="00ED75B6"/>
    <w:rsid w:val="00EF1F0E"/>
    <w:rsid w:val="00F321D3"/>
    <w:rsid w:val="00F8363F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3392</Words>
  <Characters>19339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2025-10-30T07:36:00Z</dcterms:created>
  <dcterms:modified xsi:type="dcterms:W3CDTF">2025-10-30T07:36:00Z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