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AD4FC7E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50383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1992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21946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0CB9A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57338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8F230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4A6A9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E96EF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CBF942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3DC7C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B9124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CEFCE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74E12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C1148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A2BC4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87B75A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E86B0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25212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1D1A8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01FD9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6CC5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C4363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9BB8D7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6698A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A35A7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FAB67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BCB9A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0E366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943E6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07C71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1A6D0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69629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D81D8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06BBD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F45EF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90357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39FF8D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08D69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30117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09D351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3FF89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3409F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35A88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D5B9F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80D5A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D314A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00482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B51D9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5927D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21369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7CE99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48E15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36C3A6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3550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8ACA6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28F68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A1686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5B918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45533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32872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B3051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331BD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AC2C8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CDF21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932DD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C62CD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EEC9C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2DA5E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0EA80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689DB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0478A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FBD67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829B6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BFFC1C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94749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CFCE6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1CAD9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FC246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AD541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D011B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E1CDA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33349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3CECE5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D364B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60DBE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A54F2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C62CF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03A8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2129D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EAF39A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483B1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16E0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E8937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09323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427CC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5C0D0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234B8C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4AEB1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B34F6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DD82C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C8E25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7F52F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AFACF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4FC6E4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EBCE9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B7380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CF3D8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43F60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B076A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F492D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199FB6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E1ED0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C72CF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6E1F3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34CD5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06769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6AA285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2C622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60FB08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7D5175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02A4C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B1835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A2047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69EE8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5553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53681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BBDCE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B8801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4AD8F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E4E20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885F4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1A43F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2D36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79DEFD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4310B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CBF90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3EE98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BE1E8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DA1C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F8FA9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DFB09A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821C8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5B4FA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84E86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9F743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08EAD1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82162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C6604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97C6A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53CB7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5993A4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E473D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21AEC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175942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1DECFD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32B9B6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2EEC779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9567F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09C78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D76C4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01398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AE825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1C7B7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6D9A7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298F0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7E48A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8298A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C26E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EC6A2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14A4D4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30B137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F276E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CC6E9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C8AE8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3AB1B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F787F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90A47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440A80E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19522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5A97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BB9E4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838DA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69F73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00BB8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BC9352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75CFD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7EA85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7B4EF4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45CDD8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163634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29CA46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A931C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4CED3E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66993B0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C4E88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2475D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A8A9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2B322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4FFCD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FEA88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BC1282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5775B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43F7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DBFEF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AE907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C0502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CB000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DBD1D3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D3E24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0EA7D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DC10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69BA4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59911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A103F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F6EE2B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DDF12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1438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DB7B3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46595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31BFC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54CDD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D45366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18136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E058B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94AAE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5233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6E375E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F03C3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721FC8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7C1962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724A3A1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F7D82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0DE89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F5F10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69AFD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3FC6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598DC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B70C16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B1037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DB8F6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F138B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25713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2FD89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CD248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E22082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DBAA5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A7B46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6135A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5706E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77420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88710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01221A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B3CFA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0FBCD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5EAE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7C359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B5A22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9C3A9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0C32D3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871B9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A99AE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116792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0BB520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13DBE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A3A60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659A6E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799715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1A4D67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10D5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EA020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C1867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3998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C42C1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9E707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3482DF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DD08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398BE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C4DD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D8674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B4073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3441D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BB6015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55DD5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B233C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F1938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FEEF6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85979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173FB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D67AF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75C8A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8175D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509C5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672F6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311A7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B8747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7CE44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FB8C6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813D1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B7A3D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A4EA6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1D3698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5689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08203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EC86D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3058045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2613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9D468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285AE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434805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733F0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5B17C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81C5B8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F08BB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8FBDA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A29B8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5E858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DEE6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A95FA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4104D0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BE094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84A29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C3D04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589CF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E4B79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BA7CC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CCBF48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87EB7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AB32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9B624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41C2E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D1E9B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65087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7AC3F9D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5184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0042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897EC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385AB3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40F4B1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48CFAC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01CF96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299A8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7F06C85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D0DD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E6844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F759A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B01DA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2F694A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C21C7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384704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52214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3B79E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C2CF4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34B4E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4F285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775D3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1BC24E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DAD5F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92098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255F8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72270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F6314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3CEE6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AAC577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A60B9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1FA5A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38BD1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7DE5A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F50F6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8D28E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3A3ADD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D3792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75A42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E6DB3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E6B5F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000C4F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3A2C4E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7908DA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99A66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469FCD4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A9775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D605A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3823C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A581E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880C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09E7E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72D0278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97E9D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67764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99E00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71ABF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E4005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E90E7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DB8D90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6D6D6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DDADC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9AEA0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ECBA7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4ECD3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59797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063263B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9668F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5B3E7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2B3E04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29AB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01238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1017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6E52A6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402A4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6962B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6F254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D856F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787C97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3D9C9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8E918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57C3EE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4EE3F11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E6D8E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F7492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DBA11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1F7E1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944B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2670E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F704B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81F52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2646C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290BC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30BD1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F34CD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8D048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574F3D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E7746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824B7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B823D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C5510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36E87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C8DBC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3AAEA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0BA3D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B291B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56450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F6724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AB06E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66380D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4F599F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EDBE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1D411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93D97" w14:textId="77777777" w:rsidR="00D948F7" w:rsidRDefault="00D948F7">
      <w:pPr>
        <w:spacing w:after="0"/>
      </w:pPr>
      <w:r>
        <w:separator/>
      </w:r>
    </w:p>
  </w:endnote>
  <w:endnote w:type="continuationSeparator" w:id="0">
    <w:p w14:paraId="1D0BFEE9" w14:textId="77777777" w:rsidR="00D948F7" w:rsidRDefault="00D948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FAD1" w14:textId="77777777" w:rsidR="00D948F7" w:rsidRDefault="00D948F7">
      <w:pPr>
        <w:spacing w:after="0"/>
      </w:pPr>
      <w:r>
        <w:separator/>
      </w:r>
    </w:p>
  </w:footnote>
  <w:footnote w:type="continuationSeparator" w:id="0">
    <w:p w14:paraId="1C55FCE9" w14:textId="77777777" w:rsidR="00D948F7" w:rsidRDefault="00D948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2"/>
    <w:docVar w:name="MonthEnd10" w:val="31.10.1992"/>
    <w:docVar w:name="MonthEnd11" w:val="30.11.1992"/>
    <w:docVar w:name="MonthEnd12" w:val="31.12.1992"/>
    <w:docVar w:name="MonthEnd2" w:val="29.02.1992"/>
    <w:docVar w:name="MonthEnd3" w:val="31.03.1992"/>
    <w:docVar w:name="MonthEnd4" w:val="30.04.1992"/>
    <w:docVar w:name="MonthEnd5" w:val="31.05.1992"/>
    <w:docVar w:name="MonthEnd6" w:val="30.06.1992"/>
    <w:docVar w:name="MonthEnd7" w:val="31.07.1992"/>
    <w:docVar w:name="MonthEnd8" w:val="31.08.1992"/>
    <w:docVar w:name="MonthEnd9" w:val="30.09.1992"/>
    <w:docVar w:name="Months" w:val="12"/>
    <w:docVar w:name="MonthStart1" w:val="01.01.1992"/>
    <w:docVar w:name="MonthStart10" w:val="01.10.1992"/>
    <w:docVar w:name="MonthStart11" w:val="01.11.1992"/>
    <w:docVar w:name="MonthStart12" w:val="01.12.1992"/>
    <w:docVar w:name="MonthStart2" w:val="01.02.1992"/>
    <w:docVar w:name="MonthStart3" w:val="01.03.1992"/>
    <w:docVar w:name="MonthStart4" w:val="01.04.1992"/>
    <w:docVar w:name="MonthStart5" w:val="01.05.1992"/>
    <w:docVar w:name="MonthStart6" w:val="01.06.1992"/>
    <w:docVar w:name="MonthStart7" w:val="01.07.1992"/>
    <w:docVar w:name="MonthStart8" w:val="01.08.1992"/>
    <w:docVar w:name="MonthStart9" w:val="01.09.1992"/>
    <w:docVar w:name="MonthStartLast" w:val="12/1/2012"/>
    <w:docVar w:name="WeekStart" w:val="понедельник"/>
  </w:docVars>
  <w:rsids>
    <w:rsidRoot w:val="00285C1D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C0D41"/>
    <w:rsid w:val="003C1BDD"/>
    <w:rsid w:val="003C316A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526C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99765B"/>
    <w:rsid w:val="009C3BFC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948F7"/>
    <w:rsid w:val="00DE00A8"/>
    <w:rsid w:val="00DE32AC"/>
    <w:rsid w:val="00DF44A5"/>
    <w:rsid w:val="00E1407A"/>
    <w:rsid w:val="00E21B07"/>
    <w:rsid w:val="00E318B9"/>
    <w:rsid w:val="00E33F5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3395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2025-09-23T08:43:00Z</dcterms:created>
  <dcterms:modified xsi:type="dcterms:W3CDTF">2025-09-23T08:43:00Z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