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57E18293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47710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1991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54CD35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5C04B3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21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0EE5FF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6A27F1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FC4C1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72810C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EBDA71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47B7C6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95FFD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AE5DB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519DE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440C0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BA808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1154E98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0B5B1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241283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891D0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566E41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81B3C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791FF4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0077074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0199E0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58A4A7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70C784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0903CC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4D140D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26C3B4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169472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A0E51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3E65AA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185A85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4D889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38AF0B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355DC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A0D8DC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60B8B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C08AD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747A85F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4335F8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25F9A8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F39C1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E9823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1D1BF2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016ACA3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584407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394AC1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47788A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194C8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688F9E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7803B4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8DE2C7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730DE6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68D562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1EBBDE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4AB5DD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4383BC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B9CBF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190D012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185B9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1D3A46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1DDF57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615386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535B58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1C53E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DA1BB8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ABB69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49F481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755C7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CAAAF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6F31E4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4B52C4E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CDC39C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F816F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3DB960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5AB0ED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71B366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4D7A32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467103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14079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099F43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43DD9C9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A011A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C8B75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A4499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4939F1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7B57F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7B63E3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565726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123804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113083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15023C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7097F5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580C46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5218B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7A04D07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63FE6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5DA75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3E4A1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710A93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BADF1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29C27E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047E0E1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E81B2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0646B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1F6020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155E11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137EBB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604D0D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19A904A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352171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2865FF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3FCB8B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69DD8D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7070A4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7A68C5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53DC1A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43821E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229026F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EB3AE3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2ADC90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5E14C6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6E07F9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A1953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437EE57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3591EC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1CC900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3CC749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3DBD4A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4ADD9F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4C83CF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626873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0C1B578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76F498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160EF8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4CA7BD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07EA5B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30CC5D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7FFF4A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10C407D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6EA985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7F2CD2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2931C6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0A8CB3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443621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1BC907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7E39C2F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112F29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7CFAA9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1A4794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4873F3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6CE774B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518462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41F0F9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4D1603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5E2AA56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4D3B1A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01FD4B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1352B1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370034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72DC32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499C08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3836A04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40BAA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178103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3B2C7A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769D94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1D8E52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223A81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15802D2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63785C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2B3976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11C0B5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76D5E7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0C675E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175477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71A8139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7DF03A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790986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74575D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02C1E6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33BD2A1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2E1820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12B6FAC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3F4464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17449F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5D0F49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238012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4BBDD2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6B38D68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541B9F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3654D7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7A816C0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49B53F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562D90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435B2E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647669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768992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085A5A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1783E98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204C06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63F2E7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7486FC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8DB06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6B706A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5585E5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64F8ACF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CDA98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5184A50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36F8AD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27269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5E3F2A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756348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7B2595E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4D1196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614529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13C20B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7DD48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CF637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3C470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76B8DF7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0AF109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07373C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21A49E7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208619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5B17B7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0069A3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2F13EB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639EC2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2316669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004971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56C3B6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56499B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07F27B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749825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688C18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111B477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1565613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421283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185FC5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1211D9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5965A6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0B254C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2C618F3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1DF12B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64FE9EC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51E4A7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7B263C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6ED8854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1E4A40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46A1B2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6B3A5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680B2A3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12D99F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19C272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1D8D1C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3AC0AD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5110DDC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6384F2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1551B0C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6D5D96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32E7577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283460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4258CE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4AE4D4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6C5122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18B12A7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105534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645C52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3D017BA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032E26D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7F9A9E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0367C8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A8B280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10B696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141E91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573E0D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481DE3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2D9AAB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011F4D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73B8BF9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10A8F7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712EB6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7F20B6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76C057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003A12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649B5D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7397122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1CEFE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4487A4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737505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7A6D90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1CBB5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8540B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3E1BE8E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0205D1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3AAB7F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33BCB0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3B64D9B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18ED03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7674B8F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6ABC86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000DCC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1030C48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22B25A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6604EE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716EA8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004FA4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0739B1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1A26CB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53E50F7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206B07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7832C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3FA1DE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311FBF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7128A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3BCF00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18C0D91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13517C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4A8B6B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59DD56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5FE170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5339DD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7DFDBB8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494E92C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78721A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0AE290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0F0A4D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39C277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74CA3E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0ADB58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69E1DA6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1FD4857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1644D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79B101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67D9C5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0D154A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7A9469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540047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1F6AD20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24787DF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4EDFB2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3E5000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60BFC3A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75BC13C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4C6F502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3C9F5A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28582DE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44B094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5AAB38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6C06CB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3B6D86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77401E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2B800E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11C6D36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63A8A6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5691E8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DA89C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125143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0BDFC2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19142B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0664DAF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14324E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309AE7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31C636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1A621F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3825D6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605930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635F214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4BEAA9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1D06ED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7A1E7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8614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0A9D3F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26E21A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43B572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422076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4A99B5C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64E05C5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7BB7405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66758C4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785EBD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42A7D6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191DB9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441BBD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4B33B8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53D90CA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0EDECB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0BEB618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7C0BA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143564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4209E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2A8679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044CB46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0D71AD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248C53A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78EEBBB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4047B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5BE3F7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35FE2F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612520A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6CA10C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734B8D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42A76E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3FFA38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37D31F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11F65A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70BA071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16FE92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2F18EE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5038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319262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55B04B9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2B26F8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269001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2F7ABE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0AEB97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42693F9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74094B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19B0674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404602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1BAC90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043238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1C6E88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7408722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207337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0F20C1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7316367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73E9BA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6963C4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6B84F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44F681A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5C855CF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1EB82E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3A4FFEF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44C888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7811551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057499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5C19D2C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B8C57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4C2F51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7C8E15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09D56F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17D19A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1B1AC8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190164A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618BE1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536E70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71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65680" w14:textId="77777777" w:rsidR="00C53C1C" w:rsidRDefault="00C53C1C">
      <w:pPr>
        <w:spacing w:after="0"/>
      </w:pPr>
      <w:r>
        <w:separator/>
      </w:r>
    </w:p>
  </w:endnote>
  <w:endnote w:type="continuationSeparator" w:id="0">
    <w:p w14:paraId="25D86239" w14:textId="77777777" w:rsidR="00C53C1C" w:rsidRDefault="00C53C1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8814F" w14:textId="77777777" w:rsidR="00C53C1C" w:rsidRDefault="00C53C1C">
      <w:pPr>
        <w:spacing w:after="0"/>
      </w:pPr>
      <w:r>
        <w:separator/>
      </w:r>
    </w:p>
  </w:footnote>
  <w:footnote w:type="continuationSeparator" w:id="0">
    <w:p w14:paraId="150BC73C" w14:textId="77777777" w:rsidR="00C53C1C" w:rsidRDefault="00C53C1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91"/>
    <w:docVar w:name="MonthEnd10" w:val="31.10.1991"/>
    <w:docVar w:name="MonthEnd11" w:val="30.11.1991"/>
    <w:docVar w:name="MonthEnd12" w:val="31.12.1991"/>
    <w:docVar w:name="MonthEnd2" w:val="28.02.1991"/>
    <w:docVar w:name="MonthEnd3" w:val="31.03.1991"/>
    <w:docVar w:name="MonthEnd4" w:val="30.04.1991"/>
    <w:docVar w:name="MonthEnd5" w:val="31.05.1991"/>
    <w:docVar w:name="MonthEnd6" w:val="30.06.1991"/>
    <w:docVar w:name="MonthEnd7" w:val="31.07.1991"/>
    <w:docVar w:name="MonthEnd8" w:val="31.08.1991"/>
    <w:docVar w:name="MonthEnd9" w:val="30.09.1991"/>
    <w:docVar w:name="Months" w:val="12"/>
    <w:docVar w:name="MonthStart1" w:val="01.01.1991"/>
    <w:docVar w:name="MonthStart10" w:val="01.10.1991"/>
    <w:docVar w:name="MonthStart11" w:val="01.11.1991"/>
    <w:docVar w:name="MonthStart12" w:val="01.12.1991"/>
    <w:docVar w:name="MonthStart2" w:val="01.02.1991"/>
    <w:docVar w:name="MonthStart3" w:val="01.03.1991"/>
    <w:docVar w:name="MonthStart4" w:val="01.04.1991"/>
    <w:docVar w:name="MonthStart5" w:val="01.05.1991"/>
    <w:docVar w:name="MonthStart6" w:val="01.06.1991"/>
    <w:docVar w:name="MonthStart7" w:val="01.07.1991"/>
    <w:docVar w:name="MonthStart8" w:val="01.08.1991"/>
    <w:docVar w:name="MonthStart9" w:val="01.09.1991"/>
    <w:docVar w:name="MonthStartLast" w:val="12/1/2012"/>
    <w:docVar w:name="WeekStart" w:val="понедельник"/>
  </w:docVars>
  <w:rsids>
    <w:rsidRoot w:val="00285C1D"/>
    <w:rsid w:val="00002016"/>
    <w:rsid w:val="0005357B"/>
    <w:rsid w:val="00071356"/>
    <w:rsid w:val="00072E21"/>
    <w:rsid w:val="00097A25"/>
    <w:rsid w:val="000A5A57"/>
    <w:rsid w:val="00111F7C"/>
    <w:rsid w:val="001274F3"/>
    <w:rsid w:val="00151CCE"/>
    <w:rsid w:val="0016197A"/>
    <w:rsid w:val="001B01F9"/>
    <w:rsid w:val="001C41F9"/>
    <w:rsid w:val="00240D4D"/>
    <w:rsid w:val="00254F33"/>
    <w:rsid w:val="002562E7"/>
    <w:rsid w:val="00285C1D"/>
    <w:rsid w:val="003327F5"/>
    <w:rsid w:val="00340CAF"/>
    <w:rsid w:val="00350383"/>
    <w:rsid w:val="003C0D41"/>
    <w:rsid w:val="003C1BDD"/>
    <w:rsid w:val="003C316A"/>
    <w:rsid w:val="003E085C"/>
    <w:rsid w:val="003E7B3A"/>
    <w:rsid w:val="00416364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76A8E"/>
    <w:rsid w:val="00583B82"/>
    <w:rsid w:val="005923AC"/>
    <w:rsid w:val="005A138A"/>
    <w:rsid w:val="005D5149"/>
    <w:rsid w:val="005E1CF8"/>
    <w:rsid w:val="005E656F"/>
    <w:rsid w:val="00653B95"/>
    <w:rsid w:val="00667021"/>
    <w:rsid w:val="006974E1"/>
    <w:rsid w:val="006C0896"/>
    <w:rsid w:val="006C1794"/>
    <w:rsid w:val="006F513E"/>
    <w:rsid w:val="00705729"/>
    <w:rsid w:val="00744685"/>
    <w:rsid w:val="007A1E70"/>
    <w:rsid w:val="007C0139"/>
    <w:rsid w:val="007D45A1"/>
    <w:rsid w:val="007F564D"/>
    <w:rsid w:val="0080330D"/>
    <w:rsid w:val="00812175"/>
    <w:rsid w:val="0081639F"/>
    <w:rsid w:val="00880B45"/>
    <w:rsid w:val="008B1201"/>
    <w:rsid w:val="008F16F7"/>
    <w:rsid w:val="0091526C"/>
    <w:rsid w:val="009164BA"/>
    <w:rsid w:val="009166BD"/>
    <w:rsid w:val="00917141"/>
    <w:rsid w:val="0095390F"/>
    <w:rsid w:val="00957271"/>
    <w:rsid w:val="009630DE"/>
    <w:rsid w:val="00977AAE"/>
    <w:rsid w:val="00996E56"/>
    <w:rsid w:val="00997268"/>
    <w:rsid w:val="0099765B"/>
    <w:rsid w:val="009C3BFC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502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53C1C"/>
    <w:rsid w:val="00C6519B"/>
    <w:rsid w:val="00C70F21"/>
    <w:rsid w:val="00C7354B"/>
    <w:rsid w:val="00C91F9B"/>
    <w:rsid w:val="00D948F7"/>
    <w:rsid w:val="00DE00A8"/>
    <w:rsid w:val="00DE32AC"/>
    <w:rsid w:val="00DF44A5"/>
    <w:rsid w:val="00E1407A"/>
    <w:rsid w:val="00E21B07"/>
    <w:rsid w:val="00E318B9"/>
    <w:rsid w:val="00E33F50"/>
    <w:rsid w:val="00E47710"/>
    <w:rsid w:val="00E50BDE"/>
    <w:rsid w:val="00E774CD"/>
    <w:rsid w:val="00E77E1D"/>
    <w:rsid w:val="00E86143"/>
    <w:rsid w:val="00ED75B6"/>
    <w:rsid w:val="00EF1F0E"/>
    <w:rsid w:val="00F321D3"/>
    <w:rsid w:val="00F8363F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3397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2025-09-30T06:10:00Z</dcterms:created>
  <dcterms:modified xsi:type="dcterms:W3CDTF">2025-09-30T06:10:00Z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