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E0C5A53" w:rsidR="003E085C" w:rsidRPr="005F72D0" w:rsidRDefault="003E085C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144"/>
                <w:szCs w:val="144"/>
                <w:lang w:val="en-US" w:bidi="ru-RU"/>
              </w:rPr>
            </w:pP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begin"/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separate"/>
            </w:r>
            <w:r w:rsidR="009936E2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t>2027</w: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A48BE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4FE85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0C9EE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EBBB7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0AD2D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FF9A1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6C6F3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E3D67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822FE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B07E1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94170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51329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A54E1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FF54C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B2EE9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DF9E6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B5426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7B48B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039D3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EC465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002B2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DCF85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D985A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7E55E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50BEA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92AFC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F0321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0136C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64D8C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8DCA8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9B880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BCF59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7EC5E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B0181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90F71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0C594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C5195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2338C3E" w14:textId="48601C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3154FB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2BBC66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67BEA4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2155A7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1076A2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2E74E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681D2E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6CC918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4A20A9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336D8A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5FCE35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5D73B4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1B1F8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3402CF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55BC98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24162F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570920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2A7C78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1CADD1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D87FB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0A671B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3022DD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6757DA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0434D0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0495F0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269596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BAC1B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627EAC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53478D7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1740A4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44AEB6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573DB4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6F78D3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E152F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3EE6E3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150676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0AAAD04" w14:textId="359A77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BC2568" w14:textId="4F3DC1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F3CE0B" w14:textId="6B44D6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43102" w14:textId="37591B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8F3FC" w14:textId="145FB4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4B999" w14:textId="315428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64D9E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226516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17B926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59DE1D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5C1452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30CF87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78DD23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2900E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245617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1F78DA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085358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2E005E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7AEC5C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3C7262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95032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1C984A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62A8DA1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7BD91F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13C0CE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6719CA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09EA11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88032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01F350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6D25F9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35748F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67F2D9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22FE0E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124604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F4189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356544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686ABA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DC5D93D" w14:textId="6F593F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6DD6B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B2768D" w14:textId="55B13F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AAB21" w14:textId="7CF7C6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3FBC2" w14:textId="4843CF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E3B76" w14:textId="5C77D9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78D50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34F8DD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B8B10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216700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29AF09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282747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246BE8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3BEF9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67EE0F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47685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15CB6C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45EF49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6953DB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046B5F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310C6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1EAF88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2EABC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77E581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5FB130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16F8B8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2E7B88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FA197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282237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3B839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132DEE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443F15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09739C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6D8C10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9C637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101657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11A75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B607DB9" w14:textId="691E8F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C3D935" w14:textId="20957D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70862A" w14:textId="0D46E0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D7F723" w14:textId="3B58E5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0D98D" w14:textId="308C7B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6B5E9" w14:textId="58A7D6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D8C4B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1450E4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7BB1CC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171A52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1E20A8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1072A0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6888A9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600EF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083E65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6194ED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0246F5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05FE77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2BCB4F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6E2E2B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CFE30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62E4F7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3A57F9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3FB785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5E0C84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783405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250B2D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4DA302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6E2CDC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4DD296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2FBD80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2C0DE6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117E3A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674C74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7319C0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520BA1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65ED3A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9BA6D45" w14:textId="5963DC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FEE45A" w14:textId="70D500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8B4D4C" w14:textId="746923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15F83" w14:textId="18411C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59E4A7" w14:textId="06B7BB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5C01F" w14:textId="723FF1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E0D11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474556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76941D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16AB93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5A54DA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1B5CCC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3CDB82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8AAA1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1196BE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2C62EA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6122D6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5FB211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789A00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059453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6E4CE9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239C10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7BF15F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0A174E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2523FB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620A9E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3088EF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044F1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046489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6318AD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0A27CA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7FE1A3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7A617D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726BF4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5D71F7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22B189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6BEE97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2654728C" w14:textId="671FB9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0BB236D" w14:textId="2EEA8F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4AD9C5" w14:textId="12ECC9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0915E37" w14:textId="48CC55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3D8435D" w14:textId="286657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A9D2964" w14:textId="58272E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52A24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527C8673" w14:textId="3E0076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498900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3766DA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30E49A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1F9CAA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746898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48D42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6015D498" w14:textId="7AADD1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746F87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3ACEE7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0D819C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18DAF6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2A3E2A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B3171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0BE55D21" w14:textId="54D85E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6F02C0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33AAD6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621211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75D260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56F1B4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58BCA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1D8C1ED8" w14:textId="60D099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7A9643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599D42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2426EDD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4AD6EE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679EF6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8A2CA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186F6115" w14:textId="7D3E9D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5FE7B2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99A9219" w14:textId="0E20EA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E3A1F2" w14:textId="12F6E5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C8AB17" w14:textId="7E7B50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5853AB" w14:textId="6D0382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E9772" w14:textId="6A30F8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4BF77" w14:textId="2609BE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0E3C8F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6B507D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240E3C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1C56A4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174734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61FB6D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072DAC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5BB263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0621A3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42773E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2FF63C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7F9AD1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6B3597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54DB8B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9BCCA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65E552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6DC8BF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7DC041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666F2C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0B7EF6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3EC4E6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06F91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5FE5AE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745CDB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050F0B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3FF272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4F3E7B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32E796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C5DBB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526E0E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70D087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4E44E10" w14:textId="1285E3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936B04" w14:textId="04D07C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7D62ED" w14:textId="11AC9A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48FC35" w14:textId="4D067B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005C7D" w14:textId="1E2026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E8FC14" w14:textId="19C483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23E9D9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48C95C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7A05A7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4C2B17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30AB23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66FCFA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475CE8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8EE71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1CBAD5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21ADCB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2B3FB2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0EE472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07B76B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13C1E4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F99C6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59E6D1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37070F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17E6AF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56D311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4959D1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23EE4C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15EAF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1BBC0C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1C611F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62AEB6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1E2208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20983E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398BFB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074D5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3C5517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626A4C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928224A" w14:textId="2F2250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B85523" w14:textId="6F459F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6FAE7" w14:textId="1970EB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F44BEE" w14:textId="1D2FF9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11C567" w14:textId="7A5692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EAF06" w14:textId="32A7BF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C64D4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20BCEA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393DF2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33EF50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247051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6993A4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511DD1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9477F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361A7B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7BB8F4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5D994C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0B31CD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003171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5CD690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F1E2E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758DB7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681D56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275BB1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1D0B48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5F7A24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581418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34536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1DC41B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449D0D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64D17E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4EB4F4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6EB753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1535E9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5FC9D4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5CE98A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7C9D7D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42DCC96" w14:textId="67C8B9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0E652B" w14:textId="6B451A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4BF1D2" w14:textId="59E70A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8DEE7" w14:textId="1D24D4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DC270D" w14:textId="6694C3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2DD1D" w14:textId="22E0E3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43DFC8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2F03CF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38635F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4733C7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3AB43D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5841DD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307211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4F371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795602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6902C1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3CAA0E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2B1EEF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663134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25A9FB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566D2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7879EA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0D91BA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5EC274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218A2C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05CEF6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770096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F826F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046D2E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720F1F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6064C4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143596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5A5D9F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548B53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C2DC1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2768A2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38D5EF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8D0E985" w14:textId="66E00B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9B62F8" w14:textId="0FD86A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07ACA" w14:textId="28F03E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E38827" w14:textId="736466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B01CF" w14:textId="73D642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11A2D" w14:textId="1DDB78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1FCE0E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381C9C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1D5B0A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2EBE73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1BC722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61B856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118A5C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9CE65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47ABE7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1BBFBF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159FC8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21711E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1B02D3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2CF7E3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984E0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1F6469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0ED11D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02B465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1436FF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719560D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257A02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0B7713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475E5A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427028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7D57FC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5B40DB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605672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6FF57A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B60A1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5B35F2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2FA8D1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936E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09F2" w14:textId="77777777" w:rsidR="00E84071" w:rsidRDefault="00E84071">
      <w:pPr>
        <w:spacing w:after="0"/>
      </w:pPr>
      <w:r>
        <w:separator/>
      </w:r>
    </w:p>
  </w:endnote>
  <w:endnote w:type="continuationSeparator" w:id="0">
    <w:p w14:paraId="2F7C08EE" w14:textId="77777777" w:rsidR="00E84071" w:rsidRDefault="00E840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A395" w14:textId="77777777" w:rsidR="00E84071" w:rsidRDefault="00E84071">
      <w:pPr>
        <w:spacing w:after="0"/>
      </w:pPr>
      <w:r>
        <w:separator/>
      </w:r>
    </w:p>
  </w:footnote>
  <w:footnote w:type="continuationSeparator" w:id="0">
    <w:p w14:paraId="0281BBCD" w14:textId="77777777" w:rsidR="00E84071" w:rsidRDefault="00E840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3511D"/>
    <w:rsid w:val="002549DD"/>
    <w:rsid w:val="002562E7"/>
    <w:rsid w:val="00285C1D"/>
    <w:rsid w:val="002C3AAE"/>
    <w:rsid w:val="002C7061"/>
    <w:rsid w:val="002D292B"/>
    <w:rsid w:val="00302C5D"/>
    <w:rsid w:val="003327F5"/>
    <w:rsid w:val="00340CAF"/>
    <w:rsid w:val="003A50D5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5F72D0"/>
    <w:rsid w:val="00667021"/>
    <w:rsid w:val="006974E1"/>
    <w:rsid w:val="006A7193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36E2"/>
    <w:rsid w:val="00996E56"/>
    <w:rsid w:val="00997268"/>
    <w:rsid w:val="009C2BB5"/>
    <w:rsid w:val="009F1541"/>
    <w:rsid w:val="00A11407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AE527D"/>
    <w:rsid w:val="00B10C6B"/>
    <w:rsid w:val="00B37C7E"/>
    <w:rsid w:val="00B65B09"/>
    <w:rsid w:val="00B85583"/>
    <w:rsid w:val="00B9476B"/>
    <w:rsid w:val="00BC3952"/>
    <w:rsid w:val="00BE5AB8"/>
    <w:rsid w:val="00BF3C3E"/>
    <w:rsid w:val="00C06D2E"/>
    <w:rsid w:val="00C32B94"/>
    <w:rsid w:val="00C44DFB"/>
    <w:rsid w:val="00C6519B"/>
    <w:rsid w:val="00C70F21"/>
    <w:rsid w:val="00C7354B"/>
    <w:rsid w:val="00C91863"/>
    <w:rsid w:val="00C91F9B"/>
    <w:rsid w:val="00CC233C"/>
    <w:rsid w:val="00CD7DB0"/>
    <w:rsid w:val="00D41899"/>
    <w:rsid w:val="00D84FBB"/>
    <w:rsid w:val="00DC1675"/>
    <w:rsid w:val="00DE32AC"/>
    <w:rsid w:val="00E07079"/>
    <w:rsid w:val="00E1407A"/>
    <w:rsid w:val="00E2770A"/>
    <w:rsid w:val="00E278C6"/>
    <w:rsid w:val="00E318B9"/>
    <w:rsid w:val="00E50BDE"/>
    <w:rsid w:val="00E774CD"/>
    <w:rsid w:val="00E77E1D"/>
    <w:rsid w:val="00E8317B"/>
    <w:rsid w:val="00E84071"/>
    <w:rsid w:val="00EA23AE"/>
    <w:rsid w:val="00EB0778"/>
    <w:rsid w:val="00ED75B6"/>
    <w:rsid w:val="00EF1F0E"/>
    <w:rsid w:val="00F0713A"/>
    <w:rsid w:val="00F91390"/>
    <w:rsid w:val="00F93E3B"/>
    <w:rsid w:val="00F962FA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2025-08-07T08:11:00Z</dcterms:created>
  <dcterms:modified xsi:type="dcterms:W3CDTF">2025-08-07T08:11:00Z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