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153F05A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F6A15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2027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43F1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C52C4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7FAE6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16D1E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0673F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2CEB3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83893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8329F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CC0E4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3DE5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037EA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F31C1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A15B1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D8A26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E720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94AF9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32A3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C2602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DF1B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84841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12128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EB0F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91CE4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419F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8BE8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C282D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08BDA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27D1E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13B5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1A8B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57A3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B6D1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0975B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3E8A7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2749E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64DD8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29B9E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10F0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A2D33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F3E99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A2831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20EF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DF6D6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D43DB6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07CA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EA69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5F4F4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ADBA2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3E32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C97B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A0A5CB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8F9E5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79E6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70D90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B06AF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6B4FE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FD75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57422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F6C27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69423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0F4B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5964A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A8D9D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8299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1380CE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2CEE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4946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3200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39876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300F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FDAB7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A393F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AD5B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1F376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B9516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B687D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30A9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7343B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DE4FD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69F80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20EBF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8BFF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0B7BD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E69F3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CBF13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7366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A3B6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126A5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470EE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88BE2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B6E7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060B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E278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34F92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673167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80B1F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46EF8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7C37F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1021B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4EA74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CACFD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A2648E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440A2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4DA3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C4065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9F61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C6875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BF3C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ABE6D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835C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8E520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B5FF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363DB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0336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9B516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793E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3605F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69ED26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A7F20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919D7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3C104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7CDC2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C4FA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96F33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ECFC6E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DC894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568E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094A1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613BE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3B500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83CE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30CD2E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F361F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497AA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4D68C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482D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B442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3B48B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16884F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0FE03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6F3C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820B1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82E04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8E014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FC32C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7593DE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FF4F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6CF40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65FEE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54325A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0CFC3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DEB0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E044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5D4A62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17B3697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0DB67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5D45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710D6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3A884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7CA8F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2A029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059E5C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BCE5E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2BEF5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3969E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0C8F5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EF885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55484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F39C3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7B12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4B37C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D1203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C6050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8F171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027CC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4C335F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8126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0F964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20B5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752C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B9191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7C96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E9565B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05B0F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2A588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0E4A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A3C3E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9E9C9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7B90E9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CF3FD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55701A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FC817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7F1B9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16F6D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3B88B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1BC2D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CCFF3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1F3DC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471879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DB388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63F9C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3EC9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EA94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F084B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4C957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C659F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B7E5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8C851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F0033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CE456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7D1C99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460A2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976C8C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D31E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D5ECF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304FC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40E3C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3A7D4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B613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87F17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B5E67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74F94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2AD73F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04CAE7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08ED28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1AA93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CB31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0392A9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06F17C0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3910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B147F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0CCB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90758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6574B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23757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1EB969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19993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CBF4E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19E25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7685F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A6376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6102C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F24877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4FEC2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7BC02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5003A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E0875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2062BE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71A6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B8FFBE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C8A25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355E7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61525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9CCEF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21766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0625F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DC64D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B2FA7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9E1E3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4923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CAD18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8D710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7B9A1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CF16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F4510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CE0F9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2168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1F4CC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CD12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0208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519D2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B8D38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6ADF2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615F0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1364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B4B99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06BDE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05C7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45AA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B2991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CD522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FD1A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E751F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393B4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5F78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2CF9E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4936C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C92B2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B8DB8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F3673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245BC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39E09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70CC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D2B3EB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C5045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9332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B856A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AA041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A33E8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47867B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D74AE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1EFAA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22A793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0F7A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EBCE4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6DFED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40B5A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1B1C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1B7BB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E9897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5AE0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80CE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32EF7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7559D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B7445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629AB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AB2F1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C69B7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B1E46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BBED0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896F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6C6B0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427D5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CEAA5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02F25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9184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D24FC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875C3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41F5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DA376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17C79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886EF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4788A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4CBB2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23DB82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153497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2682A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298051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178150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47FE73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8F08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1E67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80452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42F8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6B074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9D738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33AD3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0570C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10A37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7E401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3C445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79B7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D6471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8B3B0F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94236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20A60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48AB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1C7D7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50117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66E60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8A7472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B5821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E600A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7A6E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BF600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39B0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969A6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B20AED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DD9DC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5B577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6F3FF1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61CEE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EEF5D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EA3F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2621C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0E31D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5588EB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781A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A6675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4D58C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89BAA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AFEB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E1E74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B46143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90EE5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7503F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41E57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FF356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AC01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EE70B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49AC3B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1361A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0D8A8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968AB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3DD59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FE07F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7812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3B53B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C84F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B123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AC906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827A2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B3DF9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92E2F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2EB45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E382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A5BD9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7B87D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995E7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580E7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368FF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FB8F7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28D301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693BB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2C28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D362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BE607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939C7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5741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AB4F4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861A2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3447B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EC9C7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97911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27158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10D6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D4BC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F85AA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6523A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3E28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E015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D7AB7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2D81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FFA33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C4D959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E4665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8B99C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44DED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6ADA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7B0DC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7A6D9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0B951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2D04B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AD58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F6A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292BE" w14:textId="77777777" w:rsidR="00AE77C6" w:rsidRDefault="00AE77C6">
      <w:pPr>
        <w:spacing w:after="0"/>
      </w:pPr>
      <w:r>
        <w:separator/>
      </w:r>
    </w:p>
  </w:endnote>
  <w:endnote w:type="continuationSeparator" w:id="0">
    <w:p w14:paraId="310DEF36" w14:textId="77777777" w:rsidR="00AE77C6" w:rsidRDefault="00AE77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956E3" w14:textId="77777777" w:rsidR="00AE77C6" w:rsidRDefault="00AE77C6">
      <w:pPr>
        <w:spacing w:after="0"/>
      </w:pPr>
      <w:r>
        <w:separator/>
      </w:r>
    </w:p>
  </w:footnote>
  <w:footnote w:type="continuationSeparator" w:id="0">
    <w:p w14:paraId="3E894652" w14:textId="77777777" w:rsidR="00AE77C6" w:rsidRDefault="00AE77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D57AF"/>
    <w:rsid w:val="004F6AAC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2025-08-07T08:06:00Z</dcterms:created>
  <dcterms:modified xsi:type="dcterms:W3CDTF">2025-08-07T08:06:00Z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