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C7298F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7271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2000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E42F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7BD3F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72CAF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DD52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0ED30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CEF9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89561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A71C0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4FC4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69296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9CF3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18BF2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24864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06DF1C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84F28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28909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3E85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DD7B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0AA99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C85BC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4B79D5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91B49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7E1F6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D5B79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6CFE3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51E6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3F06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9DBD20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22FA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9910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9479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3874A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EE44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C1022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A1C9A7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8449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25330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F9918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05920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7ACCA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B702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BDC2A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04934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D42EB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7BA48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19599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28EC5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50E6C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04B9F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1F144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4D674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E5E86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B559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61B15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DC98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4037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12660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93102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4722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FF71B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48075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F9C5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BF52C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8C45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76D426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F7513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92216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7A667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536C0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3DF10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1618D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F88AC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523A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044E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BEE7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5B0FC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40F8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14EA2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F996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4113B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35F08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5712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06264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86CE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8F47D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3CB10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CD8A1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C00895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64C21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43FA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5241B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CD99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4A6D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482E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71885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BCD68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30576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C9231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5AFEB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88BD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2807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4993D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E6A63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7B1C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FF3F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E903F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6C07F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3B059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CAE59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46F11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E5FAE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272B6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743E4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52628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B0C2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419A2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61F41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64775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2ED88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D5C7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A514C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BA640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DDAB6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54F3D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E9160C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BC72A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7B8E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96B6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28B25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5FE2B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175A2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D9ECF7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0186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DB4E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E89CB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B37F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306A9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51B5D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7F5A1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C11C0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7F00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6BA0B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56B1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84583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CAFF8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E4F7D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27822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7967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6A413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DB50C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77891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47891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339388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69EAC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7003486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36EF3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BC50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3F133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58CC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CF1F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80359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1FA275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D9C0D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9255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EA2DA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7A88D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73300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8348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88B87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A9790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0A408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AE0AA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4A0CC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7B817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63FA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C21F68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51CC0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F880F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9FD95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A4EE9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A3770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FF34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B7610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8568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D007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EC764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7B661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11B45B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5E51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95195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4C31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9B9F36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CD0D6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6B75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53475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69FC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8350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1EA07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164FD1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4365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31160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657AD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19962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C8F74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AE355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093970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6B36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37D27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B8CD9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8DBC1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527D8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8E832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580EA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8B7E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0121B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35EA1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1C7D3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2A0D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D932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F9B634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C6791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7996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F5CA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547A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D4623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ECC66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73287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71E60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7A25AE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73C31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1589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35672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F068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F276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FEB67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0411A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3E8E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0113E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084B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DD2BE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648DF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69B5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3D642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6FC01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2177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9B2A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E2FE6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CD84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62F3D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EF04D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9625F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EB2C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B03C3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D2BC5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11AEB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F8D53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45E3A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B10C2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8D353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30E31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4BBF3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1DE40A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97CA4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3C9C7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6EAA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35F744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DC9D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95BA9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BD077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20C3F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F3242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3A602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7D1479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9D723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66DB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07C1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7943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98BB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79BBD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728D9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3FB3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ED5A1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3C7A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8FCAD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9828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E49F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04A12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CB7ED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8A63A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51C1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4228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F168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CDE5C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BE50A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748DD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4C169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2BA44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C474E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8B1D6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D3C2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CE65C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4EE0A0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6A104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02B34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5266F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4D79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47454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4E56C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B03A2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7AF9A4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60C2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2C884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334A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F00DA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4A789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35240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60A5C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A9078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9AA13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5F7D1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0A715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F91AE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1AF6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65E59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E5D9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60692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A1D3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0F18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6FC6D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A5C28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99318C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BC9B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0CBE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71A50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4B8728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3F9D2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18D4E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8C26A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5F774D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E634E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BA883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188BF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DAB18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F27ED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497CE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B6EC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2ED94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13F35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CB7E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4EBD7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86673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F29B5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88ACE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E147DA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822A6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11019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805F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2083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CA119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04B07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ACBA5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8B12E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0761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F3B0A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ADFE3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04A6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585B3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704C3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77B8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63826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30E65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EF8D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0D695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20257F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527A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D647B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719F5D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E8CE7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C6F0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051C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B8ED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349D2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3BD1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6C6C3E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41B4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EA780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339BE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C04CE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5F82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28161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7DAC6D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132A1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F2E78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B26E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99684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F9F1B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5B8AE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06902C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CE4FF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CF01A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F20F2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302C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4E5D2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3FBBD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FCA66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016BD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546A0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FDB1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1F3E4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D3E1C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FD84B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4C1E3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A57A1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592ABF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BF641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EDCED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6C69F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B28FF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4AE84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63858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C746B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11CE9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AEDF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24714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44909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7958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78A9B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52C12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8D58F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CF8E8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59086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38A19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33469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D975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B0C31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3714B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B0175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E4640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56CC8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61EA9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0C11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9F0478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CCF41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758A8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D8C6" w14:textId="77777777" w:rsidR="00421859" w:rsidRDefault="00421859">
      <w:pPr>
        <w:spacing w:after="0"/>
      </w:pPr>
      <w:r>
        <w:separator/>
      </w:r>
    </w:p>
  </w:endnote>
  <w:endnote w:type="continuationSeparator" w:id="0">
    <w:p w14:paraId="13985701" w14:textId="77777777" w:rsidR="00421859" w:rsidRDefault="004218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FC3F" w14:textId="77777777" w:rsidR="00421859" w:rsidRDefault="00421859">
      <w:pPr>
        <w:spacing w:after="0"/>
      </w:pPr>
      <w:r>
        <w:separator/>
      </w:r>
    </w:p>
  </w:footnote>
  <w:footnote w:type="continuationSeparator" w:id="0">
    <w:p w14:paraId="51883216" w14:textId="77777777" w:rsidR="00421859" w:rsidRDefault="004218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00"/>
    <w:docVar w:name="MonthEnd10" w:val="31.10.2000"/>
    <w:docVar w:name="MonthEnd11" w:val="30.11.2000"/>
    <w:docVar w:name="MonthEnd12" w:val="31.12.2000"/>
    <w:docVar w:name="MonthEnd2" w:val="29.02.2000"/>
    <w:docVar w:name="MonthEnd3" w:val="31.03.2000"/>
    <w:docVar w:name="MonthEnd4" w:val="30.04.2000"/>
    <w:docVar w:name="MonthEnd5" w:val="31.05.2000"/>
    <w:docVar w:name="MonthEnd6" w:val="30.06.2000"/>
    <w:docVar w:name="MonthEnd7" w:val="31.07.2000"/>
    <w:docVar w:name="MonthEnd8" w:val="31.08.2000"/>
    <w:docVar w:name="MonthEnd9" w:val="30.09.2000"/>
    <w:docVar w:name="Months" w:val="12"/>
    <w:docVar w:name="MonthStart1" w:val="01.01.2000"/>
    <w:docVar w:name="MonthStart10" w:val="01.10.2000"/>
    <w:docVar w:name="MonthStart11" w:val="01.11.2000"/>
    <w:docVar w:name="MonthStart12" w:val="01.12.2000"/>
    <w:docVar w:name="MonthStart2" w:val="01.02.2000"/>
    <w:docVar w:name="MonthStart3" w:val="01.03.2000"/>
    <w:docVar w:name="MonthStart4" w:val="01.04.2000"/>
    <w:docVar w:name="MonthStart5" w:val="01.05.2000"/>
    <w:docVar w:name="MonthStart6" w:val="01.06.2000"/>
    <w:docVar w:name="MonthStart7" w:val="01.07.2000"/>
    <w:docVar w:name="MonthStart8" w:val="01.08.2000"/>
    <w:docVar w:name="MonthStart9" w:val="01.09.2000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6170"/>
    <w:rsid w:val="004D57AF"/>
    <w:rsid w:val="004F6AAC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57271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00A8"/>
    <w:rsid w:val="00DE32AC"/>
    <w:rsid w:val="00DF44A5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2025-08-16T14:29:00Z</dcterms:created>
  <dcterms:modified xsi:type="dcterms:W3CDTF">2025-08-16T14:29:00Z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