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BAB7374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30DE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1999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FB6F3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1BB06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81500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99AD4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0DB3A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14EF5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289072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EB9A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47DE7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8C0CA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C1B0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F2F38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71BEE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A4593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2C58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DC586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D311B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82344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E2009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1E838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C0450B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B7BD6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5FF80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BA198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C4EDC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867EF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C4769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C438D7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D64C7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5EAC3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ED328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A86C8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F24A2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CC914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86930B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47D4B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13DC7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054CA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79C7C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5BF3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A5104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C1836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D4D50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599366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3020C5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15115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BFF40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E6C63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93A1E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93B9A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35DAF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AED82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4E42B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E5FAD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AEA5D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9EEEC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B4F42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884FBE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AECD4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ACE93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6D60F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1E611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7BB00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A4152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69AEC9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37F9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A8D3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CEB15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0B93B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6F154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5A635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803C1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E389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47918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52034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6F83B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9B3B9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44020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C456E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5A617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82540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4A27F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215DB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4685F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9D338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671E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C4399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AFB5D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6F1B4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B9999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01E6B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F0DF2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690A0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A88B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EB1DE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CDE3B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F4D9B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28FB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ECED3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0E18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205DE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E47C66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444FF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2F0E7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25F44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CF6C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29712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E671F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FC3F7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30AD2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43055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26FCE8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2D535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3FFA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319738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0492F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75759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391762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5DB99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0AAC4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BEA41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2E08C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D8B99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AD005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DA2849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93C95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AAA22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C1DDF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333A3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FAC57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8991B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427BB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19F0F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2C02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671EE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A2DB2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C3DE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BBE1A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90468D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E908C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B75F2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B0B5B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9440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AD54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1972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C5A3F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961C6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94E8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51CD7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1C323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54D7B2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2E4731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46C171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378041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E4D5A1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EA7AB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94DC1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2B5B4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B90E3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53803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C6886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A4B7E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3AAD8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347D8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F2AEF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C66DC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D5991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31582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7A6E6B2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47886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D0010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346C8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F6C9D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0A15B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4FC4F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D8055B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FFEEA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AF51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6F5A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A8230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6454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A67B2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DC00CE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8FA24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46367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456773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6E307A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9D83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D06C9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3B3635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AF919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AD3496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8546A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B0E77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529F8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27A17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9061A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69D33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2702CB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33FAB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B4AE4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C530F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9F53B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0EF10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E6DF3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468296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8356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1FAF2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B78C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54056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5A709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7DAD3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B53D46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9F096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E9703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2332B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51D10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D81D7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62869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98922F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781262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AC8B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657FE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453E9B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00D645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9C9B2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5F0D07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7A3C81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03C7F6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D6E00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8D470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671A6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3579C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A0E2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A7B8A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AF8F1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5050F0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DBA0C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ECD3E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9CBD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C21B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EBE92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57232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0C0109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8362B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49700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FBF02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C150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1627E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FD1EFD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43611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C62E1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3F7AF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73174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C893B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0F8BB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B2B018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D55E8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74C6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68C1D7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40D91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33E3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59D8F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58D9AD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8496B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9B9857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562FB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936EB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6A3F22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4ADA3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1D7A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75772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50FF61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D34F6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28D19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9DCB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8705B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4EA3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7725A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96D52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CCEA5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44592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9E438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6F395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A4B22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0FFF4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E1D65E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840D7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58515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F1C79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AAB88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09FE1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C6C8E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C42D6D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D1F5C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B711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02518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2C6858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0B0B6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0D472F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22C98F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5C9DB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1BA7DB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BC5FD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D6A9F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C9722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899E3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40C98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8C9E1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4B695B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BDFC8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717644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F8B9F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BEB28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151FA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61F9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687332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0F87A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28F1D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8622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273FC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A502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9831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1980CD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0FA99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25576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E102D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F5D1B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465F9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F52A0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7BD5C8D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B1D41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55C87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4719B6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2944B6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B9E25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018BC8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3E0249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59BAB5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119535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B3A05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5FF6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4B0A3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58F35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3C5DA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516C4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2E2808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4B3D1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9C2BB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A6F3C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DF2E9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3F49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F1433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FD4A20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E507B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7A5E2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2E54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E3189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66FE6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27245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7694E0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02DA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F4DDF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65A53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5E720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54DF2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911FC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6B0A5A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3F664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702CB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71C11E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FCD94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54442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B07C8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31A46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7698AF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61D345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9ACB1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B5984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75ADC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3C1B6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1F227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9014F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0CD6E6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CDBA2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58AEC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FE308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72B4B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FDC4F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D031A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C81D9D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5B7086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1BCD5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3385C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F4594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206D7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1A491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81703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D36B4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6298A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767E7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07F97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530C6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E7DFA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FABB8C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559B1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5227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5A1EC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D5A25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565E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D8FC6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4F71B6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2EC59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0B4BC7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E921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0DB6E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C03C7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00EE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B467F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F1822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0BB84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27F90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4A2F9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1CC1C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39807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60866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39711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62019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82F7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B7C91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2392F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E880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DD1A7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0D241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005B4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80081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5D85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1AD07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707BE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F6BD0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C28C5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A65EEE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0D03D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769280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EBA39" w14:textId="77777777" w:rsidR="005010E1" w:rsidRDefault="005010E1">
      <w:pPr>
        <w:spacing w:after="0"/>
      </w:pPr>
      <w:r>
        <w:separator/>
      </w:r>
    </w:p>
  </w:endnote>
  <w:endnote w:type="continuationSeparator" w:id="0">
    <w:p w14:paraId="2661F1B4" w14:textId="77777777" w:rsidR="005010E1" w:rsidRDefault="005010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EF9CC" w14:textId="77777777" w:rsidR="005010E1" w:rsidRDefault="005010E1">
      <w:pPr>
        <w:spacing w:after="0"/>
      </w:pPr>
      <w:r>
        <w:separator/>
      </w:r>
    </w:p>
  </w:footnote>
  <w:footnote w:type="continuationSeparator" w:id="0">
    <w:p w14:paraId="098944E0" w14:textId="77777777" w:rsidR="005010E1" w:rsidRDefault="005010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9"/>
    <w:docVar w:name="MonthEnd10" w:val="31.10.1999"/>
    <w:docVar w:name="MonthEnd11" w:val="30.11.1999"/>
    <w:docVar w:name="MonthEnd12" w:val="31.12.1999"/>
    <w:docVar w:name="MonthEnd2" w:val="28.02.1999"/>
    <w:docVar w:name="MonthEnd3" w:val="31.03.1999"/>
    <w:docVar w:name="MonthEnd4" w:val="30.04.1999"/>
    <w:docVar w:name="MonthEnd5" w:val="31.05.1999"/>
    <w:docVar w:name="MonthEnd6" w:val="30.06.1999"/>
    <w:docVar w:name="MonthEnd7" w:val="31.07.1999"/>
    <w:docVar w:name="MonthEnd8" w:val="31.08.1999"/>
    <w:docVar w:name="MonthEnd9" w:val="30.09.1999"/>
    <w:docVar w:name="Months" w:val="12"/>
    <w:docVar w:name="MonthStart1" w:val="01.01.1999"/>
    <w:docVar w:name="MonthStart10" w:val="01.10.1999"/>
    <w:docVar w:name="MonthStart11" w:val="01.11.1999"/>
    <w:docVar w:name="MonthStart12" w:val="01.12.1999"/>
    <w:docVar w:name="MonthStart2" w:val="01.02.1999"/>
    <w:docVar w:name="MonthStart3" w:val="01.03.1999"/>
    <w:docVar w:name="MonthStart4" w:val="01.04.1999"/>
    <w:docVar w:name="MonthStart5" w:val="01.05.1999"/>
    <w:docVar w:name="MonthStart6" w:val="01.06.1999"/>
    <w:docVar w:name="MonthStart7" w:val="01.07.1999"/>
    <w:docVar w:name="MonthStart8" w:val="01.08.1999"/>
    <w:docVar w:name="MonthStart9" w:val="01.09.1999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83B82"/>
    <w:rsid w:val="005923AC"/>
    <w:rsid w:val="005A138A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00A8"/>
    <w:rsid w:val="00DE32AC"/>
    <w:rsid w:val="00DF44A5"/>
    <w:rsid w:val="00E1407A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2025-08-16T14:45:00Z</dcterms:created>
  <dcterms:modified xsi:type="dcterms:W3CDTF">2025-08-16T14:45:00Z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