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810129E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D6CB4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1997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85EF9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4108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874E4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9CF23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CE43B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6B907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D9237B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51A20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9C965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8DDE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0C6BF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9DFEA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38F1F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067DAD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F611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9EA4C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997F3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1F2C9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D2011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04575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4F8F6A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1ECE4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387E6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F2682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7AF63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D78A4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CFE86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653C4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E56D1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23062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9813E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BD026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2C822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07ED4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9B765D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D4639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92F40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B0C03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C5B94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2C94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B6FA1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85BBF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009D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D1764F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B062A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DBF70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A3F44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48559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5A170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76E3E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A550FE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152D1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40E3A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E0DA3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3E460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11129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C5334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F60C0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94F95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62948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212F3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C8C93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1EA2B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AA5E3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371055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515B8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FC311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01045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F8703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B8D19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EB863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0713E7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CDF4B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A6668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D60C0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C1ED4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F0C0F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D3359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5C645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8E0A0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28C3E9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51834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550FB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08E6B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D0D50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CEF7A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FE021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509DF7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1BD28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48C74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64C75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699C1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4A7D3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8F493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22E1C4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F38EE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90AAC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2F34B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7C5DB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4104A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6006D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1B9DA0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D5532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97F42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650C9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8A7E5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53B23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B2BF8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CCFF15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8B869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40CE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D3AA3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7585B1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6BC20B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22A279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4A414A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488F0A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1A34F73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6D871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3743F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AEB10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9A7EC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DEF30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A7414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6F867D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EEE92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BD976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B7B40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CF54D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CB0F0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64EC7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955EC8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972B1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3A7DE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6A5CE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2A9CE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8CE29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47169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9BFA42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167D4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9E744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1CDD2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E0B23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7B3E5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004FF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018CDD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DFF20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6282F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2A33E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0E0D7E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1933C6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1731EA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55A5E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614B9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35AA0CC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6FF6F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FFDA7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B2404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0C6F1C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5E763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D6F5B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30726E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AC565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A6F4E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636BD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7AF96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82257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AD3D1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5B49E5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3B281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5C290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8148B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25E86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2BB8B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D5894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288C4E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DAE73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4D071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9EB81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09E23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17A23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3ADBA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680112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26C89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931E6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6845E0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6AB632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5BC00E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14DE20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685F1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FBAC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6CB35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C6D07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1A85D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54922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1B767B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F49D8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C3DBF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DF88BE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9A9A4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61036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1BBEA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018DB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02A3F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8DB1A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043218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5817E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907C1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C0B60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EDC5A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3B573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9868B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054443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791A6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54B43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CFD17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6F363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0B426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6FB59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92499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C128C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F76FA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2CEE93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0AAFF2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7D3813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1B4C6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68D1A6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7D5CBC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7BD14E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6F55E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F3BA3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850E7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9030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13EE30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51749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3F7CC0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400BA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D65B5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582A3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CC043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09187E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58BBB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590564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7712B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9CF1A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9BE7E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05885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E0F83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86806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A3F491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D2DBD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07E7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EB8D2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F6125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A2DA6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1D5B1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E27942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C3261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87DAA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57D6BB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719236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554366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78152E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131481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172747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7378E7E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7AACE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80B5E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7D26A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487F4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E8B03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DE757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47DDBA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FD58F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9610E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6E7E98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F8107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2E3AA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AC624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998631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F3897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6AAB7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0C8F3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565CD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7AC8E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33CDD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B41B2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C9FA5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63D45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21CF6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B25A5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AED4A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1ABE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C472FC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4C0B5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E6F45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645782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79252E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2ED5A2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36B19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1EC292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57D5D8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2C242F6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4BA32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D4290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72946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9B06C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DC289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A9DD7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E48F2D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02279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1DAF85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6D28E9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13E67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2FA1D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48679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47B84E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636AD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08E48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30491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9F1F5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B627A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9FF02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DA5C46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15561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6A2E47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AE895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2CB68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5DCC2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0A94F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8A53A8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132E8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7DA69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65C06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155B4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1B719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31464A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65B8A4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41C0E6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2039E51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45CCB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10549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0B94F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4DDC4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094AB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A3C12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610C10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E7D50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ADCA8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5A98F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4380E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BB9D2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A6E3D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2F4124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21BF4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27BC5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4F835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1A132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40096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559DD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2AF46F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5A364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5588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D045E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7676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8A7AC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BF385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8D507A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4548C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0E2B4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FDE8F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D2E6C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279AFD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A9F13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1764E0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172651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6D009AA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CDF3A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CA93B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398B1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1D742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24699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384C3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89A7FD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27153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8D1A0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B7AEA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F2EC8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9D28C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3E3B5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F8FB5E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5BD9E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C577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78777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F73CA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720FC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EA28D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2FCB9E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85B84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ACA8E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8E1F2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20BCF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66582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7F9D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584DE4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6BC3D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FCACD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4A5251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574AF6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CE793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48D6ED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76D3F5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4294A2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4FC3C6E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E15B1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8EDE0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26DB3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32CD8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181AF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87B02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00C286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20A5C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78F4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56307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24CF2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7F9C6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23BA90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3461D5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E5DF7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39D8C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9FDBC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E9E6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1D7BF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45A6F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15BBD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1CF8A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12546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6B00D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9FF93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CAF0C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D9580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F73DC3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514CED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CADD6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D6CB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890EF" w14:textId="77777777" w:rsidR="00425D25" w:rsidRDefault="00425D25">
      <w:pPr>
        <w:spacing w:after="0"/>
      </w:pPr>
      <w:r>
        <w:separator/>
      </w:r>
    </w:p>
  </w:endnote>
  <w:endnote w:type="continuationSeparator" w:id="0">
    <w:p w14:paraId="6E0F598C" w14:textId="77777777" w:rsidR="00425D25" w:rsidRDefault="00425D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F7328" w14:textId="77777777" w:rsidR="00425D25" w:rsidRDefault="00425D25">
      <w:pPr>
        <w:spacing w:after="0"/>
      </w:pPr>
      <w:r>
        <w:separator/>
      </w:r>
    </w:p>
  </w:footnote>
  <w:footnote w:type="continuationSeparator" w:id="0">
    <w:p w14:paraId="166AF989" w14:textId="77777777" w:rsidR="00425D25" w:rsidRDefault="00425D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97"/>
    <w:docVar w:name="MonthEnd10" w:val="31.10.1997"/>
    <w:docVar w:name="MonthEnd11" w:val="30.11.1997"/>
    <w:docVar w:name="MonthEnd12" w:val="31.12.1997"/>
    <w:docVar w:name="MonthEnd2" w:val="28.02.1997"/>
    <w:docVar w:name="MonthEnd3" w:val="31.03.1997"/>
    <w:docVar w:name="MonthEnd4" w:val="30.04.1997"/>
    <w:docVar w:name="MonthEnd5" w:val="31.05.1997"/>
    <w:docVar w:name="MonthEnd6" w:val="30.06.1997"/>
    <w:docVar w:name="MonthEnd7" w:val="31.07.1997"/>
    <w:docVar w:name="MonthEnd8" w:val="31.08.1997"/>
    <w:docVar w:name="MonthEnd9" w:val="30.09.1997"/>
    <w:docVar w:name="Months" w:val="12"/>
    <w:docVar w:name="MonthStart1" w:val="01.01.1997"/>
    <w:docVar w:name="MonthStart10" w:val="01.10.1997"/>
    <w:docVar w:name="MonthStart11" w:val="01.11.1997"/>
    <w:docVar w:name="MonthStart12" w:val="01.12.1997"/>
    <w:docVar w:name="MonthStart2" w:val="01.02.1997"/>
    <w:docVar w:name="MonthStart3" w:val="01.03.1997"/>
    <w:docVar w:name="MonthStart4" w:val="01.04.1997"/>
    <w:docVar w:name="MonthStart5" w:val="01.05.1997"/>
    <w:docVar w:name="MonthStart6" w:val="01.06.1997"/>
    <w:docVar w:name="MonthStart7" w:val="01.07.1997"/>
    <w:docVar w:name="MonthStart8" w:val="01.08.1997"/>
    <w:docVar w:name="MonthStart9" w:val="01.09.1997"/>
    <w:docVar w:name="MonthStartLast" w:val="12/1/2012"/>
    <w:docVar w:name="WeekStart" w:val="понедельник"/>
  </w:docVars>
  <w:rsids>
    <w:rsidRoot w:val="00285C1D"/>
    <w:rsid w:val="0005357B"/>
    <w:rsid w:val="00071356"/>
    <w:rsid w:val="00072E21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21859"/>
    <w:rsid w:val="00425D25"/>
    <w:rsid w:val="00431B29"/>
    <w:rsid w:val="00435A15"/>
    <w:rsid w:val="00440416"/>
    <w:rsid w:val="00462EAD"/>
    <w:rsid w:val="00496BAF"/>
    <w:rsid w:val="004A08E1"/>
    <w:rsid w:val="004A3EEA"/>
    <w:rsid w:val="004A6170"/>
    <w:rsid w:val="004D57AF"/>
    <w:rsid w:val="004F6AAC"/>
    <w:rsid w:val="005010E1"/>
    <w:rsid w:val="00512F2D"/>
    <w:rsid w:val="00570FBB"/>
    <w:rsid w:val="00583B82"/>
    <w:rsid w:val="005923AC"/>
    <w:rsid w:val="005A138A"/>
    <w:rsid w:val="005D5149"/>
    <w:rsid w:val="005E656F"/>
    <w:rsid w:val="00653B95"/>
    <w:rsid w:val="00667021"/>
    <w:rsid w:val="006974E1"/>
    <w:rsid w:val="006C0896"/>
    <w:rsid w:val="006C1794"/>
    <w:rsid w:val="006D6CB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00A8"/>
    <w:rsid w:val="00DE32AC"/>
    <w:rsid w:val="00DF44A5"/>
    <w:rsid w:val="00E1407A"/>
    <w:rsid w:val="00E318B9"/>
    <w:rsid w:val="00E33F50"/>
    <w:rsid w:val="00E50BDE"/>
    <w:rsid w:val="00E774CD"/>
    <w:rsid w:val="00E77E1D"/>
    <w:rsid w:val="00ED75B6"/>
    <w:rsid w:val="00EF1F0E"/>
    <w:rsid w:val="00F321D3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3397</Words>
  <Characters>19364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2025-08-16T15:40:00Z</dcterms:created>
  <dcterms:modified xsi:type="dcterms:W3CDTF">2025-08-16T15:40:00Z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