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F754D2F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21B07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1996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7E9E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36E93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90AFE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D2381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A7D0D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51B53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9C99D6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3F506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7793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45A37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E52F2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2078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C059C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182DD3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7CB2C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B5D2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47AB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F732D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BB9BA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5EAB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EE89B7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4CD4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6041A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5EBD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204A4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6F59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89A8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F4C1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257C3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ED741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9FDE5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BAE02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D280D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D6BF0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28612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62EC4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07347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5E807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252EA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FA434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F8727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E88B6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19CE0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8AB00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53ADC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42D5FD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7F491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ED0F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5C346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4819E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C1555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5157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F3FC6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E650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05BCC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8B80F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03DD4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A57CDC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6B65C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0DB69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04F27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91F1B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3367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A4AA8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C6FB3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8830A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826C2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5674A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48D49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E40F9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DC8E0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CF02A9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D962E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DB62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AD122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856AD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3DDF0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695785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FF096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5BFB6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AD105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C4EC2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164C6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38F15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4231C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A543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2E2C2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C00EF9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0BB4A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56EF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7218D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189F1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307BD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9D288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061DF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F63E7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6735D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5D732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1F528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940D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43D5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D9732E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9BD45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05A34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41426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34E94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22607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B9F58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38C383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A198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11305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775B4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D446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D8203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385AF8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668824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E425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6D67A0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6222E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C595E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46D07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895BC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E0C15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5E94E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6EA2FA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0ECBC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2203B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38ECB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08F2C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9F95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8FBFA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F9503F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1A0033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CA42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81E05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71EE7E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215D5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C1A7C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5B625F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C5FD9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77EA9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48BD10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6635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663B84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BAE0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D9EBA0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9E932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D74B7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7C70A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339B46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5935D3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0828C9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269CF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B11AD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E02E8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22FF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4E020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5A44D5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0CE0D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01541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3CD9B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B81C7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6238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23566B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863A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38170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1742C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4077C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83166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898DD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2DBE8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746981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6D4EC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8DBB6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5FEC5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CAF1D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3E4B5A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ECFA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55DEC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BE7DF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FD8BD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6F4537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93712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5A728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2625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AB2D8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55F567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473B27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440B9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3D508B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1C8C0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45CD05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3711EA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67CD7E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0FE62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DCEA0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7F5D7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B17C3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9CD0C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E53CF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DAF60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854C1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A9AD6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7369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FBF11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921B67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94204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F9A8B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9FE79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41C9F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EDF5F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5E57A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19728E6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C5C73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4FA24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4EAD5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FD6C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0E8B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E50E5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4C1FEA3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0223C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E6CA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0D455F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317B9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7C01E4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5BE24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13C1DA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A8F7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1E1BF0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D3B8B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236A14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55AA8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2AD52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C26B7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FE045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F64DB7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88057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9E292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98A22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CF050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5919F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852CB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A0427F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BEFFD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FBE80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0141F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3BA3A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F6342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C84A5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8128F5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9C120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AF112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E371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51BD8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D80A0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7620B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286D00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2677A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8067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51C636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9F821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90864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BC327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915A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6702D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C568F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33F72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3EF93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2547F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2CEB0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10C2B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D09DA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27BA55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7C5D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56B2C8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88881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458C9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43C18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BB0DA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D14CCF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F61B6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DE814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21E2F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428B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0B62E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49B84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48BD48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5C78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2B3D2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2C1D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40E45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6BC9A9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3AEA0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763FD4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11BE9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190C3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1C8909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6CE04F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9087D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69ACC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5652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E7470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090BA42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CDC17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098FE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194F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45454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4C844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3D1D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AB48A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E73EB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DE40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EE95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35DE9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86373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1493F8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C9EAB0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B1B0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4234C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2081B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0307B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682B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516D6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70ABD1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27BC6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382CA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ADA0C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A743C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3B86F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2167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145E16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5639D9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64AFF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7F0CFF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01512E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63A71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0FC129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DD9C5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42D01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BA7C3F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1A617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39F50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05FAA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D947B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FEA97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3E87B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E5C98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60ADD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F050C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FA8CC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56A1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DE0B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B6063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6452956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7AB2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E405C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C925F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70F2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97136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436EB2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8C71C4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FF4CA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5B3FB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E2F29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36117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76F2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CA532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D14C43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DA8B7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E52F0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572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6D5BC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87B6A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24F27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79BB65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F1DF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9630D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15C76A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DEA4C7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F8E5B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59D8B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3503F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5955C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81B55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723F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1EAC3F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6FB778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AA130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5DEC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8BED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F7DBB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4027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48028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F84AC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55062D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53137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FE8F1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26FD2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28AF0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89A160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97696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5A488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8D485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FFF21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AB89D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6BC74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C6B0E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CB49C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46E825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EED0C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4C9BD9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CCE4E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8CC90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E3D4F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469A34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1E7A9EB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AEA7D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63D537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01247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DB778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E7F9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84B9E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BCA16F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7E7B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FA632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1F2F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82D1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5CDB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AE1D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ECA3BD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4404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9D79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E4673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03936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90E21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D750D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1AB047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E02C6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5908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AD05C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6DA54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2E220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7B49A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F33600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504D7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681F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F8F27" w14:textId="77777777" w:rsidR="005E28DA" w:rsidRDefault="005E28DA">
      <w:pPr>
        <w:spacing w:after="0"/>
      </w:pPr>
      <w:r>
        <w:separator/>
      </w:r>
    </w:p>
  </w:endnote>
  <w:endnote w:type="continuationSeparator" w:id="0">
    <w:p w14:paraId="52B11AC7" w14:textId="77777777" w:rsidR="005E28DA" w:rsidRDefault="005E28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ACB0" w14:textId="77777777" w:rsidR="005E28DA" w:rsidRDefault="005E28DA">
      <w:pPr>
        <w:spacing w:after="0"/>
      </w:pPr>
      <w:r>
        <w:separator/>
      </w:r>
    </w:p>
  </w:footnote>
  <w:footnote w:type="continuationSeparator" w:id="0">
    <w:p w14:paraId="2AE18D81" w14:textId="77777777" w:rsidR="005E28DA" w:rsidRDefault="005E28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6"/>
    <w:docVar w:name="MonthEnd10" w:val="31.10.1996"/>
    <w:docVar w:name="MonthEnd11" w:val="30.11.1996"/>
    <w:docVar w:name="MonthEnd12" w:val="31.12.1996"/>
    <w:docVar w:name="MonthEnd2" w:val="29.02.1996"/>
    <w:docVar w:name="MonthEnd3" w:val="31.03.1996"/>
    <w:docVar w:name="MonthEnd4" w:val="30.04.1996"/>
    <w:docVar w:name="MonthEnd5" w:val="31.05.1996"/>
    <w:docVar w:name="MonthEnd6" w:val="30.06.1996"/>
    <w:docVar w:name="MonthEnd7" w:val="31.07.1996"/>
    <w:docVar w:name="MonthEnd8" w:val="31.08.1996"/>
    <w:docVar w:name="MonthEnd9" w:val="30.09.1996"/>
    <w:docVar w:name="Months" w:val="12"/>
    <w:docVar w:name="MonthStart1" w:val="01.01.1996"/>
    <w:docVar w:name="MonthStart10" w:val="01.10.1996"/>
    <w:docVar w:name="MonthStart11" w:val="01.11.1996"/>
    <w:docVar w:name="MonthStart12" w:val="01.12.1996"/>
    <w:docVar w:name="MonthStart2" w:val="01.02.1996"/>
    <w:docVar w:name="MonthStart3" w:val="01.03.1996"/>
    <w:docVar w:name="MonthStart4" w:val="01.04.1996"/>
    <w:docVar w:name="MonthStart5" w:val="01.05.1996"/>
    <w:docVar w:name="MonthStart6" w:val="01.06.1996"/>
    <w:docVar w:name="MonthStart7" w:val="01.07.1996"/>
    <w:docVar w:name="MonthStart8" w:val="01.08.1996"/>
    <w:docVar w:name="MonthStart9" w:val="01.09.1996"/>
    <w:docVar w:name="MonthStartLast" w:val="12/1/2012"/>
    <w:docVar w:name="WeekStart" w:val="понедельник"/>
  </w:docVars>
  <w:rsids>
    <w:rsidRoot w:val="00285C1D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83B82"/>
    <w:rsid w:val="005923AC"/>
    <w:rsid w:val="005A138A"/>
    <w:rsid w:val="005D5149"/>
    <w:rsid w:val="005E28DA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00A8"/>
    <w:rsid w:val="00DE32AC"/>
    <w:rsid w:val="00DF44A5"/>
    <w:rsid w:val="00E1407A"/>
    <w:rsid w:val="00E21B07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3405</Words>
  <Characters>19413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2025-08-28T06:15:00Z</dcterms:created>
  <dcterms:modified xsi:type="dcterms:W3CDTF">2025-08-28T06:15:00Z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