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9C271E4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6143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1995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66846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805D8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B4863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7C2C5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9C844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8F421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C46D2F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1BDAF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236DA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BD1E5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D2CA6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545E2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68D5B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8EF687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E6B35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96353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89D9E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9E84B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FA54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E5EC7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B91921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413A3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30F11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6A7A0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F6532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F11B9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A4803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7165C0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D45A5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131CA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C7D5B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314C8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2F882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D7A4C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B07504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E96AC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06F8D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529E9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0DEB8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602BF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04507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A12F1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48C1B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5DAC26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FFBCB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03DB5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BF8B8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46493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69B0C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6375B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EE18ED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C4502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2769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B412F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D9189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44BCC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D3654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DE29C2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5DC99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D30BA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D78C6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88F5F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9BBC5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46A70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208087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D60FE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5FACD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27CA1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EAF73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811EB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A77D7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A67266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64E6C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468E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FA88C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BA427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A7B0F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AE20E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68ADE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D9B4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F5D333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2C565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9F778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41331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ECF3E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1BF2D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33DAD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7466E1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DC2AB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B3E8C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47C06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8BF15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64020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68E17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410604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CE9E5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4EC58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C1AD7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49E2C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011FC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9AC6C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A64EA3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1CE72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BD829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9CC82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FF714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67827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956FD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33DC77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D1B66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CBE44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0154B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493803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64C3D6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1673B3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73C49C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1E18D8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4959B57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3A045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96258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6662A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4D06F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437797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3098B9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B5C946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F98C1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DC171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EA6B1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5CACB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7FEF8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6A82D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1FF86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E7854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71994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9310D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DBC1E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A2327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939C6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C343C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7EFD2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0C3B6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8C975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3DCAF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DA4C6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91C13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50FB1D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8E9CF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B93C4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600670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3C8CE8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6433FE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45C30C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7744E2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024710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731D41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FDDEC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BE830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1BAAF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133508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E020E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DE327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E543CE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5046E4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12A44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0DB3A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C69AE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9A410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19F24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7505C6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CEA29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C83C2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67907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DE34B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3D8D7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74F42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E53AB4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DA728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7C525D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DD00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C19E9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2454D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5A41E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CFDBF2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DF465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16C2B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51B08B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47E3E1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46519B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74D130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E3F7F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C1F89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B27298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17C4A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6938F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30A12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6A156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3C79E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951BA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F5DEC1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0C512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92541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6E10E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36062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66568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70BB8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CAADF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01B9D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3E1A4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CEDB9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79E15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C991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E1F58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983F57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AB07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0E5068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A7F4E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136CB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96E07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6F421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511783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0D938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8993A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69C65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2D7563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2B9313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095207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DCED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0433D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67100E8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A6044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21B5C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6E340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79171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E1DB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51DF6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8834B2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C92A2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88F83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6513A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594AD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F4D4F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2CBAA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BF988C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7C799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6C5C8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41785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8A661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7B452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CD207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BE800A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878DB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7CE6F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E430E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7D144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5029C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2D0187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DC1A07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283D9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0D007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48E80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43D589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7B106D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D0535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38AC53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0E3DD8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01B1A0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9696F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4C793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66926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7A58A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78125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B4A1E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2A3DD5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3696BE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DC68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A72C1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1C812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0AD9D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5EEB1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7E7EB6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600B9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5359E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3B743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6DD76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3ED6D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F7417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54CDA3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2FFC6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C5455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A7EEE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92513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1AD04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8A1A8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FA8FED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6D455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FA0C7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713C81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068A5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3B866C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44156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1F4426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2E05FB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1CEDB7A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84CDB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24DF0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89F57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716DF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672F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CCBC9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A3111F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5CEAE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2161C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E0646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C04F1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8C1C8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B263C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4EF3629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D1B7C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66968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277D2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8EA94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4B51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427B1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DF05F7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3D3B7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D139E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6F475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E20CC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686A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E41F6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B29CE1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25056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9D90B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398B35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A0FDD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2A0B62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C248F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7141CE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4EF6D2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4294F0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75290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876F5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167CFA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1A091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C2FD7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66D33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2685EC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71FBD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6C8B4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86E54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B38FE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8C384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2F035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9012C6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93ECE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828CC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0817D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70FEE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0A17E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89E07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1741AC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E1280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AC81F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EBA69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A807F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A6DA8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D2520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F0B641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E0EB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5B9E8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B90C9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5B5155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287B1C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166B8B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2523F8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BB80C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37C3D3D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5EB0B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FA570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F90AB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97476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C33A2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7DE4D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0B87124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258AE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87D5B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22B4E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80849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6AA11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5B4F1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8705D9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85850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3D21C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C29EA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8F2C0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EA2D7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01266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B20499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9FAD0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7B8E1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43D42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D0E73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1D64C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059EAE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BB0957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F10BF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98E6B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F844F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3D3FA6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49F31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693F60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1F54E4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48EA1E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3A5393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D326F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52F92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08F80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0E6AA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3114E7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8709F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D14CE4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C7437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35205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48E11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84CCB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B28F7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524E07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A546C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5695D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B2EBA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2B6B6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A814B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5E9C0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04F4B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FCAF2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9C1F0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174F6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D6B7B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70B16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BF23D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1A278A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534AB6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3C67E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1F659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EFBA" w14:textId="77777777" w:rsidR="0099765B" w:rsidRDefault="0099765B">
      <w:pPr>
        <w:spacing w:after="0"/>
      </w:pPr>
      <w:r>
        <w:separator/>
      </w:r>
    </w:p>
  </w:endnote>
  <w:endnote w:type="continuationSeparator" w:id="0">
    <w:p w14:paraId="584B4781" w14:textId="77777777" w:rsidR="0099765B" w:rsidRDefault="009976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0426" w14:textId="77777777" w:rsidR="0099765B" w:rsidRDefault="0099765B">
      <w:pPr>
        <w:spacing w:after="0"/>
      </w:pPr>
      <w:r>
        <w:separator/>
      </w:r>
    </w:p>
  </w:footnote>
  <w:footnote w:type="continuationSeparator" w:id="0">
    <w:p w14:paraId="6FD7D162" w14:textId="77777777" w:rsidR="0099765B" w:rsidRDefault="009976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95"/>
    <w:docVar w:name="MonthEnd10" w:val="31.10.1995"/>
    <w:docVar w:name="MonthEnd11" w:val="30.11.1995"/>
    <w:docVar w:name="MonthEnd12" w:val="31.12.1995"/>
    <w:docVar w:name="MonthEnd2" w:val="28.02.1995"/>
    <w:docVar w:name="MonthEnd3" w:val="31.03.1995"/>
    <w:docVar w:name="MonthEnd4" w:val="30.04.1995"/>
    <w:docVar w:name="MonthEnd5" w:val="31.05.1995"/>
    <w:docVar w:name="MonthEnd6" w:val="30.06.1995"/>
    <w:docVar w:name="MonthEnd7" w:val="31.07.1995"/>
    <w:docVar w:name="MonthEnd8" w:val="31.08.1995"/>
    <w:docVar w:name="MonthEnd9" w:val="30.09.1995"/>
    <w:docVar w:name="Months" w:val="12"/>
    <w:docVar w:name="MonthStart1" w:val="01.01.1995"/>
    <w:docVar w:name="MonthStart10" w:val="01.10.1995"/>
    <w:docVar w:name="MonthStart11" w:val="01.11.1995"/>
    <w:docVar w:name="MonthStart12" w:val="01.12.1995"/>
    <w:docVar w:name="MonthStart2" w:val="01.02.1995"/>
    <w:docVar w:name="MonthStart3" w:val="01.03.1995"/>
    <w:docVar w:name="MonthStart4" w:val="01.04.1995"/>
    <w:docVar w:name="MonthStart5" w:val="01.05.1995"/>
    <w:docVar w:name="MonthStart6" w:val="01.06.1995"/>
    <w:docVar w:name="MonthStart7" w:val="01.07.1995"/>
    <w:docVar w:name="MonthStart8" w:val="01.08.1995"/>
    <w:docVar w:name="MonthStart9" w:val="01.09.1995"/>
    <w:docVar w:name="MonthStartLast" w:val="12/1/2012"/>
    <w:docVar w:name="WeekStart" w:val="понедельник"/>
  </w:docVars>
  <w:rsids>
    <w:rsidRoot w:val="00285C1D"/>
    <w:rsid w:val="0005357B"/>
    <w:rsid w:val="00071356"/>
    <w:rsid w:val="00072E21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C316A"/>
    <w:rsid w:val="003E085C"/>
    <w:rsid w:val="003E7B3A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83B82"/>
    <w:rsid w:val="005923AC"/>
    <w:rsid w:val="005A138A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99765B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00A8"/>
    <w:rsid w:val="00DE32AC"/>
    <w:rsid w:val="00DF44A5"/>
    <w:rsid w:val="00E1407A"/>
    <w:rsid w:val="00E21B07"/>
    <w:rsid w:val="00E318B9"/>
    <w:rsid w:val="00E33F50"/>
    <w:rsid w:val="00E50BDE"/>
    <w:rsid w:val="00E774CD"/>
    <w:rsid w:val="00E77E1D"/>
    <w:rsid w:val="00E86143"/>
    <w:rsid w:val="00ED75B6"/>
    <w:rsid w:val="00EF1F0E"/>
    <w:rsid w:val="00F321D3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3394</Words>
  <Characters>19348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2025-08-28T06:31:00Z</dcterms:created>
  <dcterms:modified xsi:type="dcterms:W3CDTF">2025-08-28T06:31:00Z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