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5F72D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FBC4575" w:rsidR="003E085C" w:rsidRDefault="00916FF8" w:rsidP="005F72D0">
            <w:pPr>
              <w:pStyle w:val="ad"/>
              <w:spacing w:after="0"/>
              <w:jc w:val="center"/>
              <w:rPr>
                <w:rFonts w:cs="Arial"/>
                <w:noProof/>
                <w:color w:val="00A4DC"/>
                <w:sz w:val="52"/>
                <w:szCs w:val="52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19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bidi="ru-RU"/>
              </w:rPr>
              <w:t>3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0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41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47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58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196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9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197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5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198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6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7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3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201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4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 xml:space="preserve"> </w:t>
            </w:r>
            <w:r w:rsidR="003E085C" w:rsidRPr="00916FF8">
              <w:rPr>
                <w:rFonts w:cs="Arial"/>
                <w:noProof/>
                <w:color w:val="00A4DC"/>
                <w:sz w:val="80"/>
                <w:szCs w:val="80"/>
                <w:lang w:bidi="ru-RU"/>
              </w:rPr>
              <w:fldChar w:fldCharType="begin"/>
            </w:r>
            <w:r w:rsidR="003E085C" w:rsidRPr="00916FF8">
              <w:rPr>
                <w:rFonts w:cs="Arial"/>
                <w:noProof/>
                <w:color w:val="00A4DC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3E085C" w:rsidRPr="00916FF8">
              <w:rPr>
                <w:rFonts w:cs="Arial"/>
                <w:noProof/>
                <w:color w:val="00A4DC"/>
                <w:sz w:val="80"/>
                <w:szCs w:val="80"/>
                <w:lang w:bidi="ru-RU"/>
              </w:rPr>
              <w:fldChar w:fldCharType="separate"/>
            </w:r>
            <w:r w:rsidRPr="00916FF8">
              <w:rPr>
                <w:rFonts w:cs="Arial"/>
                <w:noProof/>
                <w:color w:val="00A4DC"/>
                <w:sz w:val="80"/>
                <w:szCs w:val="80"/>
                <w:lang w:bidi="ru-RU"/>
              </w:rPr>
              <w:t>2025</w:t>
            </w:r>
            <w:r w:rsidR="003E085C" w:rsidRPr="00916FF8">
              <w:rPr>
                <w:rFonts w:cs="Arial"/>
                <w:noProof/>
                <w:color w:val="00A4DC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p w14:paraId="3EECCE1A" w14:textId="77777777" w:rsidR="00916FF8" w:rsidRPr="005076DE" w:rsidRDefault="00916FF8" w:rsidP="00916FF8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203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1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bidi="ru-RU"/>
              </w:rPr>
              <w:t>4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205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3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59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bidi="ru-RU"/>
              </w:rPr>
              <w:t>7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0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81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87, 2098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.</w:t>
            </w:r>
          </w:p>
          <w:p w14:paraId="06567C57" w14:textId="77777777" w:rsidR="00916FF8" w:rsidRPr="00916FF8" w:rsidRDefault="00916FF8" w:rsidP="005F72D0">
            <w:pPr>
              <w:pStyle w:val="ad"/>
              <w:spacing w:after="0"/>
              <w:jc w:val="center"/>
              <w:rPr>
                <w:rFonts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5F72D0" w14:paraId="79F6697B" w14:textId="77777777" w:rsidTr="00BF3C3E">
              <w:tc>
                <w:tcPr>
                  <w:tcW w:w="1666" w:type="pct"/>
                </w:tcPr>
                <w:p w14:paraId="1E763E4B" w14:textId="73D0ED1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5F72D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79BAA20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29EF6E9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394A196E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53297FA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ADFE51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0EBEFA54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475B7BF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FA20B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C44EF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98609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0915B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35683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126DC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48AA5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30234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876AF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E5D94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DC038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21EF7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F9DDC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11199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497BD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03F455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7166F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3F71A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3B130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13A20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71AEB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C9605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B1897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F46F6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8D347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D7BA45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916E6B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28335D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ACA75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4A73D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0AE5F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54778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890B1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9FFCB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2BF4B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D0EBF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F0ACA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44E48E6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5F72D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211C8CC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DBF631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34F0F7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AEC228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6061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785B6C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D7A9E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69D1FF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7CC203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6C8F52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4D7750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4F133C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0FFB38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300673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4DDFEB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68EA73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187825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4E8F20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410C53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183884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CD728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7B20C2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10039B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77E8BE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055816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4505A7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ACB57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FD9D5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5CFAD8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4C9B8C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667102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5DCAD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EDE078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3D36A7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1B72D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6DD4F9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7C937F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11DA5A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17EAD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10C86E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7E031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445858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75617E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62BAC2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1031C8E8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B3BC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06FBDA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2A299C3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43BD63B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E0F195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45DF41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5C57BD3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31E6A9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2E29E3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BF5AE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42EA70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271FF9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1AAF6E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6B8A9E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5045266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343EC3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69A2AC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6C80C1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444655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0BFDB1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7306C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281FA5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358D74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59D3F0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320845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5C33950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D475D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518C9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0F610B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722720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708A06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780E2E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3F119E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56916C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A3F0D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2EA6A8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6FE7D6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5AFB64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3F5B17C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60ACA1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5386C8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446A6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6DDA75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1954AB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3808ABFD" w14:textId="77777777" w:rsidTr="00BF3C3E">
              <w:tc>
                <w:tcPr>
                  <w:tcW w:w="1666" w:type="pct"/>
                </w:tcPr>
                <w:p w14:paraId="7D399169" w14:textId="36828AA4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0DEBC6D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627AD9F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17EF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656663F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440DC1F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45E2D4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4B811B3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17CC8D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2B5020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74E420D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190E42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5538F48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2C29E6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6D3FB6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505F34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44800C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4741A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2A817E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634085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78265A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241833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53D675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44EBE8D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160B66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09899C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2ABB86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56C3F9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2B0904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799DCF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315E57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461929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2313C4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2BF779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347043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133ACCC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7BE0FF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3E2D00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1DD106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71C42B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092D49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35109C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07F43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1A18BF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4C0995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79FF4E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0DEB7A3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5AE070A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1F79AE1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6F5E3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9CAA3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680BA8C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4AA227A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39650D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5AC882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1D1C5B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439574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33E643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73C6BF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4BF258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171321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39D92E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16520D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57B82E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0CB632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337563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5319EF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489706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4021BE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0A6334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4F88EE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285E42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59DA0C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0C69AB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0164DD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0565A3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639D45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111962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7B58AA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62EC1B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05BB75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4E6E70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308B1E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24B8A8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24654E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462BA6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5C6E68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522E81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5328AA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7A6458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8AFC52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585B29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208140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624091E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1569A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63817C7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CCC00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8EBD0C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36C843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3BFBFB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79CBC4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497E5ED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243586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01C740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439AFB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E6D3E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5E221D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4B7A37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62D93D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762DD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3EF87B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1FFCCE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7110AD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793B8B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529C0D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66DF75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73BB9E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6730BD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737AA3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7CBD8D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B3A21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7EC8B7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1C8C89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4569A0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3772BA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8B539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055BF40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068834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10C462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448AB6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39B7D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51295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22E0CA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9A838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038AB3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5ABCB9D1" w14:textId="77777777" w:rsidTr="00BF3C3E">
              <w:tc>
                <w:tcPr>
                  <w:tcW w:w="1666" w:type="pct"/>
                </w:tcPr>
                <w:p w14:paraId="3FBAEAFE" w14:textId="7B316965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C3E5E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86869B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8580A7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1FE125A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699DB8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381CAC0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0697DF0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5987B6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0BE062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440591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1789AD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6F12AD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7926CC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77BA9D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5CC043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385B68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6D5F1E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037779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159C67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02ADF9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380ADF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0D37CE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3E5E63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5A8140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4E10D1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4D151AB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1890C1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0A984D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7DC9EA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20A584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7897FA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3A2649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340D1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07313CD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08760E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406022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61FCEB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222B15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7D00BD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7CBED2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8BA0A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37A633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699670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49F97B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9517591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20374D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9647D0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F44E2E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FB88F0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1B51EB2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6F5D0E3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5046D20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255AB21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2D2242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4DECD1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1B92F9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349005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4DEEDB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6CC040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1AFA79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091098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471A2C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050E6D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532C91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3E71616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5EC7D6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5F7315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7BE47C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0CDEF2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5D0E9E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62A13C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18D9E9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21B0363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0422CC4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3762DA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6C99F2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7B1C09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356D6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CDEBB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5EF170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1C8258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13CB65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2A7456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6F9035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58A9A1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22EDA0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2626F2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40AB7F0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1FA05E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CD5CD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642604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00320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13901DE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9E414F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1FAC1A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4880941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56C6B4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6D9DCC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63F3DB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746B49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7EADFC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5D7234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374FEE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0D8791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00D5D5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78C2E7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527351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4CE3FA4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4F0A79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38FED6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722E1E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5AC0FA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57E431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7C278C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62C4F0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1B8765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56AFE65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79AFCC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14AE3D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382F72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68AB41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18C6A8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2DE4A2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3D1CEF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6B306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10F91E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0A69FF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274039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711D95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7F89E0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454289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54C0B2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713A23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79B8C6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405FBD6D" w14:textId="77777777" w:rsidTr="00BF3C3E">
              <w:tc>
                <w:tcPr>
                  <w:tcW w:w="1666" w:type="pct"/>
                </w:tcPr>
                <w:p w14:paraId="153179A5" w14:textId="642F73B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79DB01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F8A4DC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790735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1C662C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DB90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7A97FFF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0CBFFA45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196927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2CCD6B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7D6E69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7A8318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04B257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1C32B5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7E3B20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69912B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3CDBCF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64C6315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771366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755C87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1F9AFD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73C3B1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63EE2C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08BBB9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B650C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3D4690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288229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2451B4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61863D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3C9D4DC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25007C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3DE6F3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22E66F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ED004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8A68E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F1F9A8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5DE133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19D1F50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4E83D9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1BECA0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690C03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10DD25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7036085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4A4082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2A1C07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09625EC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8620ED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2F9C6C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2BD0F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033AC9C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52132E9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06D70DF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1411E1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773405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4065D9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568ACF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5F4D40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2AF307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0F9455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40FFEB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629434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010EAA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61E25C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32C170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F5465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2C514E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4A8BD4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015B6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0EA661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1D0A82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7D8082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784543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28CE3E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0D4A2E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253F82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204294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342BC1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5CC0A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45EC9F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67B6341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7A2D6B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709640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21752B4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077405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15D87E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6AAA93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025CC0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4C4439D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660501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1979B3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D83318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03D41E6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272ABB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32E1441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08301A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335B31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012147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49524FA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1B44A8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085F45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7726BF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7C817C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77EDDA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6C3E4C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139773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08901D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A019A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64665A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287ECD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25FF17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433C43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4B584F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24E9F8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3CDFDE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4B4E42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2E20DB6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2216A6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497CA5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45FADB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303A40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0558E7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7E1DFF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169803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1C2B82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7DA0F4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248971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2B8F48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722F8A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779F17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4BC39A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095746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1C0790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0F7FD1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5C7F9A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6FA9436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6FF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F72D0" w:rsidRDefault="00E50BDE" w:rsidP="005F72D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F72D0" w:rsidRDefault="00F93E3B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5F72D0" w:rsidRDefault="00BF3C3E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5F72D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428A5" w14:textId="77777777" w:rsidR="009455B8" w:rsidRDefault="009455B8">
      <w:pPr>
        <w:spacing w:after="0"/>
      </w:pPr>
      <w:r>
        <w:separator/>
      </w:r>
    </w:p>
  </w:endnote>
  <w:endnote w:type="continuationSeparator" w:id="0">
    <w:p w14:paraId="3AAB17B8" w14:textId="77777777" w:rsidR="009455B8" w:rsidRDefault="009455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AF664" w14:textId="77777777" w:rsidR="009455B8" w:rsidRDefault="009455B8">
      <w:pPr>
        <w:spacing w:after="0"/>
      </w:pPr>
      <w:r>
        <w:separator/>
      </w:r>
    </w:p>
  </w:footnote>
  <w:footnote w:type="continuationSeparator" w:id="0">
    <w:p w14:paraId="38E0072A" w14:textId="77777777" w:rsidR="009455B8" w:rsidRDefault="009455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84800"/>
    <w:rsid w:val="001B01F9"/>
    <w:rsid w:val="001C41F9"/>
    <w:rsid w:val="001F4992"/>
    <w:rsid w:val="00211686"/>
    <w:rsid w:val="0023511D"/>
    <w:rsid w:val="002549DD"/>
    <w:rsid w:val="002562E7"/>
    <w:rsid w:val="00285C1D"/>
    <w:rsid w:val="002C3AAE"/>
    <w:rsid w:val="002C7061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5F72D0"/>
    <w:rsid w:val="00667021"/>
    <w:rsid w:val="006974E1"/>
    <w:rsid w:val="006A7193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16FF8"/>
    <w:rsid w:val="00941C64"/>
    <w:rsid w:val="009455B8"/>
    <w:rsid w:val="00953D91"/>
    <w:rsid w:val="00977AAE"/>
    <w:rsid w:val="00996E56"/>
    <w:rsid w:val="00997268"/>
    <w:rsid w:val="009C2BB5"/>
    <w:rsid w:val="009F1541"/>
    <w:rsid w:val="009F22C3"/>
    <w:rsid w:val="00A11407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AE527D"/>
    <w:rsid w:val="00B10C6B"/>
    <w:rsid w:val="00B37C7E"/>
    <w:rsid w:val="00B65B09"/>
    <w:rsid w:val="00B85583"/>
    <w:rsid w:val="00B9476B"/>
    <w:rsid w:val="00BC3952"/>
    <w:rsid w:val="00BE5AB8"/>
    <w:rsid w:val="00BF3C3E"/>
    <w:rsid w:val="00C06D2E"/>
    <w:rsid w:val="00C32B94"/>
    <w:rsid w:val="00C44DFB"/>
    <w:rsid w:val="00C6519B"/>
    <w:rsid w:val="00C70F21"/>
    <w:rsid w:val="00C7354B"/>
    <w:rsid w:val="00C91863"/>
    <w:rsid w:val="00C91F9B"/>
    <w:rsid w:val="00CC233C"/>
    <w:rsid w:val="00CD7DB0"/>
    <w:rsid w:val="00D41899"/>
    <w:rsid w:val="00D84FBB"/>
    <w:rsid w:val="00DC1675"/>
    <w:rsid w:val="00DE32AC"/>
    <w:rsid w:val="00E07079"/>
    <w:rsid w:val="00E1407A"/>
    <w:rsid w:val="00E2770A"/>
    <w:rsid w:val="00E278C6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0713A"/>
    <w:rsid w:val="00F91390"/>
    <w:rsid w:val="00F93E3B"/>
    <w:rsid w:val="00F962FA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3413</Words>
  <Characters>19458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2025-06-25T21:16:00Z</dcterms:created>
  <dcterms:modified xsi:type="dcterms:W3CDTF">2025-06-25T21:16:00Z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