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09277667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5F46C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2F76498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2F4DEF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42E0AE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4A466F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5F0EF0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467587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545433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39836E5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3624C9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7ABB4D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762331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6AE091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4641D2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016C7A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4758C1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1A554D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15C5EA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4EFECC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31E0D8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2C8A735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659F91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08CA19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2AF61A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06DD10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3ED814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161253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0DBC19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445F17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1BEB3B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0AAC33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48940C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4DFF2B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5D8963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54146C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3A1EBB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7E1895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5BDDD39B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3D97AD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4F29CC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08C709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4E6C26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72F129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606F83E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7AFEBC8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2FE54E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063B2B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06D9A3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199F9F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08316A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4EAFD5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6997C5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33F973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075A9C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4E6E63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570CE5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0EABE9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5F7F10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119918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0AAA7B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52752C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33839B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5035BC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6DB75F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6290C9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672B9C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12EF9C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45EBB7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12F59A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593C60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75B8A2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46E75D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7B1114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66978D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36FA61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C5F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46DD0A9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45D1B180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7D7ACF1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1AC494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13E89DE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560C8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42A537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B952A6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75ED7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4D9E18B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28AD4B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6F5CDF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4A43FD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334C7F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62ACDA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0B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1BE34A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7AEB75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1FDDC4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5C38A0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745108D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3780FB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5BA0AA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7F1730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0A474FC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4FE154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44EB6D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345716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40DC5D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41534F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303617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74CA2B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3BCBBD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301AE7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4CFA06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3CFE12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19DD91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75D25B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006639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2C2C87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3C92FB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7E96C4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3E166C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72C78C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5391E8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73CC27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753402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0B9753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B7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238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823809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23809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10A5" w14:textId="77777777" w:rsidR="008E636E" w:rsidRDefault="008E636E">
      <w:pPr>
        <w:spacing w:after="0"/>
      </w:pPr>
      <w:r>
        <w:separator/>
      </w:r>
    </w:p>
  </w:endnote>
  <w:endnote w:type="continuationSeparator" w:id="0">
    <w:p w14:paraId="7CF75CCC" w14:textId="77777777" w:rsidR="008E636E" w:rsidRDefault="008E63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FFD52" w14:textId="77777777" w:rsidR="008E636E" w:rsidRDefault="008E636E">
      <w:pPr>
        <w:spacing w:after="0"/>
      </w:pPr>
      <w:r>
        <w:separator/>
      </w:r>
    </w:p>
  </w:footnote>
  <w:footnote w:type="continuationSeparator" w:id="0">
    <w:p w14:paraId="7368F0EE" w14:textId="77777777" w:rsidR="008E636E" w:rsidRDefault="008E63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0C7FC8"/>
    <w:rsid w:val="001274F3"/>
    <w:rsid w:val="00151CCE"/>
    <w:rsid w:val="001B01F9"/>
    <w:rsid w:val="001C41F9"/>
    <w:rsid w:val="00285C1D"/>
    <w:rsid w:val="002B60C1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23809"/>
    <w:rsid w:val="008B1201"/>
    <w:rsid w:val="008B7E76"/>
    <w:rsid w:val="008E636E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0B89"/>
    <w:rsid w:val="00AE302A"/>
    <w:rsid w:val="00AE36BB"/>
    <w:rsid w:val="00AE65F2"/>
    <w:rsid w:val="00B01618"/>
    <w:rsid w:val="00B10362"/>
    <w:rsid w:val="00B37C7E"/>
    <w:rsid w:val="00B65B09"/>
    <w:rsid w:val="00B83C25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322F9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C5F09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2025-05-30T12:40:00Z</dcterms:created>
  <dcterms:modified xsi:type="dcterms:W3CDTF">2025-05-30T12:40:00Z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