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5B297A6B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22E7D3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51AD75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33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2F4800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581AF8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5A9634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EB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60080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70E877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4AD8E95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30EF34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360FA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0B61DF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5449B1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308B06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6A6C36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36CD8E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E55A0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336032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1ECD63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330ADA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7485CB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DAAF6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4178A3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7576F9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63F403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3FBAA5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49DF36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16F808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093943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BC486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66771D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88086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45D73F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094280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500756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198524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40FD87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7D4A56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3606E64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ДЕКЕМВРИ</w:t>
            </w:r>
          </w:p>
        </w:tc>
        <w:tc>
          <w:tcPr>
            <w:tcW w:w="2500" w:type="pct"/>
            <w:vAlign w:val="center"/>
          </w:tcPr>
          <w:p w14:paraId="3D8BA562" w14:textId="1D10C49D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3B1C49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42CE0AE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0866D0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57AA2BE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6110485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9E609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87092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7C17943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1B0BCD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3C5F57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7AF77E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760E0C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16E6BA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1443D6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572278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76708B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01FB37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2606F6E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73AD8D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2D4435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788291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01DEEC8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686C68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5A0068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3E79F9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46963A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72E148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5391C4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4FD1F7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3FB5D7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2775B0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1BCFDA8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386FC5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5B9600F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1EA82B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5005C7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58D9EE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7171CA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5CA897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058DA0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1E0FAD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0ED1F9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788764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7CC8F3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48389F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3D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EC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5E3DA5" w:rsidRPr="00F750E4" w14:paraId="10378C33" w14:textId="77777777" w:rsidTr="00543F0A">
        <w:tc>
          <w:tcPr>
            <w:tcW w:w="2500" w:type="pct"/>
            <w:vAlign w:val="center"/>
          </w:tcPr>
          <w:p w14:paraId="28EF504D" w14:textId="77777777" w:rsidR="005E3DA5" w:rsidRPr="00AE65F2" w:rsidRDefault="005E3DA5" w:rsidP="00543F0A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bookmarkStart w:id="0" w:name="_Hlk105333842"/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7FE85CA8" w14:textId="77777777" w:rsidR="005E3DA5" w:rsidRPr="00AE65F2" w:rsidRDefault="005E3DA5" w:rsidP="00543F0A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E0A3B0C" w14:textId="77777777" w:rsidR="005E3DA5" w:rsidRPr="00F750E4" w:rsidRDefault="005E3DA5" w:rsidP="005E3DA5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5E3DA5" w:rsidRPr="00F750E4" w14:paraId="33CE91EC" w14:textId="77777777" w:rsidTr="00543F0A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29880FE1" w14:textId="77777777" w:rsidR="005E3DA5" w:rsidRPr="00AE65F2" w:rsidRDefault="005E3DA5" w:rsidP="00543F0A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3D60061" w14:textId="77777777" w:rsidR="005E3DA5" w:rsidRPr="00AE65F2" w:rsidRDefault="005E3DA5" w:rsidP="00543F0A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23D97AAF" w14:textId="77777777" w:rsidR="005E3DA5" w:rsidRPr="00AE65F2" w:rsidRDefault="005E3DA5" w:rsidP="00543F0A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9443F33" w14:textId="77777777" w:rsidR="005E3DA5" w:rsidRPr="00AE65F2" w:rsidRDefault="005E3DA5" w:rsidP="00543F0A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A396722" w14:textId="77777777" w:rsidR="005E3DA5" w:rsidRPr="00AE65F2" w:rsidRDefault="005E3DA5" w:rsidP="00543F0A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07367ADE" w14:textId="77777777" w:rsidR="005E3DA5" w:rsidRPr="00AE65F2" w:rsidRDefault="005E3DA5" w:rsidP="00543F0A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50143F55" w14:textId="77777777" w:rsidR="005E3DA5" w:rsidRPr="00AE65F2" w:rsidRDefault="005E3DA5" w:rsidP="00543F0A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5E3DA5" w:rsidRPr="00F750E4" w14:paraId="16675937" w14:textId="77777777" w:rsidTr="00543F0A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6C0CFBF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EE9106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3E8DB0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CE722E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0FF0F00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EF46FF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D836FDD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E3DA5" w:rsidRPr="00F750E4" w14:paraId="0EBCC58B" w14:textId="77777777" w:rsidTr="00543F0A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5D643FD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FAEC71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04D9958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0AD32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101240A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D07B69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601B3493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E3DA5" w:rsidRPr="00F750E4" w14:paraId="379705FB" w14:textId="77777777" w:rsidTr="00543F0A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AF32CAD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05D81D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140C6B3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1385A9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FB8CEC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59FC1F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02A088F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E3DA5" w:rsidRPr="00F750E4" w14:paraId="6D2F5F6C" w14:textId="77777777" w:rsidTr="00543F0A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7CD3238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0C657C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9E2967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A728B7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1D1B538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21FCC8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EB83E3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E3DA5" w:rsidRPr="00F750E4" w14:paraId="0A2EBDD3" w14:textId="77777777" w:rsidTr="00543F0A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4D6CA8C5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937531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03BAA9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1CA169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6925F1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E15E80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BF32713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E3DA5" w:rsidRPr="00F750E4" w14:paraId="6F14230A" w14:textId="77777777" w:rsidTr="00543F0A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E350ACA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EBB7A2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4F089EE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E865A0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8F6FC3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BF4E01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B203EC1" w14:textId="77777777" w:rsidR="005E3DA5" w:rsidRPr="00F622BC" w:rsidRDefault="005E3DA5" w:rsidP="00543F0A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  <w:bookmarkEnd w:id="1"/>
    </w:tbl>
    <w:p w14:paraId="50D5D5A5" w14:textId="77777777" w:rsidR="00ED5F48" w:rsidRPr="007C3376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7C3376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1607" w14:textId="77777777" w:rsidR="00C11A87" w:rsidRDefault="00C11A87">
      <w:pPr>
        <w:spacing w:after="0"/>
      </w:pPr>
      <w:r>
        <w:separator/>
      </w:r>
    </w:p>
  </w:endnote>
  <w:endnote w:type="continuationSeparator" w:id="0">
    <w:p w14:paraId="0CB77161" w14:textId="77777777" w:rsidR="00C11A87" w:rsidRDefault="00C11A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54AA" w14:textId="77777777" w:rsidR="00C11A87" w:rsidRDefault="00C11A87">
      <w:pPr>
        <w:spacing w:after="0"/>
      </w:pPr>
      <w:r>
        <w:separator/>
      </w:r>
    </w:p>
  </w:footnote>
  <w:footnote w:type="continuationSeparator" w:id="0">
    <w:p w14:paraId="06F08980" w14:textId="77777777" w:rsidR="00C11A87" w:rsidRDefault="00C11A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5B8A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14646"/>
    <w:rsid w:val="00564C6E"/>
    <w:rsid w:val="00570FBB"/>
    <w:rsid w:val="00583B82"/>
    <w:rsid w:val="005923AC"/>
    <w:rsid w:val="005D5149"/>
    <w:rsid w:val="005E3DA5"/>
    <w:rsid w:val="005E656F"/>
    <w:rsid w:val="0061435A"/>
    <w:rsid w:val="00642A90"/>
    <w:rsid w:val="00667021"/>
    <w:rsid w:val="00667EC1"/>
    <w:rsid w:val="006974E1"/>
    <w:rsid w:val="006B6899"/>
    <w:rsid w:val="006C0896"/>
    <w:rsid w:val="006F513E"/>
    <w:rsid w:val="007C0139"/>
    <w:rsid w:val="007C3376"/>
    <w:rsid w:val="007C34CD"/>
    <w:rsid w:val="007D45A1"/>
    <w:rsid w:val="007F564D"/>
    <w:rsid w:val="008050D3"/>
    <w:rsid w:val="008B1201"/>
    <w:rsid w:val="008F16F7"/>
    <w:rsid w:val="009164BA"/>
    <w:rsid w:val="009166BD"/>
    <w:rsid w:val="00977AAE"/>
    <w:rsid w:val="00996E56"/>
    <w:rsid w:val="00997268"/>
    <w:rsid w:val="009C560C"/>
    <w:rsid w:val="00A12667"/>
    <w:rsid w:val="00A14581"/>
    <w:rsid w:val="00A20E4C"/>
    <w:rsid w:val="00A46EB5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BF65CA"/>
    <w:rsid w:val="00C11A87"/>
    <w:rsid w:val="00C44DFB"/>
    <w:rsid w:val="00C6519B"/>
    <w:rsid w:val="00C70F21"/>
    <w:rsid w:val="00C7354B"/>
    <w:rsid w:val="00C800AA"/>
    <w:rsid w:val="00C915D3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2025-05-30T18:29:00Z</dcterms:created>
  <dcterms:modified xsi:type="dcterms:W3CDTF">2025-05-30T18:29:00Z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