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F750E4" w14:paraId="784B55A0" w14:textId="77777777" w:rsidTr="00ED5F48">
        <w:tc>
          <w:tcPr>
            <w:tcW w:w="2500" w:type="pct"/>
            <w:vAlign w:val="center"/>
          </w:tcPr>
          <w:p w14:paraId="37FAAA50" w14:textId="25BE63AA" w:rsidR="00ED5F48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МАРТ</w:t>
            </w:r>
          </w:p>
        </w:tc>
        <w:tc>
          <w:tcPr>
            <w:tcW w:w="2500" w:type="pct"/>
            <w:vAlign w:val="center"/>
          </w:tcPr>
          <w:p w14:paraId="26647E3B" w14:textId="30B9A786" w:rsidR="00ED5F48" w:rsidRPr="00AE65F2" w:rsidRDefault="00ED5F48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2026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24BEBF7E" w14:textId="29E5ADCC" w:rsidR="00ED5F48" w:rsidRPr="00F750E4" w:rsidRDefault="00ED5F48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21"/>
        <w:gridCol w:w="1539"/>
        <w:gridCol w:w="1543"/>
        <w:gridCol w:w="1543"/>
        <w:gridCol w:w="1543"/>
        <w:gridCol w:w="1543"/>
        <w:gridCol w:w="1513"/>
      </w:tblGrid>
      <w:tr w:rsidR="00CA092A" w:rsidRPr="00F750E4" w14:paraId="560D596D" w14:textId="77777777" w:rsidTr="00CA092A">
        <w:trPr>
          <w:trHeight w:val="340"/>
        </w:trPr>
        <w:tc>
          <w:tcPr>
            <w:tcW w:w="708" w:type="pct"/>
            <w:shd w:val="clear" w:color="auto" w:fill="7F7F7F" w:themeFill="text1" w:themeFillTint="80"/>
            <w:vAlign w:val="center"/>
          </w:tcPr>
          <w:p w14:paraId="44C5013E" w14:textId="744E400B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4CD7167" w14:textId="5E28623C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8845A00" w14:textId="33235703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387DAD2F" w14:textId="3D68C135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4869AF3A" w14:textId="01DE5434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9742508" w14:textId="742FB32C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17BD5908" w14:textId="4993B1F2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ED5F48" w:rsidRPr="00F750E4" w14:paraId="630DC1FC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592C9C6A" w14:textId="760FC19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F7964FA" w14:textId="28937B0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F2395D4" w14:textId="459564E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2D8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33792AC" w14:textId="7EDEFCE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2D8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602B436" w14:textId="56B6A27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2D8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0C872C2" w14:textId="29633F1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A2D8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4E7289B" w14:textId="1A5C486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86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E722F99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21D7CE2B" w14:textId="2E57B61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F0D177E" w14:textId="7606512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44B2EBD" w14:textId="2FC1022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34CED24" w14:textId="3C29E89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3247CF" w14:textId="02F69A1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8F99FDA" w14:textId="0CBF688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6B7624E4" w14:textId="47CE8C3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B29EB07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6D98C24B" w14:textId="4CA9524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8629C8D" w14:textId="3A64391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1C96E1" w14:textId="5B7240B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D4FE6B" w14:textId="5310EEA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31300D" w14:textId="5E074EB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0D531D" w14:textId="6777B3F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4B3A6B0F" w14:textId="18091E4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63061927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322A3772" w14:textId="63D6283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89DEA55" w14:textId="1053D2A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D337127" w14:textId="0DB6E02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988E0CD" w14:textId="2EACF67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324E739" w14:textId="48DE3CA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9C74BE0" w14:textId="1A43B81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DB6A5DD" w14:textId="6BABBBC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EFD4BD9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7BFFCF65" w14:textId="70D10CE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FC45AEB" w14:textId="740C459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E09B59" w14:textId="61352C5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B48518" w14:textId="35C3050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62A271" w14:textId="18824AF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7FE8FC8" w14:textId="0DD14F4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BDED77A" w14:textId="35605D2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3597095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4653864B" w14:textId="77D3115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D53C982" w14:textId="71FCF30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2664708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8BFF0B3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681C0FE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D5B26D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32AFDD9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F750E4" w14:paraId="7FAF298C" w14:textId="77777777" w:rsidTr="00ED5F48">
        <w:tc>
          <w:tcPr>
            <w:tcW w:w="2500" w:type="pct"/>
            <w:vAlign w:val="center"/>
          </w:tcPr>
          <w:p w14:paraId="0B71B109" w14:textId="34CF99F5" w:rsidR="00ED5F48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АПРИЛ</w:t>
            </w:r>
          </w:p>
        </w:tc>
        <w:tc>
          <w:tcPr>
            <w:tcW w:w="2500" w:type="pct"/>
            <w:vAlign w:val="center"/>
          </w:tcPr>
          <w:p w14:paraId="23A157B9" w14:textId="60A0447F" w:rsidR="00ED5F48" w:rsidRPr="00AE65F2" w:rsidRDefault="00ED5F48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2026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3208FF17" w14:textId="726E9943" w:rsidR="00ED5F48" w:rsidRPr="00F750E4" w:rsidRDefault="00ED5F48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21"/>
        <w:gridCol w:w="1539"/>
        <w:gridCol w:w="1543"/>
        <w:gridCol w:w="1543"/>
        <w:gridCol w:w="1543"/>
        <w:gridCol w:w="1543"/>
        <w:gridCol w:w="1513"/>
      </w:tblGrid>
      <w:tr w:rsidR="00CA092A" w:rsidRPr="00F750E4" w14:paraId="4B2EB927" w14:textId="77777777" w:rsidTr="00CA092A">
        <w:trPr>
          <w:trHeight w:val="340"/>
        </w:trPr>
        <w:tc>
          <w:tcPr>
            <w:tcW w:w="708" w:type="pct"/>
            <w:shd w:val="clear" w:color="auto" w:fill="7F7F7F" w:themeFill="text1" w:themeFillTint="80"/>
            <w:vAlign w:val="center"/>
          </w:tcPr>
          <w:p w14:paraId="1E2EE8E7" w14:textId="71313610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08A9ADB4" w14:textId="1006DE1C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0798650" w14:textId="0F86A44A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0122A68C" w14:textId="119CD380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95C0986" w14:textId="44029FC1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4AE62A27" w14:textId="5742E76C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7AEC02A7" w14:textId="24653A9D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ED5F48" w:rsidRPr="00F750E4" w14:paraId="6A54C37E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bottom"/>
          </w:tcPr>
          <w:p w14:paraId="5A81EA01" w14:textId="316A7C6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44FB043A" w14:textId="1840632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2D8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CDDF311" w14:textId="33B96EB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9C2D6C1" w14:textId="259AFBE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2B55C17" w14:textId="7B88DAE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29ABE1D" w14:textId="3752EEF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657C3D9E" w14:textId="7AA41A3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EB2B2FA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bottom"/>
          </w:tcPr>
          <w:p w14:paraId="50DCA498" w14:textId="025D30B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3BA343AB" w14:textId="08AB808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167D8E8" w14:textId="6E5AE04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7F8F156" w14:textId="4AFE2CB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44F146E" w14:textId="5743983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8CFC167" w14:textId="69A0796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753B4AD5" w14:textId="4D9A027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002DD0F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bottom"/>
          </w:tcPr>
          <w:p w14:paraId="28892CB7" w14:textId="1F10F1B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318520C1" w14:textId="039E497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B464F66" w14:textId="4C33A4F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360DA3E" w14:textId="21DBECF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5A13C5D" w14:textId="55A9318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5958C56" w14:textId="201FDCD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45357CD5" w14:textId="1C7AD25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68BAFAE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bottom"/>
          </w:tcPr>
          <w:p w14:paraId="78E74E94" w14:textId="6B219AE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5CBE8491" w14:textId="68E863C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3F091CF" w14:textId="764046C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F167198" w14:textId="068A645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B107AF4" w14:textId="5014124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249DF52" w14:textId="2EC94D2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17093039" w14:textId="5BEEECC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D73EBF0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bottom"/>
          </w:tcPr>
          <w:p w14:paraId="47DF9029" w14:textId="4DF0F5F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66AA4896" w14:textId="59C95CD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DAF9E93" w14:textId="4EA67D7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5633F73" w14:textId="2934569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B85F4A6" w14:textId="21E09EF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2D8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D073DED" w14:textId="3347A3A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A2D8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A2D8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A2D8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A2D8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09DF7ABA" w14:textId="298A951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A2D8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A2D8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3BE865F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bottom"/>
          </w:tcPr>
          <w:p w14:paraId="432F4322" w14:textId="68A2F69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072F4D3E" w14:textId="60BEFE4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CB2E77D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6678771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CC3DC82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0EF34A1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33C2D051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F750E4" w14:paraId="5E679A77" w14:textId="77777777" w:rsidTr="00ED5F48">
        <w:tc>
          <w:tcPr>
            <w:tcW w:w="2500" w:type="pct"/>
            <w:vAlign w:val="center"/>
          </w:tcPr>
          <w:p w14:paraId="1ADD435E" w14:textId="36AB61DC" w:rsidR="00ED5F48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МАЙ</w:t>
            </w:r>
          </w:p>
        </w:tc>
        <w:tc>
          <w:tcPr>
            <w:tcW w:w="2500" w:type="pct"/>
            <w:vAlign w:val="center"/>
          </w:tcPr>
          <w:p w14:paraId="356E2AAA" w14:textId="21043CF8" w:rsidR="00ED5F48" w:rsidRPr="00AE65F2" w:rsidRDefault="00ED5F48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2026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24B867D3" w14:textId="4AD3AE40" w:rsidR="00ED5F48" w:rsidRPr="00F750E4" w:rsidRDefault="00ED5F48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CA092A" w:rsidRPr="00F750E4" w14:paraId="4232816E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5173D927" w14:textId="37B25A8C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645E7C4A" w14:textId="3B57B390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7D31BE5" w14:textId="721D97B5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8E1E115" w14:textId="3CEA0FE7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C84A1A5" w14:textId="224D32FB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73A0790" w14:textId="06D8D97F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8410A3D" w14:textId="712BA17A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ED5F48" w:rsidRPr="00F750E4" w14:paraId="6F5FFAB0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269C2670" w14:textId="42EFB06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F7B697C" w14:textId="3C2C121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8A88DF" w14:textId="52362B0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9B1B025" w14:textId="1B1A7B2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2D8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0BF732E" w14:textId="2A8E9F1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B26961" w14:textId="7108948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6817485" w14:textId="16C47EB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43A7E90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5021331D" w14:textId="6AC3E56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4B2BF12" w14:textId="03F6C7A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58DFB7" w14:textId="7B2F999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48B68F1" w14:textId="32D337A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345A9F5" w14:textId="75B6B15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29615FD" w14:textId="4E8B138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2D659A8" w14:textId="0CF28BA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5CD5011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63162FCE" w14:textId="0154536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534D557" w14:textId="66CB1F4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6E94CD6" w14:textId="577CA76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F358C9A" w14:textId="5793D34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45FC823" w14:textId="45DEC0D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98DB889" w14:textId="10A5674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CED4719" w14:textId="175E2D5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967DB6D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508568AD" w14:textId="59547CB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90DA026" w14:textId="69C360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AC5897B" w14:textId="6D4CE20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737E596" w14:textId="0B67784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66F8449" w14:textId="536EE73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F32A15C" w14:textId="500616A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4653324" w14:textId="42789E9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B252533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405994ED" w14:textId="5591394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7B32801" w14:textId="130A113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F129B62" w14:textId="2C2EDAA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7DFE374" w14:textId="3CAD23C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325C5B5" w14:textId="716BB73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B1EB887" w14:textId="3F04FA6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499CB9D" w14:textId="5E8FAEB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="00EF588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EF588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832F5D6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2B10BCDE" w14:textId="26AEB61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2D8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C2A51FD" w14:textId="4D13EB3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8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2D8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2D8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2D8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A2D8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98195F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C122FC5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0BF85BD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7A702A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5A2DC031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p w14:paraId="50D5D5A5" w14:textId="77777777" w:rsidR="00ED5F48" w:rsidRPr="00536315" w:rsidRDefault="00ED5F48" w:rsidP="00AE65F2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536315" w:rsidSect="00AE65F2">
      <w:pgSz w:w="11906" w:h="16838" w:code="9"/>
      <w:pgMar w:top="340" w:right="567" w:bottom="340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440C00" w14:textId="77777777" w:rsidR="0074103D" w:rsidRDefault="0074103D">
      <w:pPr>
        <w:spacing w:after="0"/>
      </w:pPr>
      <w:r>
        <w:separator/>
      </w:r>
    </w:p>
  </w:endnote>
  <w:endnote w:type="continuationSeparator" w:id="0">
    <w:p w14:paraId="10849AAC" w14:textId="77777777" w:rsidR="0074103D" w:rsidRDefault="0074103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8B140" w14:textId="77777777" w:rsidR="0074103D" w:rsidRDefault="0074103D">
      <w:pPr>
        <w:spacing w:after="0"/>
      </w:pPr>
      <w:r>
        <w:separator/>
      </w:r>
    </w:p>
  </w:footnote>
  <w:footnote w:type="continuationSeparator" w:id="0">
    <w:p w14:paraId="444DB19A" w14:textId="77777777" w:rsidR="0074103D" w:rsidRDefault="0074103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03752"/>
    <w:rsid w:val="0005357B"/>
    <w:rsid w:val="00071356"/>
    <w:rsid w:val="00097A25"/>
    <w:rsid w:val="000A5A57"/>
    <w:rsid w:val="001274F3"/>
    <w:rsid w:val="00151CCE"/>
    <w:rsid w:val="001B01F9"/>
    <w:rsid w:val="001C41F9"/>
    <w:rsid w:val="002268B9"/>
    <w:rsid w:val="00285C1D"/>
    <w:rsid w:val="002D7C5A"/>
    <w:rsid w:val="003252E9"/>
    <w:rsid w:val="003327F5"/>
    <w:rsid w:val="00340CAF"/>
    <w:rsid w:val="00364046"/>
    <w:rsid w:val="00375387"/>
    <w:rsid w:val="003C0D41"/>
    <w:rsid w:val="003E085C"/>
    <w:rsid w:val="003E7B3A"/>
    <w:rsid w:val="00416364"/>
    <w:rsid w:val="00431B29"/>
    <w:rsid w:val="00440416"/>
    <w:rsid w:val="00462EAD"/>
    <w:rsid w:val="004A6170"/>
    <w:rsid w:val="004D4FC5"/>
    <w:rsid w:val="004F6AAC"/>
    <w:rsid w:val="00512F2D"/>
    <w:rsid w:val="00536315"/>
    <w:rsid w:val="00562333"/>
    <w:rsid w:val="00564C6E"/>
    <w:rsid w:val="00570FBB"/>
    <w:rsid w:val="00583B82"/>
    <w:rsid w:val="005923AC"/>
    <w:rsid w:val="005D5149"/>
    <w:rsid w:val="005E656F"/>
    <w:rsid w:val="00642A90"/>
    <w:rsid w:val="00667021"/>
    <w:rsid w:val="006974E1"/>
    <w:rsid w:val="006B6899"/>
    <w:rsid w:val="006C0896"/>
    <w:rsid w:val="006F513E"/>
    <w:rsid w:val="0074103D"/>
    <w:rsid w:val="007C0139"/>
    <w:rsid w:val="007D45A1"/>
    <w:rsid w:val="007F564D"/>
    <w:rsid w:val="008A2D8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AE65F2"/>
    <w:rsid w:val="00B37C7E"/>
    <w:rsid w:val="00B65B09"/>
    <w:rsid w:val="00B8323B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A092A"/>
    <w:rsid w:val="00CA5CCA"/>
    <w:rsid w:val="00D73FEC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EF5886"/>
    <w:rsid w:val="00F03CEE"/>
    <w:rsid w:val="00F4417A"/>
    <w:rsid w:val="00F622BC"/>
    <w:rsid w:val="00F750E4"/>
    <w:rsid w:val="00F91390"/>
    <w:rsid w:val="00F93E3B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887</Words>
  <Characters>5060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2025-05-30T10:58:00Z</dcterms:created>
  <dcterms:modified xsi:type="dcterms:W3CDTF">2025-05-30T10:58:00Z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