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44F4A9DB" w14:textId="5B297969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МАРТ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7B1BC22E" wp14:editId="72F560DC">
                        <wp:extent cx="434051" cy="434051"/>
                        <wp:effectExtent l="0" t="0" r="0" b="0"/>
                        <wp:docPr id="4" name="Рисунок 4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77540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15C90AF8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79250CF3" w14:textId="1B024A7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6EBF10" w14:textId="74D0C32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CA49B29" w14:textId="4DFB555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1E13F47" w14:textId="47882AEA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9452FEF" w14:textId="672BE6C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E4C8C96" w14:textId="44F38C7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BA2924" w14:textId="7CB5371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8B4B88B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CB68B1B" w14:textId="126CB9B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0381CB" w14:textId="79BBE3C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5E83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9733AB" w14:textId="10F5B83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E047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A608AE" w14:textId="3E0DA62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A7C1B8" w14:textId="678F6E3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BF86C4" w14:textId="0C9F12D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31F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A1B54B" w14:textId="0672125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6F95160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8186C1C" w14:textId="5EF1BD9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F8502E" w14:textId="4D5038A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28BEAA" w14:textId="6039C14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276450" w14:textId="2A234B0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04021C2" w14:textId="7C09B8B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5C015E" w14:textId="29CBC6C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FAD5095" w14:textId="76734AC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CE6DB4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5B3A345" w14:textId="11BA6A0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8B6E46" w14:textId="43A0598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1255F5" w14:textId="4078384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97892BD" w14:textId="0517476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A22484" w14:textId="5A6A34F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5FBD35" w14:textId="0DC7A0E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7EA91C4" w14:textId="3F02541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7EC7675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F76184A" w14:textId="5C3C3FE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8EBA41" w14:textId="0D9DE8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8C349F" w14:textId="1385EE6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CB658B" w14:textId="7512C7F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035EAA" w14:textId="0D79067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35914" w14:textId="1034DC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D2C63" w14:textId="070AE36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863D12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5892B97" w14:textId="004ABA7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5A0577" w14:textId="237D5AD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907640" w14:textId="60A0CCA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157528" w14:textId="5A2DC6E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3C3568" w14:textId="754E5E2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D9A142" w14:textId="0A1B79C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90C4FF3" w14:textId="3E00ADD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9A9E89A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85AAD23" w14:textId="43415C4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B102DD" w14:textId="7CB88DC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C7A889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957D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9CC15F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749C45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59BEB98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38D300B5" w14:textId="716265D3" w:rsidR="00C31DC7" w:rsidRPr="00C13B61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АПРИЛ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554E75B4" wp14:editId="3E065534">
                        <wp:extent cx="434051" cy="434051"/>
                        <wp:effectExtent l="0" t="0" r="0" b="0"/>
                        <wp:docPr id="5" name="Рисунок 5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A77540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55DDB787" w14:textId="77777777" w:rsidTr="000134C9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11CEE943" w14:textId="1722C758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9D76A15" w14:textId="3182351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80D910D" w14:textId="557A715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828F5D" w14:textId="1D70673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AC2D55B" w14:textId="46CF6CB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6F7FAD31" w14:textId="0EBD8DD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024264B" w14:textId="477C39E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B9FDE55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35D69D4C" w14:textId="16DF6E4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55D2BA1" w14:textId="0325481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31F7B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5F69BF" w14:textId="6A1E2F2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68AF50" w14:textId="25989B3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81A4B42" w14:textId="3CCB7E1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C5E97D" w14:textId="021FEE2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A9B1C78" w14:textId="53C9365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0F5389B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F211D95" w14:textId="54BE452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1478D641" w14:textId="65B5FFB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C033CE" w14:textId="7F3DF18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906EE1" w14:textId="62A01EB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FA901E" w14:textId="6963C21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77BBB3" w14:textId="23283B78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0686B9D" w14:textId="5914AA8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5FD9DDE9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6A897297" w14:textId="6600A3A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35FDF45B" w14:textId="214D0BC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A94174E" w14:textId="5D90B10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4EF9C8" w14:textId="6E2E63F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D13D74" w14:textId="5D9F74D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2F7623" w14:textId="67A06D2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BD4053E" w14:textId="7D080F6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3E49531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44230AF0" w14:textId="6443F4F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0F67641E" w14:textId="74BAB18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789EF4" w14:textId="0F1E9AA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A76B822" w14:textId="4DC26DB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829A64" w14:textId="49F4E82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699DFC" w14:textId="306889C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6DE941A" w14:textId="5ABFA7F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9A27704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533C5A48" w14:textId="57440AC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4D60620F" w14:textId="08C1E0F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9EB47E" w14:textId="2E6E5B8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7EED7D" w14:textId="543B3C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69923B" w14:textId="19162DC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B8F4A" w14:textId="62C4ECB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954EA03" w14:textId="0F1494C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A262CF9" w14:textId="77777777" w:rsidTr="00C13B61">
                    <w:trPr>
                      <w:trHeight w:val="1474"/>
                    </w:trPr>
                    <w:tc>
                      <w:tcPr>
                        <w:tcW w:w="710" w:type="pct"/>
                        <w:shd w:val="clear" w:color="auto" w:fill="auto"/>
                        <w:vAlign w:val="bottom"/>
                      </w:tcPr>
                      <w:p w14:paraId="78BCAD17" w14:textId="73F0792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D3CC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bottom"/>
                      </w:tcPr>
                      <w:p w14:paraId="794946FC" w14:textId="7EAB34C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A7754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3526A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18F7A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E104A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47D403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415FA09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37FC9" w14:textId="77777777" w:rsidR="00D02573" w:rsidRDefault="00D02573">
      <w:pPr>
        <w:spacing w:after="0"/>
      </w:pPr>
      <w:r>
        <w:separator/>
      </w:r>
    </w:p>
  </w:endnote>
  <w:endnote w:type="continuationSeparator" w:id="0">
    <w:p w14:paraId="739DC238" w14:textId="77777777" w:rsidR="00D02573" w:rsidRDefault="00D025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1F36" w14:textId="77777777" w:rsidR="00D02573" w:rsidRDefault="00D02573">
      <w:pPr>
        <w:spacing w:after="0"/>
      </w:pPr>
      <w:r>
        <w:separator/>
      </w:r>
    </w:p>
  </w:footnote>
  <w:footnote w:type="continuationSeparator" w:id="0">
    <w:p w14:paraId="5730B035" w14:textId="77777777" w:rsidR="00D02573" w:rsidRDefault="00D025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2E0474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43CB8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5D28"/>
    <w:rsid w:val="00941C64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77540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02573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91081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2025-05-27T07:43:00Z</dcterms:created>
  <dcterms:modified xsi:type="dcterms:W3CDTF">2025-05-27T07:43:00Z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