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3606E645" w:rsidR="00ED5F48" w:rsidRPr="00AE65F2" w:rsidRDefault="00AE65F2" w:rsidP="00AE65F2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ДЕКЕМВРИ</w:t>
            </w:r>
          </w:p>
        </w:tc>
        <w:tc>
          <w:tcPr>
            <w:tcW w:w="2500" w:type="pct"/>
            <w:vAlign w:val="center"/>
          </w:tcPr>
          <w:p w14:paraId="3D8BA562" w14:textId="58514B2E" w:rsidR="00ED5F48" w:rsidRPr="00AE65F2" w:rsidRDefault="00ED5F48" w:rsidP="00AE65F2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2025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AE65F2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3B1C4949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42CE0AE6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0866D04D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57AA2BE2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61104855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7A9E6098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36870921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ED5F48" w:rsidRPr="00F750E4" w14:paraId="7C17943B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2880FED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5CAF78E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61C1E79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36F41FD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5824993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7884E35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5B88029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понедельник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16BFC11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6132766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20B94AB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16B9F61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5BDE4D0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56E2E35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4EC4F5F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7DBEF58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3A29046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2C2977F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16E4C9B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41C2721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1565F8A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262D2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65C7D74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34FEF7F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7DBC99B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24FBDAB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0D8A901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5E0395F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12B14E0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6674B87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14A569A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141EBF8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18FB20F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15184C3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738D7E5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4A2DA91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3339AF8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029D285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61EA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BC20D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F61EA1" w:rsidRPr="00F750E4" w14:paraId="79500534" w14:textId="77777777" w:rsidTr="00006BB6">
        <w:tc>
          <w:tcPr>
            <w:tcW w:w="2500" w:type="pct"/>
            <w:vAlign w:val="center"/>
          </w:tcPr>
          <w:p w14:paraId="22F9AB92" w14:textId="77777777" w:rsidR="00F61EA1" w:rsidRPr="00AE65F2" w:rsidRDefault="00F61EA1" w:rsidP="00006BB6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bookmarkStart w:id="0" w:name="_Hlk105321323"/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ЯНУАРИ</w:t>
            </w:r>
          </w:p>
        </w:tc>
        <w:tc>
          <w:tcPr>
            <w:tcW w:w="2500" w:type="pct"/>
            <w:vAlign w:val="center"/>
          </w:tcPr>
          <w:p w14:paraId="5F37C366" w14:textId="77777777" w:rsidR="00F61EA1" w:rsidRPr="00AE65F2" w:rsidRDefault="00F61EA1" w:rsidP="00006BB6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2026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0DE4A457" w14:textId="77777777" w:rsidR="00F61EA1" w:rsidRPr="00F750E4" w:rsidRDefault="00F61EA1" w:rsidP="00F61EA1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F61EA1" w:rsidRPr="00F750E4" w14:paraId="7DD79A33" w14:textId="77777777" w:rsidTr="00006BB6">
        <w:trPr>
          <w:trHeight w:val="340"/>
        </w:trPr>
        <w:tc>
          <w:tcPr>
            <w:tcW w:w="710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1781483E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55BD338F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566FE843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1E2E4116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F83AE4C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29C29A7D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29AD7112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F61EA1" w:rsidRPr="00F750E4" w14:paraId="14D7B25D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53438E7D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1BE23E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74549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E38D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375FF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69EBC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087626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2EF2270E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31E2474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0D4DF5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89963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5505AF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C809E0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2FC78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B05F76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207FE74F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1AD113BD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1EEF05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87C3D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705DA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C5AE02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0B12A2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7AA6F62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5F5AE82D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65D979F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2908B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8413F36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A22BA7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157EB0D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E135A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4ED51386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198CA01A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3D89E0C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81621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9C51B0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F69E3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2140B6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BC429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49533E5F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2D925768" w14:textId="77777777" w:rsidTr="00006BB6">
        <w:trPr>
          <w:trHeight w:val="680"/>
        </w:trPr>
        <w:tc>
          <w:tcPr>
            <w:tcW w:w="710" w:type="pct"/>
            <w:tcMar>
              <w:right w:w="0" w:type="dxa"/>
            </w:tcMar>
            <w:vAlign w:val="center"/>
          </w:tcPr>
          <w:p w14:paraId="42E6B3E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90701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B28437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B23AA1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FDDBA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69D4A1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050F0DD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F61EA1" w:rsidRPr="00F750E4" w14:paraId="286329AA" w14:textId="77777777" w:rsidTr="00006BB6">
        <w:tc>
          <w:tcPr>
            <w:tcW w:w="2500" w:type="pct"/>
            <w:vAlign w:val="center"/>
          </w:tcPr>
          <w:p w14:paraId="622FFF01" w14:textId="77777777" w:rsidR="00F61EA1" w:rsidRPr="00AE65F2" w:rsidRDefault="00F61EA1" w:rsidP="00006BB6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ФЕВРУАРИ</w:t>
            </w:r>
          </w:p>
        </w:tc>
        <w:tc>
          <w:tcPr>
            <w:tcW w:w="2500" w:type="pct"/>
            <w:vAlign w:val="center"/>
          </w:tcPr>
          <w:p w14:paraId="6656BB7A" w14:textId="77777777" w:rsidR="00F61EA1" w:rsidRPr="00AE65F2" w:rsidRDefault="00F61EA1" w:rsidP="00006BB6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2026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7F421946" w14:textId="77777777" w:rsidR="00F61EA1" w:rsidRPr="00F750E4" w:rsidRDefault="00F61EA1" w:rsidP="00F61EA1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F61EA1" w:rsidRPr="00F750E4" w14:paraId="463F8D5B" w14:textId="77777777" w:rsidTr="00006BB6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25D08D50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4CCA0BB5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E2FE9D4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F2A6A5F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93F77D4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2E4FE7F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660418FD" w14:textId="77777777" w:rsidR="00F61EA1" w:rsidRPr="00AE65F2" w:rsidRDefault="00F61EA1" w:rsidP="00006BB6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F61EA1" w:rsidRPr="00F750E4" w14:paraId="3DAEF48E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0F1EC80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AECAAE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4664600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984A2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61F0C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5E825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BBC30F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7014E217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7BE8C55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E7D866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659EA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83CE65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91EA3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D2D44A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F26D70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509F61CE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6C327A6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78F7AF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6E428F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EFC2B16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DBB3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8D5019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EAB671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6B5E866A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0D78045D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04C262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613D4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7897B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A61604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4B6ABE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EED9449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4824C5B7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24577ECE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BA866B3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78ADE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EB45EB2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A19C18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E1ED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C22A51B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F61EA1" w:rsidRPr="00F750E4" w14:paraId="1A04F484" w14:textId="77777777" w:rsidTr="00006BB6">
        <w:trPr>
          <w:trHeight w:val="680"/>
        </w:trPr>
        <w:tc>
          <w:tcPr>
            <w:tcW w:w="708" w:type="pct"/>
            <w:tcMar>
              <w:right w:w="0" w:type="dxa"/>
            </w:tcMar>
            <w:vAlign w:val="center"/>
          </w:tcPr>
          <w:p w14:paraId="45C1CD3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6EA27EC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!A12 Is Not In Table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00A4F0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8634D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A583D4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BF3B8D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85C5A67" w14:textId="77777777" w:rsidR="00F61EA1" w:rsidRPr="00F622BC" w:rsidRDefault="00F61EA1" w:rsidP="00006BB6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  <w:bookmarkEnd w:id="0"/>
    </w:tbl>
    <w:p w14:paraId="50D5D5A5" w14:textId="77777777" w:rsidR="00ED5F48" w:rsidRPr="004E3EAB" w:rsidRDefault="00ED5F48" w:rsidP="00AE65F2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E3EAB" w:rsidSect="00AE65F2">
      <w:pgSz w:w="11906" w:h="16838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35783" w14:textId="77777777" w:rsidR="00925497" w:rsidRDefault="00925497">
      <w:pPr>
        <w:spacing w:after="0"/>
      </w:pPr>
      <w:r>
        <w:separator/>
      </w:r>
    </w:p>
  </w:endnote>
  <w:endnote w:type="continuationSeparator" w:id="0">
    <w:p w14:paraId="11E4E70E" w14:textId="77777777" w:rsidR="00925497" w:rsidRDefault="009254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E5151" w14:textId="77777777" w:rsidR="00925497" w:rsidRDefault="00925497">
      <w:pPr>
        <w:spacing w:after="0"/>
      </w:pPr>
      <w:r>
        <w:separator/>
      </w:r>
    </w:p>
  </w:footnote>
  <w:footnote w:type="continuationSeparator" w:id="0">
    <w:p w14:paraId="22C870CB" w14:textId="77777777" w:rsidR="00925497" w:rsidRDefault="009254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3752"/>
    <w:rsid w:val="00046315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E3EAB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10991"/>
    <w:rsid w:val="007C0139"/>
    <w:rsid w:val="007D45A1"/>
    <w:rsid w:val="007F564D"/>
    <w:rsid w:val="00861EAC"/>
    <w:rsid w:val="008B1201"/>
    <w:rsid w:val="008F16F7"/>
    <w:rsid w:val="009164BA"/>
    <w:rsid w:val="009166BD"/>
    <w:rsid w:val="00925497"/>
    <w:rsid w:val="00977AAE"/>
    <w:rsid w:val="00996E56"/>
    <w:rsid w:val="00997268"/>
    <w:rsid w:val="009D3B62"/>
    <w:rsid w:val="00A12667"/>
    <w:rsid w:val="00A14581"/>
    <w:rsid w:val="00A20E4C"/>
    <w:rsid w:val="00A24798"/>
    <w:rsid w:val="00AA23D3"/>
    <w:rsid w:val="00AA3C50"/>
    <w:rsid w:val="00AE302A"/>
    <w:rsid w:val="00AE36BB"/>
    <w:rsid w:val="00AE65F2"/>
    <w:rsid w:val="00B37C7E"/>
    <w:rsid w:val="00B65B09"/>
    <w:rsid w:val="00B85583"/>
    <w:rsid w:val="00B9476B"/>
    <w:rsid w:val="00B9496C"/>
    <w:rsid w:val="00BA2DEC"/>
    <w:rsid w:val="00BC20D1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1EA1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2025-05-30T18:50:00Z</dcterms:created>
  <dcterms:modified xsi:type="dcterms:W3CDTF">2025-05-30T18:50:00Z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