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59265973" w14:textId="73DAEE92" w:rsidR="00661256" w:rsidRPr="00C13B61" w:rsidRDefault="00661256" w:rsidP="0066125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ДЕКЕМВРИ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83BEE0D" wp14:editId="6E282E2E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997120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661256" w:rsidRPr="00D85E83" w14:paraId="3CD24212" w14:textId="77777777" w:rsidTr="00DE7D7C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2F428631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622D17B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0CB20B2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BB20B4E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868837A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C88DEDA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9DA0A83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61256" w:rsidRPr="00D85E83" w14:paraId="1455E11D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93D7764" w14:textId="2BFB40C9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1A22C6" w14:textId="4AA8E916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B4F1E6" w14:textId="6252FCC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B0FB05" w14:textId="18269A7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9AA8F6" w14:textId="6FD6A16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50BD68" w14:textId="6AD0082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77F2907" w14:textId="73E622E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47E8AE6D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DA9DAC5" w14:textId="7A19FCA8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3A8B1D" w14:textId="32F87146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F79F51" w14:textId="26CEB5B3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A7C0B8" w14:textId="7971B03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990199" w14:textId="16BE6F1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DF319D" w14:textId="2B3CAE8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97EFE25" w14:textId="7C51E701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3B28F037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4787565" w14:textId="4DD16BBB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3C8FD0" w14:textId="1769627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65FC86" w14:textId="7B59991D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9571FA" w14:textId="295B82D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4260BB" w14:textId="2F14C9AB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85C8C4" w14:textId="71F5B646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73D116" w14:textId="1832624C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2A299DC9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C9442CD" w14:textId="5770DBA9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D37DA0" w14:textId="03F5388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874416" w14:textId="6F735F84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4BB51E" w14:textId="6289991B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70116D" w14:textId="0F308DDD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5927B0" w14:textId="439BE384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546167" w14:textId="568919A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41A9D744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996FB1E" w14:textId="1F672A58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2C723B" w14:textId="71A1D50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273473" w14:textId="3BE06436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13F2A5" w14:textId="50017124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50A019" w14:textId="66CB7C9C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1AB82D" w14:textId="4B513B75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848B3" w14:textId="7F44B461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74428D84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BB4162F" w14:textId="533566B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C3D1AE" w14:textId="2D24E944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712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4FDA6E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7B55C0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956B88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4B36DD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484C33C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57735224" w14:textId="77777777" w:rsidR="00997120" w:rsidRPr="00D85E83" w:rsidRDefault="00997120" w:rsidP="00997120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ЯНУАРИ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312E993" wp14:editId="4797796E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997120" w:rsidRPr="00D85E83" w14:paraId="39772EC0" w14:textId="77777777" w:rsidTr="00BB732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7E231B45" w14:textId="77777777" w:rsidR="00997120" w:rsidRPr="00D85E83" w:rsidRDefault="00997120" w:rsidP="0099712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315C" w14:textId="77777777" w:rsidR="00997120" w:rsidRPr="00D85E83" w:rsidRDefault="00997120" w:rsidP="0099712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A463AD" w14:textId="77777777" w:rsidR="00997120" w:rsidRPr="00D85E83" w:rsidRDefault="00997120" w:rsidP="0099712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190A1BD" w14:textId="77777777" w:rsidR="00997120" w:rsidRPr="00D85E83" w:rsidRDefault="00997120" w:rsidP="0099712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99AADA" w14:textId="77777777" w:rsidR="00997120" w:rsidRPr="00D85E83" w:rsidRDefault="00997120" w:rsidP="0099712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663C22D8" w14:textId="77777777" w:rsidR="00997120" w:rsidRPr="00D85E83" w:rsidRDefault="00997120" w:rsidP="0099712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2C119468" w14:textId="77777777" w:rsidR="00997120" w:rsidRPr="00D85E83" w:rsidRDefault="00997120" w:rsidP="0099712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97120" w:rsidRPr="00D85E83" w14:paraId="17877474" w14:textId="77777777" w:rsidTr="00BB7329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2C4954D7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44894D3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F821887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CF3BD85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DBA8649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7BE78CE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112D7252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7120" w:rsidRPr="00D85E83" w14:paraId="5BD6129B" w14:textId="77777777" w:rsidTr="00BB7329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28B569D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686A205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602839E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9800A28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0127E7E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08B7911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1B08474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7120" w:rsidRPr="00D85E83" w14:paraId="2D3DD888" w14:textId="77777777" w:rsidTr="00BB7329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E94B48D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9DF62CE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9DE7405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615AEF9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8E6410D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45A6B36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BCFC824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7120" w:rsidRPr="00D85E83" w14:paraId="17223D3D" w14:textId="77777777" w:rsidTr="00BB7329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8A8AFE0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A6FEF61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33F2F42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A04DAB4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747229B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F074769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54B5C56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7120" w:rsidRPr="00D85E83" w14:paraId="3A1ACA3F" w14:textId="77777777" w:rsidTr="00BB7329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17941984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7A393F4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96FB78E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DE19A1A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2E1B748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84104D9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1163BB72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97120" w:rsidRPr="00D85E83" w14:paraId="4D76010B" w14:textId="77777777" w:rsidTr="00BB7329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0CDB7D1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F119A1A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151B4BB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68F493D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1F9AB28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228236E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8E3FD37" w14:textId="77777777" w:rsidR="00997120" w:rsidRPr="00D85E83" w:rsidRDefault="00997120" w:rsidP="00997120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7F4B" w14:textId="77777777" w:rsidR="00E54496" w:rsidRDefault="00E54496">
      <w:pPr>
        <w:spacing w:after="0"/>
      </w:pPr>
      <w:r>
        <w:separator/>
      </w:r>
    </w:p>
  </w:endnote>
  <w:endnote w:type="continuationSeparator" w:id="0">
    <w:p w14:paraId="4B16879B" w14:textId="77777777" w:rsidR="00E54496" w:rsidRDefault="00E544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C2E62" w14:textId="77777777" w:rsidR="00E54496" w:rsidRDefault="00E54496">
      <w:pPr>
        <w:spacing w:after="0"/>
      </w:pPr>
      <w:r>
        <w:separator/>
      </w:r>
    </w:p>
  </w:footnote>
  <w:footnote w:type="continuationSeparator" w:id="0">
    <w:p w14:paraId="0F06022D" w14:textId="77777777" w:rsidR="00E54496" w:rsidRDefault="00E544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421C3"/>
    <w:rsid w:val="00151CCE"/>
    <w:rsid w:val="001B01F9"/>
    <w:rsid w:val="001C41F9"/>
    <w:rsid w:val="001F4992"/>
    <w:rsid w:val="00206838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54716"/>
    <w:rsid w:val="00661256"/>
    <w:rsid w:val="00667021"/>
    <w:rsid w:val="00691814"/>
    <w:rsid w:val="006974E1"/>
    <w:rsid w:val="006C0896"/>
    <w:rsid w:val="006D2961"/>
    <w:rsid w:val="006E5F05"/>
    <w:rsid w:val="006E7CE4"/>
    <w:rsid w:val="006F513E"/>
    <w:rsid w:val="00712732"/>
    <w:rsid w:val="007B3B6D"/>
    <w:rsid w:val="007C0139"/>
    <w:rsid w:val="007C0D8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34A45"/>
    <w:rsid w:val="00941C64"/>
    <w:rsid w:val="00942ED9"/>
    <w:rsid w:val="00953D91"/>
    <w:rsid w:val="00977AAE"/>
    <w:rsid w:val="00977B46"/>
    <w:rsid w:val="00996709"/>
    <w:rsid w:val="00996E56"/>
    <w:rsid w:val="00997120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3192"/>
    <w:rsid w:val="00BE5AB8"/>
    <w:rsid w:val="00BF3C3E"/>
    <w:rsid w:val="00C065B3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56D0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54496"/>
    <w:rsid w:val="00E679ED"/>
    <w:rsid w:val="00E73A59"/>
    <w:rsid w:val="00E774CD"/>
    <w:rsid w:val="00E77E1D"/>
    <w:rsid w:val="00E8317B"/>
    <w:rsid w:val="00EA23AE"/>
    <w:rsid w:val="00EB0778"/>
    <w:rsid w:val="00EB410D"/>
    <w:rsid w:val="00ED75B6"/>
    <w:rsid w:val="00EF1F0E"/>
    <w:rsid w:val="00F51A4F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2025-05-27T10:36:00Z</dcterms:created>
  <dcterms:modified xsi:type="dcterms:W3CDTF">2025-05-27T10:36:00Z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