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46DD0A9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2DD36CD9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7D7ACF1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1AC494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13E89DE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560C8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42A537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B952A6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75ED7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4D9E18B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612FDC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12071B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5569D8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5CDB7D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34CEE1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0F544D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02E49E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629DDE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7EDBF5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5F11BA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431DAC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454E34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5B6CFA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6C79C2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159288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30587E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5F227A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6FD465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772928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5F9E07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5F4F45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795B18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49CADE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7E7368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4D987C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4F90D9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30D00A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639395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4163C5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0141BA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62F171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71D265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1BBC14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140EB6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7F0EE4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56F54B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52A1A3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75C1FADD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333C7F6B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2918518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57A57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DF6A2C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4E59587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764EE02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E6BDB5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08D8F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66C38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7896D2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508FE5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619642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541AC6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52DA73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5FA8C4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748247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4B0043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04113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4CBE4E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1A448A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28F605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015136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41D692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6CADF9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777170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2A0AAE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239660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2583E1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5642ED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5EEEEB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6CAD4B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2706B7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3BB727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55A53E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650DA5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4E3838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282DB8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2C0A2B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54F974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45CF64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1D2C73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14D64E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08B1A9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78D27B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21C0B2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43C0CD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44C37D5F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21EB9D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355D2A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0A6AF1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20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2FDF74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1F188E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42A95B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0D072E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60DC0A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349C3F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706505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4AFFEF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4EB4DE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545C1A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249247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4A67BF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3E0A52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31A1B9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615E16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3090D2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6B223B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323874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A7FC4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6BC66E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685C7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41461F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715B99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6ABD69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36FCF3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7756B9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6CF987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0F8F71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12E794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0D05DB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40D72E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284628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4A01CD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2C1264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60B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C68C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AFB5" w14:textId="77777777" w:rsidR="0083067E" w:rsidRDefault="0083067E">
      <w:pPr>
        <w:spacing w:after="0"/>
      </w:pPr>
      <w:r>
        <w:separator/>
      </w:r>
    </w:p>
  </w:endnote>
  <w:endnote w:type="continuationSeparator" w:id="0">
    <w:p w14:paraId="2714B315" w14:textId="77777777" w:rsidR="0083067E" w:rsidRDefault="008306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FD70" w14:textId="77777777" w:rsidR="0083067E" w:rsidRDefault="0083067E">
      <w:pPr>
        <w:spacing w:after="0"/>
      </w:pPr>
      <w:r>
        <w:separator/>
      </w:r>
    </w:p>
  </w:footnote>
  <w:footnote w:type="continuationSeparator" w:id="0">
    <w:p w14:paraId="3E1435BB" w14:textId="77777777" w:rsidR="0083067E" w:rsidRDefault="008306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752"/>
    <w:rsid w:val="00015E92"/>
    <w:rsid w:val="00047583"/>
    <w:rsid w:val="0005357B"/>
    <w:rsid w:val="00071356"/>
    <w:rsid w:val="00097A25"/>
    <w:rsid w:val="000A5A57"/>
    <w:rsid w:val="001274F3"/>
    <w:rsid w:val="00151CCE"/>
    <w:rsid w:val="001B01F9"/>
    <w:rsid w:val="001C41F9"/>
    <w:rsid w:val="002074B9"/>
    <w:rsid w:val="002351FF"/>
    <w:rsid w:val="00285C1D"/>
    <w:rsid w:val="00285EC1"/>
    <w:rsid w:val="002D7C5A"/>
    <w:rsid w:val="0030794E"/>
    <w:rsid w:val="003327F5"/>
    <w:rsid w:val="00340CAF"/>
    <w:rsid w:val="00362C9D"/>
    <w:rsid w:val="003C0D41"/>
    <w:rsid w:val="003E085C"/>
    <w:rsid w:val="003E7B3A"/>
    <w:rsid w:val="00416364"/>
    <w:rsid w:val="004201FC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D7810"/>
    <w:rsid w:val="005E656F"/>
    <w:rsid w:val="00642A90"/>
    <w:rsid w:val="00667021"/>
    <w:rsid w:val="006974E1"/>
    <w:rsid w:val="006B6899"/>
    <w:rsid w:val="006C0896"/>
    <w:rsid w:val="006F513E"/>
    <w:rsid w:val="00725EFA"/>
    <w:rsid w:val="007C0139"/>
    <w:rsid w:val="007C68C4"/>
    <w:rsid w:val="007D45A1"/>
    <w:rsid w:val="007F564D"/>
    <w:rsid w:val="0083067E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14E3A"/>
    <w:rsid w:val="00A20E4C"/>
    <w:rsid w:val="00A40EE6"/>
    <w:rsid w:val="00AA23D3"/>
    <w:rsid w:val="00AA3C50"/>
    <w:rsid w:val="00AE302A"/>
    <w:rsid w:val="00AE36BB"/>
    <w:rsid w:val="00AE65F2"/>
    <w:rsid w:val="00B37C7E"/>
    <w:rsid w:val="00B65B09"/>
    <w:rsid w:val="00B85583"/>
    <w:rsid w:val="00B87E8B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260B1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2025-05-30T13:46:00Z</dcterms:created>
  <dcterms:modified xsi:type="dcterms:W3CDTF">2025-05-30T13:46:00Z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