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2187E7C5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061BA1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112F2F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1829AC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70C0B4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1B46B4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3B1432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692446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A55C0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6C53FA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1EACEE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2AC7F3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43B95D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71B0E5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79748D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795F59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7194FB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39BFDE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63B0C2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52A4FF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5CD207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0849BB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472DB9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5D714B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1BD781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16DD5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0A7B83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02B9FE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6740DC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2A6176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488B28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025609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195D5C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3F1B40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57D76E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16BC13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0B8310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E7D0F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436687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411BA7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1F58B6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938F3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4A47C2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7EC3AB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4C7206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45CB16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A8534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6AB029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012DA8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2F9BD2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26CC07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4D4DD2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451042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6693D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2FC6FC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301E68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2717B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096D8B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60F566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2F222C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575F80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4F577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20CD0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691FFC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3F6DCC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BBDCD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64D23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10F1C2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782970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CA941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17CF70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651108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87549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1A5652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3650FB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03BFC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B5AF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1C89E3EC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7DFFEA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72F403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148932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099183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2517C0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15BA51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7F0CA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75A601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60735B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2515C7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5495E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2DD960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7E152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0468D8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4EEBF0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6E5C97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7ADA8E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6B9F1D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5B50C4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F0EA2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515723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05A799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5453C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04C651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653708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0F2701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42527B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66950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37CB33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6E11D0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720D44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1B755F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696A9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3852B5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4F0985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5D1DBA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6AB77F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46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E4576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E4576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B60F" w14:textId="77777777" w:rsidR="00FC1DDC" w:rsidRDefault="00FC1DDC">
      <w:pPr>
        <w:spacing w:after="0"/>
      </w:pPr>
      <w:r>
        <w:separator/>
      </w:r>
    </w:p>
  </w:endnote>
  <w:endnote w:type="continuationSeparator" w:id="0">
    <w:p w14:paraId="6FC9851F" w14:textId="77777777" w:rsidR="00FC1DDC" w:rsidRDefault="00FC1D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CE8C" w14:textId="77777777" w:rsidR="00FC1DDC" w:rsidRDefault="00FC1DDC">
      <w:pPr>
        <w:spacing w:after="0"/>
      </w:pPr>
      <w:r>
        <w:separator/>
      </w:r>
    </w:p>
  </w:footnote>
  <w:footnote w:type="continuationSeparator" w:id="0">
    <w:p w14:paraId="2BBE48A4" w14:textId="77777777" w:rsidR="00FC1DDC" w:rsidRDefault="00FC1D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76510"/>
    <w:rsid w:val="00097A25"/>
    <w:rsid w:val="000A5A57"/>
    <w:rsid w:val="001274F3"/>
    <w:rsid w:val="0013277E"/>
    <w:rsid w:val="0014008E"/>
    <w:rsid w:val="00151CCE"/>
    <w:rsid w:val="001951D0"/>
    <w:rsid w:val="001B01F9"/>
    <w:rsid w:val="001C41F9"/>
    <w:rsid w:val="00285C1D"/>
    <w:rsid w:val="002D7C5A"/>
    <w:rsid w:val="00324604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3A67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7609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B5AF9"/>
    <w:rsid w:val="00BC3952"/>
    <w:rsid w:val="00BE5AB8"/>
    <w:rsid w:val="00BF49DC"/>
    <w:rsid w:val="00C44DFB"/>
    <w:rsid w:val="00C5662C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576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1DDC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2025-05-30T11:12:00Z</dcterms:created>
  <dcterms:modified xsi:type="dcterms:W3CDTF">2025-05-30T11:12:00Z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