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5000" w:type="pct"/>
        <w:jc w:val="center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7909"/>
        <w:gridCol w:w="7909"/>
      </w:tblGrid>
      <w:tr w:rsidR="000A6EC0" w:rsidRPr="000A6EC0" w14:paraId="40983BE3" w14:textId="33E95E40" w:rsidTr="00067517">
        <w:trPr>
          <w:trHeight w:val="10773"/>
          <w:jc w:val="center"/>
        </w:trPr>
        <w:tc>
          <w:tcPr>
            <w:tcW w:w="2500" w:type="pct"/>
            <w:tcBorders>
              <w:right w:val="single" w:sz="4" w:space="0" w:color="auto"/>
            </w:tcBorders>
            <w:vAlign w:val="center"/>
          </w:tcPr>
          <w:p w14:paraId="4558260A" w14:textId="77777777" w:rsidR="00716C35" w:rsidRPr="00CD698C" w:rsidRDefault="00716C35" w:rsidP="00716C35">
            <w:pPr>
              <w:pStyle w:val="ad"/>
              <w:spacing w:after="0"/>
              <w:jc w:val="center"/>
              <w:rPr>
                <w:rFonts w:ascii="Arial Narrow" w:hAnsi="Arial Narrow" w:cs="Arial"/>
                <w:b/>
                <w:bCs/>
                <w:noProof/>
                <w:color w:val="00A4DC"/>
                <w:sz w:val="72"/>
                <w:szCs w:val="72"/>
                <w:lang w:val="en-US" w:bidi="ru-RU"/>
              </w:rPr>
            </w:pPr>
            <w:r w:rsidRPr="00CD698C">
              <w:rPr>
                <w:rFonts w:ascii="Arial Narrow" w:hAnsi="Arial Narrow" w:cs="Arial"/>
                <w:b/>
                <w:bCs/>
                <w:noProof/>
                <w:color w:val="00A4DC"/>
                <w:sz w:val="72"/>
                <w:szCs w:val="72"/>
                <w:lang w:bidi="ru-RU"/>
              </w:rPr>
              <w:fldChar w:fldCharType="begin"/>
            </w:r>
            <w:r w:rsidRPr="00CD698C">
              <w:rPr>
                <w:rFonts w:ascii="Arial Narrow" w:hAnsi="Arial Narrow" w:cs="Arial"/>
                <w:b/>
                <w:bCs/>
                <w:noProof/>
                <w:color w:val="00A4DC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CD698C">
              <w:rPr>
                <w:rFonts w:ascii="Arial Narrow" w:hAnsi="Arial Narrow" w:cs="Arial"/>
                <w:b/>
                <w:bCs/>
                <w:noProof/>
                <w:color w:val="00A4DC"/>
                <w:sz w:val="72"/>
                <w:szCs w:val="72"/>
                <w:lang w:bidi="ru-RU"/>
              </w:rPr>
              <w:fldChar w:fldCharType="separate"/>
            </w:r>
            <w:r>
              <w:rPr>
                <w:rFonts w:ascii="Arial Narrow" w:hAnsi="Arial Narrow" w:cs="Arial"/>
                <w:b/>
                <w:bCs/>
                <w:noProof/>
                <w:color w:val="00A4DC"/>
                <w:sz w:val="72"/>
                <w:szCs w:val="72"/>
                <w:lang w:bidi="ru-RU"/>
              </w:rPr>
              <w:t>2025</w:t>
            </w:r>
            <w:r w:rsidRPr="00CD698C">
              <w:rPr>
                <w:rFonts w:ascii="Arial Narrow" w:hAnsi="Arial Narrow" w:cs="Arial"/>
                <w:b/>
                <w:bCs/>
                <w:noProof/>
                <w:color w:val="00A4DC"/>
                <w:sz w:val="72"/>
                <w:szCs w:val="72"/>
                <w:lang w:bidi="ru-RU"/>
              </w:rPr>
              <w:fldChar w:fldCharType="end"/>
            </w:r>
            <w:bookmarkStart w:id="0" w:name="_Calendar"/>
            <w:bookmarkEnd w:id="0"/>
          </w:p>
          <w:tbl>
            <w:tblPr>
              <w:tblStyle w:val="ae"/>
              <w:tblW w:w="5000" w:type="pct"/>
              <w:tblCellMar>
                <w:top w:w="170" w:type="dxa"/>
                <w:left w:w="170" w:type="dxa"/>
                <w:bottom w:w="170" w:type="dxa"/>
                <w:right w:w="170" w:type="dxa"/>
              </w:tblCellMar>
              <w:tblLook w:val="04A0" w:firstRow="1" w:lastRow="0" w:firstColumn="1" w:lastColumn="0" w:noHBand="0" w:noVBand="1"/>
            </w:tblPr>
            <w:tblGrid>
              <w:gridCol w:w="2634"/>
              <w:gridCol w:w="2635"/>
              <w:gridCol w:w="2635"/>
            </w:tblGrid>
            <w:tr w:rsidR="00716C35" w:rsidRPr="000A6EC0" w14:paraId="44865260" w14:textId="77777777" w:rsidTr="00A4625E">
              <w:tc>
                <w:tcPr>
                  <w:tcW w:w="1666" w:type="pct"/>
                </w:tcPr>
                <w:p w14:paraId="61B825BF" w14:textId="77777777" w:rsidR="00716C35" w:rsidRPr="00A331D5" w:rsidRDefault="00716C35" w:rsidP="00716C35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00A4DC"/>
                      <w:sz w:val="28"/>
                      <w:szCs w:val="28"/>
                    </w:rPr>
                  </w:pPr>
                  <w:bookmarkStart w:id="1" w:name="_Hlk38821049"/>
                  <w:r w:rsidRPr="00A331D5">
                    <w:rPr>
                      <w:rFonts w:ascii="Arial Narrow" w:hAnsi="Arial Narrow" w:cs="Arial"/>
                      <w:b/>
                      <w:bCs/>
                      <w:noProof/>
                      <w:color w:val="00A4DC"/>
                      <w:sz w:val="28"/>
                      <w:szCs w:val="28"/>
                      <w:lang w:bidi="ru-RU"/>
                    </w:rPr>
                    <w:t>ЯНУАРИ</w:t>
                  </w:r>
                </w:p>
                <w:tbl>
                  <w:tblPr>
                    <w:tblStyle w:val="CalendarTable"/>
                    <w:tblW w:w="4992" w:type="pct"/>
                    <w:jc w:val="center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24"/>
                    <w:gridCol w:w="329"/>
                    <w:gridCol w:w="329"/>
                    <w:gridCol w:w="329"/>
                    <w:gridCol w:w="329"/>
                    <w:gridCol w:w="329"/>
                    <w:gridCol w:w="321"/>
                  </w:tblGrid>
                  <w:tr w:rsidR="00716C35" w:rsidRPr="000A6EC0" w14:paraId="0B52473A" w14:textId="77777777" w:rsidTr="00A4625E">
                    <w:trPr>
                      <w:trHeight w:val="170"/>
                      <w:jc w:val="center"/>
                    </w:trPr>
                    <w:tc>
                      <w:tcPr>
                        <w:tcW w:w="710" w:type="pct"/>
                        <w:shd w:val="clear" w:color="auto" w:fill="00A4DC"/>
                        <w:vAlign w:val="center"/>
                      </w:tcPr>
                      <w:p w14:paraId="708D019A" w14:textId="77777777" w:rsidR="00716C35" w:rsidRPr="000A6EC0" w:rsidRDefault="00716C35" w:rsidP="00716C35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8" w:type="pct"/>
                        <w:shd w:val="clear" w:color="auto" w:fill="00A4DC"/>
                        <w:vAlign w:val="center"/>
                      </w:tcPr>
                      <w:p w14:paraId="6C835C64" w14:textId="77777777" w:rsidR="00716C35" w:rsidRPr="000A6EC0" w:rsidRDefault="00716C35" w:rsidP="00716C35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00A4DC"/>
                        <w:vAlign w:val="center"/>
                      </w:tcPr>
                      <w:p w14:paraId="067C5474" w14:textId="77777777" w:rsidR="00716C35" w:rsidRPr="000A6EC0" w:rsidRDefault="00716C35" w:rsidP="00716C35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00A4DC"/>
                        <w:vAlign w:val="center"/>
                      </w:tcPr>
                      <w:p w14:paraId="6AC09DCF" w14:textId="77777777" w:rsidR="00716C35" w:rsidRPr="000A6EC0" w:rsidRDefault="00716C35" w:rsidP="00716C35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shd w:val="clear" w:color="auto" w:fill="00A4DC"/>
                        <w:vAlign w:val="center"/>
                      </w:tcPr>
                      <w:p w14:paraId="7A730CD3" w14:textId="77777777" w:rsidR="00716C35" w:rsidRPr="000A6EC0" w:rsidRDefault="00716C35" w:rsidP="00716C35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shd w:val="clear" w:color="auto" w:fill="00A4DC"/>
                        <w:vAlign w:val="center"/>
                      </w:tcPr>
                      <w:p w14:paraId="2ABFF9CF" w14:textId="77777777" w:rsidR="00716C35" w:rsidRPr="000A6EC0" w:rsidRDefault="00716C35" w:rsidP="00716C35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1" w:type="pct"/>
                        <w:shd w:val="clear" w:color="auto" w:fill="00A4DC"/>
                        <w:vAlign w:val="center"/>
                      </w:tcPr>
                      <w:p w14:paraId="21DF371E" w14:textId="77777777" w:rsidR="00716C35" w:rsidRPr="000A6EC0" w:rsidRDefault="00716C35" w:rsidP="00716C35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716C35" w:rsidRPr="000A6EC0" w14:paraId="2F6083DD" w14:textId="77777777" w:rsidTr="00A4625E">
                    <w:trPr>
                      <w:trHeight w:val="20"/>
                      <w:jc w:val="center"/>
                    </w:trPr>
                    <w:tc>
                      <w:tcPr>
                        <w:tcW w:w="710" w:type="pct"/>
                        <w:vAlign w:val="center"/>
                      </w:tcPr>
                      <w:p w14:paraId="6E8340ED" w14:textId="77777777" w:rsidR="00716C35" w:rsidRPr="00067517" w:rsidRDefault="00716C35" w:rsidP="00716C3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C5EC187" w14:textId="77777777" w:rsidR="00716C35" w:rsidRPr="00067517" w:rsidRDefault="00716C35" w:rsidP="00716C3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333495" w14:textId="77777777" w:rsidR="00716C35" w:rsidRPr="00067517" w:rsidRDefault="00716C35" w:rsidP="00716C3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974F81E" w14:textId="77777777" w:rsidR="00716C35" w:rsidRPr="00067517" w:rsidRDefault="00716C35" w:rsidP="00716C3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5F7562" w14:textId="77777777" w:rsidR="00716C35" w:rsidRPr="00067517" w:rsidRDefault="00716C35" w:rsidP="00716C3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4270C51" w14:textId="77777777" w:rsidR="00716C35" w:rsidRPr="00067517" w:rsidRDefault="00716C35" w:rsidP="00716C3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69103F7D" w14:textId="77777777" w:rsidR="00716C35" w:rsidRPr="00067517" w:rsidRDefault="00716C35" w:rsidP="00716C3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16C35" w:rsidRPr="000A6EC0" w14:paraId="744C5EB4" w14:textId="77777777" w:rsidTr="00A4625E">
                    <w:trPr>
                      <w:trHeight w:val="20"/>
                      <w:jc w:val="center"/>
                    </w:trPr>
                    <w:tc>
                      <w:tcPr>
                        <w:tcW w:w="710" w:type="pct"/>
                        <w:vAlign w:val="center"/>
                      </w:tcPr>
                      <w:p w14:paraId="24AF8CE1" w14:textId="77777777" w:rsidR="00716C35" w:rsidRPr="00067517" w:rsidRDefault="00716C35" w:rsidP="00716C3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DBC542C" w14:textId="77777777" w:rsidR="00716C35" w:rsidRPr="00067517" w:rsidRDefault="00716C35" w:rsidP="00716C3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CF62448" w14:textId="77777777" w:rsidR="00716C35" w:rsidRPr="00067517" w:rsidRDefault="00716C35" w:rsidP="00716C3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9DAA138" w14:textId="77777777" w:rsidR="00716C35" w:rsidRPr="00067517" w:rsidRDefault="00716C35" w:rsidP="00716C3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367AA9F" w14:textId="77777777" w:rsidR="00716C35" w:rsidRPr="00067517" w:rsidRDefault="00716C35" w:rsidP="00716C3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B098854" w14:textId="77777777" w:rsidR="00716C35" w:rsidRPr="00067517" w:rsidRDefault="00716C35" w:rsidP="00716C3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57BFCDF0" w14:textId="77777777" w:rsidR="00716C35" w:rsidRPr="00067517" w:rsidRDefault="00716C35" w:rsidP="00716C3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16C35" w:rsidRPr="000A6EC0" w14:paraId="403B7B56" w14:textId="77777777" w:rsidTr="00A4625E">
                    <w:trPr>
                      <w:trHeight w:val="20"/>
                      <w:jc w:val="center"/>
                    </w:trPr>
                    <w:tc>
                      <w:tcPr>
                        <w:tcW w:w="710" w:type="pct"/>
                        <w:vAlign w:val="center"/>
                      </w:tcPr>
                      <w:p w14:paraId="30DA1C86" w14:textId="77777777" w:rsidR="00716C35" w:rsidRPr="00067517" w:rsidRDefault="00716C35" w:rsidP="00716C3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A850158" w14:textId="77777777" w:rsidR="00716C35" w:rsidRPr="00067517" w:rsidRDefault="00716C35" w:rsidP="00716C3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B915D72" w14:textId="77777777" w:rsidR="00716C35" w:rsidRPr="00067517" w:rsidRDefault="00716C35" w:rsidP="00716C3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BA950A" w14:textId="77777777" w:rsidR="00716C35" w:rsidRPr="00067517" w:rsidRDefault="00716C35" w:rsidP="00716C3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AF46412" w14:textId="77777777" w:rsidR="00716C35" w:rsidRPr="00067517" w:rsidRDefault="00716C35" w:rsidP="00716C3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AFCC4C" w14:textId="77777777" w:rsidR="00716C35" w:rsidRPr="00067517" w:rsidRDefault="00716C35" w:rsidP="00716C3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0F3D5D93" w14:textId="77777777" w:rsidR="00716C35" w:rsidRPr="00067517" w:rsidRDefault="00716C35" w:rsidP="00716C3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16C35" w:rsidRPr="000A6EC0" w14:paraId="499937FA" w14:textId="77777777" w:rsidTr="00A4625E">
                    <w:trPr>
                      <w:trHeight w:val="20"/>
                      <w:jc w:val="center"/>
                    </w:trPr>
                    <w:tc>
                      <w:tcPr>
                        <w:tcW w:w="710" w:type="pct"/>
                        <w:vAlign w:val="center"/>
                      </w:tcPr>
                      <w:p w14:paraId="44F76F27" w14:textId="77777777" w:rsidR="00716C35" w:rsidRPr="00067517" w:rsidRDefault="00716C35" w:rsidP="00716C3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3700DFF" w14:textId="77777777" w:rsidR="00716C35" w:rsidRPr="00067517" w:rsidRDefault="00716C35" w:rsidP="00716C3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CD5DFE1" w14:textId="77777777" w:rsidR="00716C35" w:rsidRPr="00067517" w:rsidRDefault="00716C35" w:rsidP="00716C3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3FA9854" w14:textId="77777777" w:rsidR="00716C35" w:rsidRPr="00067517" w:rsidRDefault="00716C35" w:rsidP="00716C3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FB27CF9" w14:textId="77777777" w:rsidR="00716C35" w:rsidRPr="00067517" w:rsidRDefault="00716C35" w:rsidP="00716C3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D71279C" w14:textId="77777777" w:rsidR="00716C35" w:rsidRPr="00067517" w:rsidRDefault="00716C35" w:rsidP="00716C3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09096CA2" w14:textId="77777777" w:rsidR="00716C35" w:rsidRPr="00067517" w:rsidRDefault="00716C35" w:rsidP="00716C3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16C35" w:rsidRPr="000A6EC0" w14:paraId="27B8DF02" w14:textId="77777777" w:rsidTr="00A4625E">
                    <w:trPr>
                      <w:trHeight w:val="20"/>
                      <w:jc w:val="center"/>
                    </w:trPr>
                    <w:tc>
                      <w:tcPr>
                        <w:tcW w:w="710" w:type="pct"/>
                        <w:vAlign w:val="center"/>
                      </w:tcPr>
                      <w:p w14:paraId="16054358" w14:textId="77777777" w:rsidR="00716C35" w:rsidRPr="00067517" w:rsidRDefault="00716C35" w:rsidP="00716C3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2F5526B" w14:textId="77777777" w:rsidR="00716C35" w:rsidRPr="00067517" w:rsidRDefault="00716C35" w:rsidP="00716C3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867CFB3" w14:textId="77777777" w:rsidR="00716C35" w:rsidRPr="00067517" w:rsidRDefault="00716C35" w:rsidP="00716C3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197F765" w14:textId="77777777" w:rsidR="00716C35" w:rsidRPr="00067517" w:rsidRDefault="00716C35" w:rsidP="00716C3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DFAB0C9" w14:textId="77777777" w:rsidR="00716C35" w:rsidRPr="00067517" w:rsidRDefault="00716C35" w:rsidP="00716C3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55CF9B8" w14:textId="77777777" w:rsidR="00716C35" w:rsidRPr="00067517" w:rsidRDefault="00716C35" w:rsidP="00716C3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2AE4D47F" w14:textId="77777777" w:rsidR="00716C35" w:rsidRPr="00067517" w:rsidRDefault="00716C35" w:rsidP="00716C3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16C35" w:rsidRPr="000A6EC0" w14:paraId="5229B2D2" w14:textId="77777777" w:rsidTr="00A4625E">
                    <w:trPr>
                      <w:trHeight w:val="20"/>
                      <w:jc w:val="center"/>
                    </w:trPr>
                    <w:tc>
                      <w:tcPr>
                        <w:tcW w:w="710" w:type="pct"/>
                        <w:vAlign w:val="center"/>
                      </w:tcPr>
                      <w:p w14:paraId="7A502584" w14:textId="77777777" w:rsidR="00716C35" w:rsidRPr="00067517" w:rsidRDefault="00716C35" w:rsidP="00716C3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FBC3854" w14:textId="77777777" w:rsidR="00716C35" w:rsidRPr="00067517" w:rsidRDefault="00716C35" w:rsidP="00716C3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2C9E6A1" w14:textId="77777777" w:rsidR="00716C35" w:rsidRPr="00067517" w:rsidRDefault="00716C35" w:rsidP="00716C3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A1688F" w14:textId="77777777" w:rsidR="00716C35" w:rsidRPr="00067517" w:rsidRDefault="00716C35" w:rsidP="00716C3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9350705" w14:textId="77777777" w:rsidR="00716C35" w:rsidRPr="00067517" w:rsidRDefault="00716C35" w:rsidP="00716C3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5B3930" w14:textId="77777777" w:rsidR="00716C35" w:rsidRPr="00067517" w:rsidRDefault="00716C35" w:rsidP="00716C3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70ADAF44" w14:textId="77777777" w:rsidR="00716C35" w:rsidRPr="00067517" w:rsidRDefault="00716C35" w:rsidP="00716C3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</w:rPr>
                        </w:pPr>
                      </w:p>
                    </w:tc>
                  </w:tr>
                  <w:bookmarkEnd w:id="1"/>
                </w:tbl>
                <w:p w14:paraId="24BE0A84" w14:textId="77777777" w:rsidR="00716C35" w:rsidRPr="000A6EC0" w:rsidRDefault="00716C35" w:rsidP="00716C35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1667" w:type="pct"/>
                </w:tcPr>
                <w:p w14:paraId="29A636D5" w14:textId="77777777" w:rsidR="00716C35" w:rsidRPr="00A331D5" w:rsidRDefault="00716C35" w:rsidP="00716C35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1BB1C0"/>
                      <w:sz w:val="28"/>
                      <w:szCs w:val="28"/>
                    </w:rPr>
                  </w:pPr>
                  <w:r w:rsidRPr="00A331D5">
                    <w:rPr>
                      <w:rFonts w:ascii="Arial Narrow" w:hAnsi="Arial Narrow" w:cs="Arial"/>
                      <w:b/>
                      <w:bCs/>
                      <w:noProof/>
                      <w:color w:val="1BB1C0"/>
                      <w:sz w:val="28"/>
                      <w:szCs w:val="28"/>
                      <w:lang w:bidi="ru-RU"/>
                    </w:rPr>
                    <w:t>ФЕВРУАРИ</w:t>
                  </w:r>
                </w:p>
                <w:tbl>
                  <w:tblPr>
                    <w:tblStyle w:val="CalendarTable"/>
                    <w:tblW w:w="4992" w:type="pct"/>
                    <w:jc w:val="center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24"/>
                    <w:gridCol w:w="328"/>
                    <w:gridCol w:w="329"/>
                    <w:gridCol w:w="329"/>
                    <w:gridCol w:w="329"/>
                    <w:gridCol w:w="329"/>
                    <w:gridCol w:w="323"/>
                  </w:tblGrid>
                  <w:tr w:rsidR="00716C35" w:rsidRPr="000A6EC0" w14:paraId="06E0CDF6" w14:textId="77777777" w:rsidTr="00A4625E">
                    <w:trPr>
                      <w:trHeight w:val="170"/>
                      <w:jc w:val="center"/>
                    </w:trPr>
                    <w:tc>
                      <w:tcPr>
                        <w:tcW w:w="709" w:type="pct"/>
                        <w:shd w:val="clear" w:color="auto" w:fill="1BB1C0"/>
                        <w:vAlign w:val="center"/>
                      </w:tcPr>
                      <w:p w14:paraId="68924ACA" w14:textId="77777777" w:rsidR="00716C35" w:rsidRPr="000A6EC0" w:rsidRDefault="00716C35" w:rsidP="00716C35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7" w:type="pct"/>
                        <w:shd w:val="clear" w:color="auto" w:fill="1BB1C0"/>
                        <w:vAlign w:val="center"/>
                      </w:tcPr>
                      <w:p w14:paraId="4F4C172D" w14:textId="77777777" w:rsidR="00716C35" w:rsidRPr="000A6EC0" w:rsidRDefault="00716C35" w:rsidP="00716C35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7" w:type="pct"/>
                        <w:shd w:val="clear" w:color="auto" w:fill="1BB1C0"/>
                        <w:vAlign w:val="center"/>
                      </w:tcPr>
                      <w:p w14:paraId="3521F37D" w14:textId="77777777" w:rsidR="00716C35" w:rsidRPr="000A6EC0" w:rsidRDefault="00716C35" w:rsidP="00716C35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7" w:type="pct"/>
                        <w:shd w:val="clear" w:color="auto" w:fill="1BB1C0"/>
                        <w:vAlign w:val="center"/>
                      </w:tcPr>
                      <w:p w14:paraId="7286C997" w14:textId="77777777" w:rsidR="00716C35" w:rsidRPr="000A6EC0" w:rsidRDefault="00716C35" w:rsidP="00716C35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7" w:type="pct"/>
                        <w:shd w:val="clear" w:color="auto" w:fill="1BB1C0"/>
                        <w:vAlign w:val="center"/>
                      </w:tcPr>
                      <w:p w14:paraId="37F09520" w14:textId="77777777" w:rsidR="00716C35" w:rsidRPr="000A6EC0" w:rsidRDefault="00716C35" w:rsidP="00716C35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7" w:type="pct"/>
                        <w:shd w:val="clear" w:color="auto" w:fill="1BB1C0"/>
                        <w:vAlign w:val="center"/>
                      </w:tcPr>
                      <w:p w14:paraId="2395BC6D" w14:textId="77777777" w:rsidR="00716C35" w:rsidRPr="000A6EC0" w:rsidRDefault="00716C35" w:rsidP="00716C35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shd w:val="clear" w:color="auto" w:fill="1BB1C0"/>
                        <w:vAlign w:val="center"/>
                      </w:tcPr>
                      <w:p w14:paraId="426A663B" w14:textId="77777777" w:rsidR="00716C35" w:rsidRPr="000A6EC0" w:rsidRDefault="00716C35" w:rsidP="00716C35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716C35" w:rsidRPr="000A6EC0" w14:paraId="0A162F09" w14:textId="77777777" w:rsidTr="00A4625E">
                    <w:trPr>
                      <w:trHeight w:val="20"/>
                      <w:jc w:val="center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794A18C0" w14:textId="77777777" w:rsidR="00716C35" w:rsidRPr="00A331D5" w:rsidRDefault="00716C35" w:rsidP="00716C3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AA47B68" w14:textId="77777777" w:rsidR="00716C35" w:rsidRPr="00A331D5" w:rsidRDefault="00716C35" w:rsidP="00716C3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31F0FCA" w14:textId="77777777" w:rsidR="00716C35" w:rsidRPr="00A331D5" w:rsidRDefault="00716C35" w:rsidP="00716C3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9AD650A" w14:textId="77777777" w:rsidR="00716C35" w:rsidRPr="00A331D5" w:rsidRDefault="00716C35" w:rsidP="00716C3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C0A145D" w14:textId="77777777" w:rsidR="00716C35" w:rsidRPr="00A331D5" w:rsidRDefault="00716C35" w:rsidP="00716C3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9BC1B8F" w14:textId="77777777" w:rsidR="00716C35" w:rsidRPr="00A331D5" w:rsidRDefault="00716C35" w:rsidP="00716C3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07A2CD2" w14:textId="77777777" w:rsidR="00716C35" w:rsidRPr="00A331D5" w:rsidRDefault="00716C35" w:rsidP="00716C3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16C35" w:rsidRPr="000A6EC0" w14:paraId="41DE3914" w14:textId="77777777" w:rsidTr="00A4625E">
                    <w:trPr>
                      <w:trHeight w:val="20"/>
                      <w:jc w:val="center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10172F55" w14:textId="77777777" w:rsidR="00716C35" w:rsidRPr="00A331D5" w:rsidRDefault="00716C35" w:rsidP="00716C3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47F9928" w14:textId="77777777" w:rsidR="00716C35" w:rsidRPr="00A331D5" w:rsidRDefault="00716C35" w:rsidP="00716C3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E23861A" w14:textId="77777777" w:rsidR="00716C35" w:rsidRPr="00A331D5" w:rsidRDefault="00716C35" w:rsidP="00716C3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3DC3C83" w14:textId="77777777" w:rsidR="00716C35" w:rsidRPr="00A331D5" w:rsidRDefault="00716C35" w:rsidP="00716C3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30A0F62" w14:textId="77777777" w:rsidR="00716C35" w:rsidRPr="00A331D5" w:rsidRDefault="00716C35" w:rsidP="00716C3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3FCF95F" w14:textId="77777777" w:rsidR="00716C35" w:rsidRPr="00A331D5" w:rsidRDefault="00716C35" w:rsidP="00716C3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AF77207" w14:textId="77777777" w:rsidR="00716C35" w:rsidRPr="00A331D5" w:rsidRDefault="00716C35" w:rsidP="00716C3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16C35" w:rsidRPr="000A6EC0" w14:paraId="25E4D6EF" w14:textId="77777777" w:rsidTr="00A4625E">
                    <w:trPr>
                      <w:trHeight w:val="20"/>
                      <w:jc w:val="center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0540997F" w14:textId="77777777" w:rsidR="00716C35" w:rsidRPr="00A331D5" w:rsidRDefault="00716C35" w:rsidP="00716C3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A4D5FD3" w14:textId="77777777" w:rsidR="00716C35" w:rsidRPr="00A331D5" w:rsidRDefault="00716C35" w:rsidP="00716C3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561EE75" w14:textId="77777777" w:rsidR="00716C35" w:rsidRPr="00A331D5" w:rsidRDefault="00716C35" w:rsidP="00716C3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905B8F3" w14:textId="77777777" w:rsidR="00716C35" w:rsidRPr="00A331D5" w:rsidRDefault="00716C35" w:rsidP="00716C3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B950FD4" w14:textId="77777777" w:rsidR="00716C35" w:rsidRPr="00A331D5" w:rsidRDefault="00716C35" w:rsidP="00716C3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08D11C8" w14:textId="77777777" w:rsidR="00716C35" w:rsidRPr="00A331D5" w:rsidRDefault="00716C35" w:rsidP="00716C3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EEFF05D" w14:textId="77777777" w:rsidR="00716C35" w:rsidRPr="00A331D5" w:rsidRDefault="00716C35" w:rsidP="00716C3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16C35" w:rsidRPr="000A6EC0" w14:paraId="0E4CE579" w14:textId="77777777" w:rsidTr="00A4625E">
                    <w:trPr>
                      <w:trHeight w:val="20"/>
                      <w:jc w:val="center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57165CAC" w14:textId="77777777" w:rsidR="00716C35" w:rsidRPr="00A331D5" w:rsidRDefault="00716C35" w:rsidP="00716C3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FEE2820" w14:textId="77777777" w:rsidR="00716C35" w:rsidRPr="00A331D5" w:rsidRDefault="00716C35" w:rsidP="00716C3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E860DD8" w14:textId="77777777" w:rsidR="00716C35" w:rsidRPr="00A331D5" w:rsidRDefault="00716C35" w:rsidP="00716C3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7CDF67B" w14:textId="77777777" w:rsidR="00716C35" w:rsidRPr="00A331D5" w:rsidRDefault="00716C35" w:rsidP="00716C3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3758C72" w14:textId="77777777" w:rsidR="00716C35" w:rsidRPr="00A331D5" w:rsidRDefault="00716C35" w:rsidP="00716C3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F99E15A" w14:textId="77777777" w:rsidR="00716C35" w:rsidRPr="00A331D5" w:rsidRDefault="00716C35" w:rsidP="00716C3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D674849" w14:textId="77777777" w:rsidR="00716C35" w:rsidRPr="00A331D5" w:rsidRDefault="00716C35" w:rsidP="00716C3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16C35" w:rsidRPr="000A6EC0" w14:paraId="607E6B0E" w14:textId="77777777" w:rsidTr="00A4625E">
                    <w:trPr>
                      <w:trHeight w:val="20"/>
                      <w:jc w:val="center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370C1B57" w14:textId="77777777" w:rsidR="00716C35" w:rsidRPr="00A331D5" w:rsidRDefault="00716C35" w:rsidP="00716C3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6819DEA" w14:textId="77777777" w:rsidR="00716C35" w:rsidRPr="00A331D5" w:rsidRDefault="00716C35" w:rsidP="00716C3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593F486" w14:textId="77777777" w:rsidR="00716C35" w:rsidRPr="00A331D5" w:rsidRDefault="00716C35" w:rsidP="00716C3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8187C56" w14:textId="77777777" w:rsidR="00716C35" w:rsidRPr="00A331D5" w:rsidRDefault="00716C35" w:rsidP="00716C3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E66F046" w14:textId="77777777" w:rsidR="00716C35" w:rsidRPr="00A331D5" w:rsidRDefault="00716C35" w:rsidP="00716C3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E1C58AA" w14:textId="77777777" w:rsidR="00716C35" w:rsidRPr="00A331D5" w:rsidRDefault="00716C35" w:rsidP="00716C3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082442E" w14:textId="77777777" w:rsidR="00716C35" w:rsidRPr="00A331D5" w:rsidRDefault="00716C35" w:rsidP="00716C3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16C35" w:rsidRPr="000A6EC0" w14:paraId="7A11126F" w14:textId="77777777" w:rsidTr="00A4625E">
                    <w:trPr>
                      <w:trHeight w:val="20"/>
                      <w:jc w:val="center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6CDDE9D3" w14:textId="77777777" w:rsidR="00716C35" w:rsidRPr="00A331D5" w:rsidRDefault="00716C35" w:rsidP="00716C3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8603984" w14:textId="77777777" w:rsidR="00716C35" w:rsidRPr="00A331D5" w:rsidRDefault="00716C35" w:rsidP="00716C3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!A12 Is Not In Table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E8B4C27" w14:textId="77777777" w:rsidR="00716C35" w:rsidRPr="00A331D5" w:rsidRDefault="00716C35" w:rsidP="00716C3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0F54DC9" w14:textId="77777777" w:rsidR="00716C35" w:rsidRPr="00A331D5" w:rsidRDefault="00716C35" w:rsidP="00716C3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DB5D4C9" w14:textId="77777777" w:rsidR="00716C35" w:rsidRPr="00A331D5" w:rsidRDefault="00716C35" w:rsidP="00716C3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3B108C6" w14:textId="77777777" w:rsidR="00716C35" w:rsidRPr="00A331D5" w:rsidRDefault="00716C35" w:rsidP="00716C3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9AA6C7E" w14:textId="77777777" w:rsidR="00716C35" w:rsidRPr="00A331D5" w:rsidRDefault="00716C35" w:rsidP="00716C3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7BFD2568" w14:textId="77777777" w:rsidR="00716C35" w:rsidRPr="000A6EC0" w:rsidRDefault="00716C35" w:rsidP="00716C35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1667" w:type="pct"/>
                </w:tcPr>
                <w:p w14:paraId="3990F500" w14:textId="77777777" w:rsidR="00716C35" w:rsidRPr="00A331D5" w:rsidRDefault="00716C35" w:rsidP="00716C35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43B06D"/>
                      <w:sz w:val="28"/>
                      <w:szCs w:val="28"/>
                    </w:rPr>
                  </w:pPr>
                  <w:r w:rsidRPr="00A331D5">
                    <w:rPr>
                      <w:rFonts w:ascii="Arial Narrow" w:hAnsi="Arial Narrow" w:cs="Arial"/>
                      <w:b/>
                      <w:bCs/>
                      <w:noProof/>
                      <w:color w:val="43B06D"/>
                      <w:sz w:val="28"/>
                      <w:szCs w:val="28"/>
                      <w:lang w:bidi="ru-RU"/>
                    </w:rPr>
                    <w:t>МАРТ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24"/>
                    <w:gridCol w:w="328"/>
                    <w:gridCol w:w="329"/>
                    <w:gridCol w:w="329"/>
                    <w:gridCol w:w="329"/>
                    <w:gridCol w:w="329"/>
                    <w:gridCol w:w="323"/>
                  </w:tblGrid>
                  <w:tr w:rsidR="00716C35" w:rsidRPr="000A6EC0" w14:paraId="65B9066D" w14:textId="77777777" w:rsidTr="00A4625E">
                    <w:trPr>
                      <w:trHeight w:val="170"/>
                    </w:trPr>
                    <w:tc>
                      <w:tcPr>
                        <w:tcW w:w="709" w:type="pct"/>
                        <w:shd w:val="clear" w:color="auto" w:fill="43B06D"/>
                        <w:vAlign w:val="center"/>
                      </w:tcPr>
                      <w:p w14:paraId="0913E256" w14:textId="77777777" w:rsidR="00716C35" w:rsidRPr="000A6EC0" w:rsidRDefault="00716C35" w:rsidP="00716C35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7" w:type="pct"/>
                        <w:shd w:val="clear" w:color="auto" w:fill="43B06D"/>
                        <w:vAlign w:val="center"/>
                      </w:tcPr>
                      <w:p w14:paraId="5ADEAED8" w14:textId="77777777" w:rsidR="00716C35" w:rsidRPr="000A6EC0" w:rsidRDefault="00716C35" w:rsidP="00716C35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7" w:type="pct"/>
                        <w:shd w:val="clear" w:color="auto" w:fill="43B06D"/>
                        <w:vAlign w:val="center"/>
                      </w:tcPr>
                      <w:p w14:paraId="2BE677C0" w14:textId="77777777" w:rsidR="00716C35" w:rsidRPr="000A6EC0" w:rsidRDefault="00716C35" w:rsidP="00716C35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7" w:type="pct"/>
                        <w:shd w:val="clear" w:color="auto" w:fill="43B06D"/>
                        <w:vAlign w:val="center"/>
                      </w:tcPr>
                      <w:p w14:paraId="438CCE13" w14:textId="77777777" w:rsidR="00716C35" w:rsidRPr="000A6EC0" w:rsidRDefault="00716C35" w:rsidP="00716C35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7" w:type="pct"/>
                        <w:shd w:val="clear" w:color="auto" w:fill="43B06D"/>
                        <w:vAlign w:val="center"/>
                      </w:tcPr>
                      <w:p w14:paraId="0BCA9A21" w14:textId="77777777" w:rsidR="00716C35" w:rsidRPr="000A6EC0" w:rsidRDefault="00716C35" w:rsidP="00716C35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7" w:type="pct"/>
                        <w:shd w:val="clear" w:color="auto" w:fill="43B06D"/>
                        <w:vAlign w:val="center"/>
                      </w:tcPr>
                      <w:p w14:paraId="768794B0" w14:textId="77777777" w:rsidR="00716C35" w:rsidRPr="000A6EC0" w:rsidRDefault="00716C35" w:rsidP="00716C35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shd w:val="clear" w:color="auto" w:fill="43B06D"/>
                        <w:vAlign w:val="center"/>
                      </w:tcPr>
                      <w:p w14:paraId="4A6026B0" w14:textId="77777777" w:rsidR="00716C35" w:rsidRPr="000A6EC0" w:rsidRDefault="00716C35" w:rsidP="00716C35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716C35" w:rsidRPr="000A6EC0" w14:paraId="1C9F6838" w14:textId="77777777" w:rsidTr="00A4625E">
                    <w:trPr>
                      <w:trHeight w:val="2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0638714C" w14:textId="77777777" w:rsidR="00716C35" w:rsidRPr="00A331D5" w:rsidRDefault="00716C35" w:rsidP="00716C3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E5F2117" w14:textId="77777777" w:rsidR="00716C35" w:rsidRPr="00A331D5" w:rsidRDefault="00716C35" w:rsidP="00716C3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28536D6" w14:textId="77777777" w:rsidR="00716C35" w:rsidRPr="00A331D5" w:rsidRDefault="00716C35" w:rsidP="00716C3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B959486" w14:textId="77777777" w:rsidR="00716C35" w:rsidRPr="00A331D5" w:rsidRDefault="00716C35" w:rsidP="00716C3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46F97EC" w14:textId="77777777" w:rsidR="00716C35" w:rsidRPr="00A331D5" w:rsidRDefault="00716C35" w:rsidP="00716C3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823F7E6" w14:textId="77777777" w:rsidR="00716C35" w:rsidRPr="00A331D5" w:rsidRDefault="00716C35" w:rsidP="00716C3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6EA111D" w14:textId="77777777" w:rsidR="00716C35" w:rsidRPr="00A331D5" w:rsidRDefault="00716C35" w:rsidP="00716C3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16C35" w:rsidRPr="000A6EC0" w14:paraId="69F38BD0" w14:textId="77777777" w:rsidTr="00A4625E">
                    <w:trPr>
                      <w:trHeight w:val="2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2A6DE84A" w14:textId="77777777" w:rsidR="00716C35" w:rsidRPr="00A331D5" w:rsidRDefault="00716C35" w:rsidP="00716C3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5751E59" w14:textId="77777777" w:rsidR="00716C35" w:rsidRPr="00A331D5" w:rsidRDefault="00716C35" w:rsidP="00716C3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91A1068" w14:textId="77777777" w:rsidR="00716C35" w:rsidRPr="00A331D5" w:rsidRDefault="00716C35" w:rsidP="00716C3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7F4119D" w14:textId="77777777" w:rsidR="00716C35" w:rsidRPr="00A331D5" w:rsidRDefault="00716C35" w:rsidP="00716C3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95497D6" w14:textId="77777777" w:rsidR="00716C35" w:rsidRPr="00A331D5" w:rsidRDefault="00716C35" w:rsidP="00716C3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D51EAD9" w14:textId="77777777" w:rsidR="00716C35" w:rsidRPr="00A331D5" w:rsidRDefault="00716C35" w:rsidP="00716C3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AAB5549" w14:textId="77777777" w:rsidR="00716C35" w:rsidRPr="00A331D5" w:rsidRDefault="00716C35" w:rsidP="00716C3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16C35" w:rsidRPr="000A6EC0" w14:paraId="3D5BAA4A" w14:textId="77777777" w:rsidTr="00A4625E">
                    <w:trPr>
                      <w:trHeight w:val="2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3F47908A" w14:textId="77777777" w:rsidR="00716C35" w:rsidRPr="00A331D5" w:rsidRDefault="00716C35" w:rsidP="00716C3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780E024" w14:textId="77777777" w:rsidR="00716C35" w:rsidRPr="00A331D5" w:rsidRDefault="00716C35" w:rsidP="00716C3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6238F08" w14:textId="77777777" w:rsidR="00716C35" w:rsidRPr="00A331D5" w:rsidRDefault="00716C35" w:rsidP="00716C3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D330A75" w14:textId="77777777" w:rsidR="00716C35" w:rsidRPr="00A331D5" w:rsidRDefault="00716C35" w:rsidP="00716C3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A252191" w14:textId="77777777" w:rsidR="00716C35" w:rsidRPr="00A331D5" w:rsidRDefault="00716C35" w:rsidP="00716C3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D858347" w14:textId="77777777" w:rsidR="00716C35" w:rsidRPr="00A331D5" w:rsidRDefault="00716C35" w:rsidP="00716C3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60A1F33" w14:textId="77777777" w:rsidR="00716C35" w:rsidRPr="00A331D5" w:rsidRDefault="00716C35" w:rsidP="00716C3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16C35" w:rsidRPr="000A6EC0" w14:paraId="7E1E2501" w14:textId="77777777" w:rsidTr="00A4625E">
                    <w:trPr>
                      <w:trHeight w:val="2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00A0ACA8" w14:textId="77777777" w:rsidR="00716C35" w:rsidRPr="00A331D5" w:rsidRDefault="00716C35" w:rsidP="00716C3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F0C5F5B" w14:textId="77777777" w:rsidR="00716C35" w:rsidRPr="00A331D5" w:rsidRDefault="00716C35" w:rsidP="00716C3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8B2F3FD" w14:textId="77777777" w:rsidR="00716C35" w:rsidRPr="00A331D5" w:rsidRDefault="00716C35" w:rsidP="00716C3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446EC4A" w14:textId="77777777" w:rsidR="00716C35" w:rsidRPr="00A331D5" w:rsidRDefault="00716C35" w:rsidP="00716C3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FE3BDFE" w14:textId="77777777" w:rsidR="00716C35" w:rsidRPr="00A331D5" w:rsidRDefault="00716C35" w:rsidP="00716C3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EFC9909" w14:textId="77777777" w:rsidR="00716C35" w:rsidRPr="00A331D5" w:rsidRDefault="00716C35" w:rsidP="00716C3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B87A6FD" w14:textId="77777777" w:rsidR="00716C35" w:rsidRPr="00A331D5" w:rsidRDefault="00716C35" w:rsidP="00716C3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16C35" w:rsidRPr="000A6EC0" w14:paraId="7A05605E" w14:textId="77777777" w:rsidTr="00A4625E">
                    <w:trPr>
                      <w:trHeight w:val="2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657E832F" w14:textId="77777777" w:rsidR="00716C35" w:rsidRPr="00A331D5" w:rsidRDefault="00716C35" w:rsidP="00716C3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17B8A99" w14:textId="77777777" w:rsidR="00716C35" w:rsidRPr="00A331D5" w:rsidRDefault="00716C35" w:rsidP="00716C3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B80F855" w14:textId="77777777" w:rsidR="00716C35" w:rsidRPr="00A331D5" w:rsidRDefault="00716C35" w:rsidP="00716C3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DC3AC2B" w14:textId="77777777" w:rsidR="00716C35" w:rsidRPr="00A331D5" w:rsidRDefault="00716C35" w:rsidP="00716C3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6B0DEEA" w14:textId="77777777" w:rsidR="00716C35" w:rsidRPr="00A331D5" w:rsidRDefault="00716C35" w:rsidP="00716C3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A648310" w14:textId="77777777" w:rsidR="00716C35" w:rsidRPr="00A331D5" w:rsidRDefault="00716C35" w:rsidP="00716C3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D04BE4D" w14:textId="77777777" w:rsidR="00716C35" w:rsidRPr="00A331D5" w:rsidRDefault="00716C35" w:rsidP="00716C3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16C35" w:rsidRPr="000A6EC0" w14:paraId="3850B5B6" w14:textId="77777777" w:rsidTr="00A4625E">
                    <w:trPr>
                      <w:trHeight w:val="2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3B4EF288" w14:textId="77777777" w:rsidR="00716C35" w:rsidRPr="00A331D5" w:rsidRDefault="00716C35" w:rsidP="00716C3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EBB12F6" w14:textId="77777777" w:rsidR="00716C35" w:rsidRPr="00A331D5" w:rsidRDefault="00716C35" w:rsidP="00716C3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9D3531D" w14:textId="77777777" w:rsidR="00716C35" w:rsidRPr="00A331D5" w:rsidRDefault="00716C35" w:rsidP="00716C3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B286104" w14:textId="77777777" w:rsidR="00716C35" w:rsidRPr="00A331D5" w:rsidRDefault="00716C35" w:rsidP="00716C3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71EBC5B" w14:textId="77777777" w:rsidR="00716C35" w:rsidRPr="00A331D5" w:rsidRDefault="00716C35" w:rsidP="00716C3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12CCA19" w14:textId="77777777" w:rsidR="00716C35" w:rsidRPr="00A331D5" w:rsidRDefault="00716C35" w:rsidP="00716C3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E51EF28" w14:textId="77777777" w:rsidR="00716C35" w:rsidRPr="00A331D5" w:rsidRDefault="00716C35" w:rsidP="00716C3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0B57DB57" w14:textId="77777777" w:rsidR="00716C35" w:rsidRPr="000A6EC0" w:rsidRDefault="00716C35" w:rsidP="00716C35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716C35" w:rsidRPr="000A6EC0" w14:paraId="13C26D84" w14:textId="77777777" w:rsidTr="00A4625E">
              <w:tc>
                <w:tcPr>
                  <w:tcW w:w="1666" w:type="pct"/>
                </w:tcPr>
                <w:p w14:paraId="7013086F" w14:textId="77777777" w:rsidR="00716C35" w:rsidRPr="00A331D5" w:rsidRDefault="00716C35" w:rsidP="00716C35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8DC03F"/>
                      <w:sz w:val="28"/>
                      <w:szCs w:val="28"/>
                    </w:rPr>
                  </w:pPr>
                  <w:r w:rsidRPr="00A331D5">
                    <w:rPr>
                      <w:rFonts w:ascii="Arial Narrow" w:hAnsi="Arial Narrow" w:cs="Arial"/>
                      <w:b/>
                      <w:bCs/>
                      <w:noProof/>
                      <w:color w:val="8DC03F"/>
                      <w:sz w:val="28"/>
                      <w:szCs w:val="28"/>
                      <w:lang w:bidi="ru-RU"/>
                    </w:rPr>
                    <w:t>АПРИЛ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26"/>
                    <w:gridCol w:w="329"/>
                    <w:gridCol w:w="328"/>
                    <w:gridCol w:w="328"/>
                    <w:gridCol w:w="328"/>
                    <w:gridCol w:w="328"/>
                    <w:gridCol w:w="323"/>
                  </w:tblGrid>
                  <w:tr w:rsidR="00716C35" w:rsidRPr="000A6EC0" w14:paraId="21B8CB05" w14:textId="77777777" w:rsidTr="00A4625E">
                    <w:trPr>
                      <w:trHeight w:val="170"/>
                    </w:trPr>
                    <w:tc>
                      <w:tcPr>
                        <w:tcW w:w="710" w:type="pct"/>
                        <w:shd w:val="clear" w:color="auto" w:fill="8DC03F"/>
                        <w:vAlign w:val="center"/>
                      </w:tcPr>
                      <w:p w14:paraId="2537892E" w14:textId="77777777" w:rsidR="00716C35" w:rsidRPr="000A6EC0" w:rsidRDefault="00716C35" w:rsidP="00716C35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6" w:type="pct"/>
                        <w:shd w:val="clear" w:color="auto" w:fill="8DC03F"/>
                        <w:vAlign w:val="center"/>
                      </w:tcPr>
                      <w:p w14:paraId="5E96711E" w14:textId="77777777" w:rsidR="00716C35" w:rsidRPr="000A6EC0" w:rsidRDefault="00716C35" w:rsidP="00716C35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7" w:type="pct"/>
                        <w:shd w:val="clear" w:color="auto" w:fill="8DC03F"/>
                        <w:vAlign w:val="center"/>
                      </w:tcPr>
                      <w:p w14:paraId="4C7E69B5" w14:textId="77777777" w:rsidR="00716C35" w:rsidRPr="000A6EC0" w:rsidRDefault="00716C35" w:rsidP="00716C35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7" w:type="pct"/>
                        <w:shd w:val="clear" w:color="auto" w:fill="8DC03F"/>
                        <w:vAlign w:val="center"/>
                      </w:tcPr>
                      <w:p w14:paraId="28AA2E7B" w14:textId="77777777" w:rsidR="00716C35" w:rsidRPr="000A6EC0" w:rsidRDefault="00716C35" w:rsidP="00716C35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7" w:type="pct"/>
                        <w:shd w:val="clear" w:color="auto" w:fill="8DC03F"/>
                        <w:vAlign w:val="center"/>
                      </w:tcPr>
                      <w:p w14:paraId="23C5E37A" w14:textId="77777777" w:rsidR="00716C35" w:rsidRPr="000A6EC0" w:rsidRDefault="00716C35" w:rsidP="00716C35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7" w:type="pct"/>
                        <w:shd w:val="clear" w:color="auto" w:fill="8DC03F"/>
                        <w:vAlign w:val="center"/>
                      </w:tcPr>
                      <w:p w14:paraId="79B47B09" w14:textId="77777777" w:rsidR="00716C35" w:rsidRPr="000A6EC0" w:rsidRDefault="00716C35" w:rsidP="00716C35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shd w:val="clear" w:color="auto" w:fill="8DC03F"/>
                        <w:vAlign w:val="center"/>
                      </w:tcPr>
                      <w:p w14:paraId="1BE0FF8F" w14:textId="77777777" w:rsidR="00716C35" w:rsidRPr="000A6EC0" w:rsidRDefault="00716C35" w:rsidP="00716C35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716C35" w:rsidRPr="000A6EC0" w14:paraId="691A9362" w14:textId="77777777" w:rsidTr="00A4625E">
                    <w:trPr>
                      <w:trHeight w:val="20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49514FE3" w14:textId="77777777" w:rsidR="00716C35" w:rsidRPr="00067517" w:rsidRDefault="00716C35" w:rsidP="00716C3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4F72A5D5" w14:textId="77777777" w:rsidR="00716C35" w:rsidRPr="00067517" w:rsidRDefault="00716C35" w:rsidP="00716C3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C50CB92" w14:textId="77777777" w:rsidR="00716C35" w:rsidRPr="00067517" w:rsidRDefault="00716C35" w:rsidP="00716C3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29E8F28" w14:textId="77777777" w:rsidR="00716C35" w:rsidRPr="00067517" w:rsidRDefault="00716C35" w:rsidP="00716C3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7E6D9C1" w14:textId="77777777" w:rsidR="00716C35" w:rsidRPr="00067517" w:rsidRDefault="00716C35" w:rsidP="00716C3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E3CB45A" w14:textId="77777777" w:rsidR="00716C35" w:rsidRPr="00067517" w:rsidRDefault="00716C35" w:rsidP="00716C3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9DFC87A" w14:textId="77777777" w:rsidR="00716C35" w:rsidRPr="00067517" w:rsidRDefault="00716C35" w:rsidP="00716C3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16C35" w:rsidRPr="000A6EC0" w14:paraId="3EBC9BD5" w14:textId="77777777" w:rsidTr="00A4625E">
                    <w:trPr>
                      <w:trHeight w:val="20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3B95171B" w14:textId="77777777" w:rsidR="00716C35" w:rsidRPr="00067517" w:rsidRDefault="00716C35" w:rsidP="00716C3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1A42DFD" w14:textId="77777777" w:rsidR="00716C35" w:rsidRPr="00067517" w:rsidRDefault="00716C35" w:rsidP="00716C3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285322D" w14:textId="77777777" w:rsidR="00716C35" w:rsidRPr="00067517" w:rsidRDefault="00716C35" w:rsidP="00716C3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AE2DE6E" w14:textId="77777777" w:rsidR="00716C35" w:rsidRPr="00067517" w:rsidRDefault="00716C35" w:rsidP="00716C3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C7C2C5A" w14:textId="77777777" w:rsidR="00716C35" w:rsidRPr="00067517" w:rsidRDefault="00716C35" w:rsidP="00716C3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2BE656A" w14:textId="77777777" w:rsidR="00716C35" w:rsidRPr="00067517" w:rsidRDefault="00716C35" w:rsidP="00716C3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D4582EE" w14:textId="77777777" w:rsidR="00716C35" w:rsidRPr="00067517" w:rsidRDefault="00716C35" w:rsidP="00716C3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16C35" w:rsidRPr="000A6EC0" w14:paraId="58277FD9" w14:textId="77777777" w:rsidTr="00A4625E">
                    <w:trPr>
                      <w:trHeight w:val="20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64B31D22" w14:textId="77777777" w:rsidR="00716C35" w:rsidRPr="00067517" w:rsidRDefault="00716C35" w:rsidP="00716C3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46718AA0" w14:textId="77777777" w:rsidR="00716C35" w:rsidRPr="00067517" w:rsidRDefault="00716C35" w:rsidP="00716C3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CDFFDD6" w14:textId="77777777" w:rsidR="00716C35" w:rsidRPr="00067517" w:rsidRDefault="00716C35" w:rsidP="00716C3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819A8D4" w14:textId="77777777" w:rsidR="00716C35" w:rsidRPr="00067517" w:rsidRDefault="00716C35" w:rsidP="00716C3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B6E7553" w14:textId="77777777" w:rsidR="00716C35" w:rsidRPr="00067517" w:rsidRDefault="00716C35" w:rsidP="00716C3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797E6B7" w14:textId="77777777" w:rsidR="00716C35" w:rsidRPr="00067517" w:rsidRDefault="00716C35" w:rsidP="00716C3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97AD418" w14:textId="77777777" w:rsidR="00716C35" w:rsidRPr="00067517" w:rsidRDefault="00716C35" w:rsidP="00716C3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16C35" w:rsidRPr="000A6EC0" w14:paraId="49018E32" w14:textId="77777777" w:rsidTr="00A4625E">
                    <w:trPr>
                      <w:trHeight w:val="20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7E608D95" w14:textId="77777777" w:rsidR="00716C35" w:rsidRPr="00067517" w:rsidRDefault="00716C35" w:rsidP="00716C3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59248098" w14:textId="77777777" w:rsidR="00716C35" w:rsidRPr="00067517" w:rsidRDefault="00716C35" w:rsidP="00716C3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8661D9C" w14:textId="77777777" w:rsidR="00716C35" w:rsidRPr="00067517" w:rsidRDefault="00716C35" w:rsidP="00716C3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08AD412" w14:textId="77777777" w:rsidR="00716C35" w:rsidRPr="00067517" w:rsidRDefault="00716C35" w:rsidP="00716C3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8F68DAE" w14:textId="77777777" w:rsidR="00716C35" w:rsidRPr="00067517" w:rsidRDefault="00716C35" w:rsidP="00716C3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5A62F92" w14:textId="77777777" w:rsidR="00716C35" w:rsidRPr="00067517" w:rsidRDefault="00716C35" w:rsidP="00716C3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37BA1F8" w14:textId="77777777" w:rsidR="00716C35" w:rsidRPr="00067517" w:rsidRDefault="00716C35" w:rsidP="00716C3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16C35" w:rsidRPr="000A6EC0" w14:paraId="391E24B1" w14:textId="77777777" w:rsidTr="00A4625E">
                    <w:trPr>
                      <w:trHeight w:val="20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5BB8EB9B" w14:textId="77777777" w:rsidR="00716C35" w:rsidRPr="00067517" w:rsidRDefault="00716C35" w:rsidP="00716C3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033722C" w14:textId="77777777" w:rsidR="00716C35" w:rsidRPr="00067517" w:rsidRDefault="00716C35" w:rsidP="00716C3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0AFEC29" w14:textId="77777777" w:rsidR="00716C35" w:rsidRPr="00067517" w:rsidRDefault="00716C35" w:rsidP="00716C3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803A321" w14:textId="77777777" w:rsidR="00716C35" w:rsidRPr="00067517" w:rsidRDefault="00716C35" w:rsidP="00716C3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E9618B4" w14:textId="77777777" w:rsidR="00716C35" w:rsidRPr="00067517" w:rsidRDefault="00716C35" w:rsidP="00716C3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F3EAAED" w14:textId="77777777" w:rsidR="00716C35" w:rsidRPr="00067517" w:rsidRDefault="00716C35" w:rsidP="00716C3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230118C" w14:textId="77777777" w:rsidR="00716C35" w:rsidRPr="00067517" w:rsidRDefault="00716C35" w:rsidP="00716C3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16C35" w:rsidRPr="000A6EC0" w14:paraId="772A826E" w14:textId="77777777" w:rsidTr="00A4625E">
                    <w:trPr>
                      <w:trHeight w:val="20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54726574" w14:textId="77777777" w:rsidR="00716C35" w:rsidRPr="00067517" w:rsidRDefault="00716C35" w:rsidP="00716C3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43AAF419" w14:textId="77777777" w:rsidR="00716C35" w:rsidRPr="00067517" w:rsidRDefault="00716C35" w:rsidP="00716C3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0633E93" w14:textId="77777777" w:rsidR="00716C35" w:rsidRPr="00067517" w:rsidRDefault="00716C35" w:rsidP="00716C3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A643890" w14:textId="77777777" w:rsidR="00716C35" w:rsidRPr="00067517" w:rsidRDefault="00716C35" w:rsidP="00716C3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1DAB7C5" w14:textId="77777777" w:rsidR="00716C35" w:rsidRPr="00067517" w:rsidRDefault="00716C35" w:rsidP="00716C3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EC8B0AC" w14:textId="77777777" w:rsidR="00716C35" w:rsidRPr="00067517" w:rsidRDefault="00716C35" w:rsidP="00716C3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42E817E" w14:textId="77777777" w:rsidR="00716C35" w:rsidRPr="00067517" w:rsidRDefault="00716C35" w:rsidP="00716C3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34DAB6FD" w14:textId="77777777" w:rsidR="00716C35" w:rsidRPr="000A6EC0" w:rsidRDefault="00716C35" w:rsidP="00716C35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1667" w:type="pct"/>
                </w:tcPr>
                <w:p w14:paraId="45AAD9A8" w14:textId="77777777" w:rsidR="00716C35" w:rsidRPr="00A331D5" w:rsidRDefault="00716C35" w:rsidP="00716C35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CBC703"/>
                      <w:sz w:val="28"/>
                      <w:szCs w:val="28"/>
                    </w:rPr>
                  </w:pPr>
                  <w:r w:rsidRPr="00A331D5">
                    <w:rPr>
                      <w:rFonts w:ascii="Arial Narrow" w:hAnsi="Arial Narrow" w:cs="Arial"/>
                      <w:b/>
                      <w:bCs/>
                      <w:noProof/>
                      <w:color w:val="CBC703"/>
                      <w:sz w:val="28"/>
                      <w:szCs w:val="28"/>
                      <w:lang w:bidi="ru-RU"/>
                    </w:rPr>
                    <w:t>МАЙ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24"/>
                    <w:gridCol w:w="328"/>
                    <w:gridCol w:w="329"/>
                    <w:gridCol w:w="329"/>
                    <w:gridCol w:w="329"/>
                    <w:gridCol w:w="329"/>
                    <w:gridCol w:w="323"/>
                  </w:tblGrid>
                  <w:tr w:rsidR="00716C35" w:rsidRPr="000A6EC0" w14:paraId="618EABE1" w14:textId="77777777" w:rsidTr="00A4625E">
                    <w:trPr>
                      <w:trHeight w:val="170"/>
                    </w:trPr>
                    <w:tc>
                      <w:tcPr>
                        <w:tcW w:w="709" w:type="pct"/>
                        <w:shd w:val="clear" w:color="auto" w:fill="CBC703"/>
                        <w:vAlign w:val="center"/>
                      </w:tcPr>
                      <w:p w14:paraId="466CE264" w14:textId="77777777" w:rsidR="00716C35" w:rsidRPr="000A6EC0" w:rsidRDefault="00716C35" w:rsidP="00716C35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7" w:type="pct"/>
                        <w:shd w:val="clear" w:color="auto" w:fill="CBC703"/>
                        <w:vAlign w:val="center"/>
                      </w:tcPr>
                      <w:p w14:paraId="5A35E06E" w14:textId="77777777" w:rsidR="00716C35" w:rsidRPr="000A6EC0" w:rsidRDefault="00716C35" w:rsidP="00716C35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7" w:type="pct"/>
                        <w:shd w:val="clear" w:color="auto" w:fill="CBC703"/>
                        <w:vAlign w:val="center"/>
                      </w:tcPr>
                      <w:p w14:paraId="5FEFCE73" w14:textId="77777777" w:rsidR="00716C35" w:rsidRPr="000A6EC0" w:rsidRDefault="00716C35" w:rsidP="00716C35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7" w:type="pct"/>
                        <w:shd w:val="clear" w:color="auto" w:fill="CBC703"/>
                        <w:vAlign w:val="center"/>
                      </w:tcPr>
                      <w:p w14:paraId="0DD0009A" w14:textId="77777777" w:rsidR="00716C35" w:rsidRPr="000A6EC0" w:rsidRDefault="00716C35" w:rsidP="00716C35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7" w:type="pct"/>
                        <w:shd w:val="clear" w:color="auto" w:fill="CBC703"/>
                        <w:vAlign w:val="center"/>
                      </w:tcPr>
                      <w:p w14:paraId="7FB3B9DB" w14:textId="77777777" w:rsidR="00716C35" w:rsidRPr="000A6EC0" w:rsidRDefault="00716C35" w:rsidP="00716C35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7" w:type="pct"/>
                        <w:shd w:val="clear" w:color="auto" w:fill="CBC703"/>
                        <w:vAlign w:val="center"/>
                      </w:tcPr>
                      <w:p w14:paraId="2CEE0351" w14:textId="77777777" w:rsidR="00716C35" w:rsidRPr="000A6EC0" w:rsidRDefault="00716C35" w:rsidP="00716C35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shd w:val="clear" w:color="auto" w:fill="CBC703"/>
                        <w:vAlign w:val="center"/>
                      </w:tcPr>
                      <w:p w14:paraId="4201FE89" w14:textId="77777777" w:rsidR="00716C35" w:rsidRPr="000A6EC0" w:rsidRDefault="00716C35" w:rsidP="00716C35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716C35" w:rsidRPr="000A6EC0" w14:paraId="3C18F803" w14:textId="77777777" w:rsidTr="00A4625E">
                    <w:trPr>
                      <w:trHeight w:val="2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3964B5F9" w14:textId="77777777" w:rsidR="00716C35" w:rsidRPr="00A331D5" w:rsidRDefault="00716C35" w:rsidP="00716C3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7A5E620" w14:textId="77777777" w:rsidR="00716C35" w:rsidRPr="00A331D5" w:rsidRDefault="00716C35" w:rsidP="00716C3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27A3D34" w14:textId="77777777" w:rsidR="00716C35" w:rsidRPr="00A331D5" w:rsidRDefault="00716C35" w:rsidP="00716C3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68ADD18" w14:textId="77777777" w:rsidR="00716C35" w:rsidRPr="00A331D5" w:rsidRDefault="00716C35" w:rsidP="00716C3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8509619" w14:textId="77777777" w:rsidR="00716C35" w:rsidRPr="00A331D5" w:rsidRDefault="00716C35" w:rsidP="00716C3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69AEF48" w14:textId="77777777" w:rsidR="00716C35" w:rsidRPr="00A331D5" w:rsidRDefault="00716C35" w:rsidP="00716C3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0DA91D1" w14:textId="77777777" w:rsidR="00716C35" w:rsidRPr="00A331D5" w:rsidRDefault="00716C35" w:rsidP="00716C3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16C35" w:rsidRPr="000A6EC0" w14:paraId="7806C962" w14:textId="77777777" w:rsidTr="00A4625E">
                    <w:trPr>
                      <w:trHeight w:val="2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24EF52F3" w14:textId="77777777" w:rsidR="00716C35" w:rsidRPr="00A331D5" w:rsidRDefault="00716C35" w:rsidP="00716C3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C4DEF2D" w14:textId="77777777" w:rsidR="00716C35" w:rsidRPr="00A331D5" w:rsidRDefault="00716C35" w:rsidP="00716C3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4DD3BFC" w14:textId="77777777" w:rsidR="00716C35" w:rsidRPr="00A331D5" w:rsidRDefault="00716C35" w:rsidP="00716C3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652F395" w14:textId="77777777" w:rsidR="00716C35" w:rsidRPr="00A331D5" w:rsidRDefault="00716C35" w:rsidP="00716C3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7578E72" w14:textId="77777777" w:rsidR="00716C35" w:rsidRPr="00A331D5" w:rsidRDefault="00716C35" w:rsidP="00716C3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50073CC" w14:textId="77777777" w:rsidR="00716C35" w:rsidRPr="00A331D5" w:rsidRDefault="00716C35" w:rsidP="00716C3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D671E6A" w14:textId="77777777" w:rsidR="00716C35" w:rsidRPr="00A331D5" w:rsidRDefault="00716C35" w:rsidP="00716C3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16C35" w:rsidRPr="000A6EC0" w14:paraId="4B476338" w14:textId="77777777" w:rsidTr="00A4625E">
                    <w:trPr>
                      <w:trHeight w:val="2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37689EA0" w14:textId="77777777" w:rsidR="00716C35" w:rsidRPr="00A331D5" w:rsidRDefault="00716C35" w:rsidP="00716C3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39A3ADD" w14:textId="77777777" w:rsidR="00716C35" w:rsidRPr="00A331D5" w:rsidRDefault="00716C35" w:rsidP="00716C3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ED108DB" w14:textId="77777777" w:rsidR="00716C35" w:rsidRPr="00A331D5" w:rsidRDefault="00716C35" w:rsidP="00716C3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44D6180" w14:textId="77777777" w:rsidR="00716C35" w:rsidRPr="00A331D5" w:rsidRDefault="00716C35" w:rsidP="00716C3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7A217DC" w14:textId="77777777" w:rsidR="00716C35" w:rsidRPr="00A331D5" w:rsidRDefault="00716C35" w:rsidP="00716C3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07A1AC8" w14:textId="77777777" w:rsidR="00716C35" w:rsidRPr="00A331D5" w:rsidRDefault="00716C35" w:rsidP="00716C3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762258D" w14:textId="77777777" w:rsidR="00716C35" w:rsidRPr="00A331D5" w:rsidRDefault="00716C35" w:rsidP="00716C3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16C35" w:rsidRPr="000A6EC0" w14:paraId="4FE14E58" w14:textId="77777777" w:rsidTr="00A4625E">
                    <w:trPr>
                      <w:trHeight w:val="2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0CB642C0" w14:textId="77777777" w:rsidR="00716C35" w:rsidRPr="00A331D5" w:rsidRDefault="00716C35" w:rsidP="00716C3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72B6657" w14:textId="77777777" w:rsidR="00716C35" w:rsidRPr="00A331D5" w:rsidRDefault="00716C35" w:rsidP="00716C3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701DFFC" w14:textId="77777777" w:rsidR="00716C35" w:rsidRPr="00A331D5" w:rsidRDefault="00716C35" w:rsidP="00716C3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DFAB238" w14:textId="77777777" w:rsidR="00716C35" w:rsidRPr="00A331D5" w:rsidRDefault="00716C35" w:rsidP="00716C3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593E8DC" w14:textId="77777777" w:rsidR="00716C35" w:rsidRPr="00A331D5" w:rsidRDefault="00716C35" w:rsidP="00716C3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6590395" w14:textId="77777777" w:rsidR="00716C35" w:rsidRPr="00A331D5" w:rsidRDefault="00716C35" w:rsidP="00716C3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FEB45CC" w14:textId="77777777" w:rsidR="00716C35" w:rsidRPr="00A331D5" w:rsidRDefault="00716C35" w:rsidP="00716C3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16C35" w:rsidRPr="000A6EC0" w14:paraId="1B585B34" w14:textId="77777777" w:rsidTr="00A4625E">
                    <w:trPr>
                      <w:trHeight w:val="2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11875865" w14:textId="77777777" w:rsidR="00716C35" w:rsidRPr="00A331D5" w:rsidRDefault="00716C35" w:rsidP="00716C3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056C6AD" w14:textId="77777777" w:rsidR="00716C35" w:rsidRPr="00A331D5" w:rsidRDefault="00716C35" w:rsidP="00716C3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C10A639" w14:textId="77777777" w:rsidR="00716C35" w:rsidRPr="00A331D5" w:rsidRDefault="00716C35" w:rsidP="00716C3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5C5CE91" w14:textId="77777777" w:rsidR="00716C35" w:rsidRPr="00A331D5" w:rsidRDefault="00716C35" w:rsidP="00716C3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092863E" w14:textId="77777777" w:rsidR="00716C35" w:rsidRPr="00A331D5" w:rsidRDefault="00716C35" w:rsidP="00716C3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034ABC7" w14:textId="77777777" w:rsidR="00716C35" w:rsidRPr="00A331D5" w:rsidRDefault="00716C35" w:rsidP="00716C3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FAEAE0F" w14:textId="77777777" w:rsidR="00716C35" w:rsidRPr="00A331D5" w:rsidRDefault="00716C35" w:rsidP="00716C3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16C35" w:rsidRPr="000A6EC0" w14:paraId="620725AA" w14:textId="77777777" w:rsidTr="00A4625E">
                    <w:trPr>
                      <w:trHeight w:val="2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27AFA725" w14:textId="77777777" w:rsidR="00716C35" w:rsidRPr="00A331D5" w:rsidRDefault="00716C35" w:rsidP="00716C3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8ABF456" w14:textId="77777777" w:rsidR="00716C35" w:rsidRPr="00A331D5" w:rsidRDefault="00716C35" w:rsidP="00716C3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7C93C12" w14:textId="77777777" w:rsidR="00716C35" w:rsidRPr="00A331D5" w:rsidRDefault="00716C35" w:rsidP="00716C3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E123431" w14:textId="77777777" w:rsidR="00716C35" w:rsidRPr="00A331D5" w:rsidRDefault="00716C35" w:rsidP="00716C3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B68F160" w14:textId="77777777" w:rsidR="00716C35" w:rsidRPr="00A331D5" w:rsidRDefault="00716C35" w:rsidP="00716C3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400C4D8" w14:textId="77777777" w:rsidR="00716C35" w:rsidRPr="00A331D5" w:rsidRDefault="00716C35" w:rsidP="00716C3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C8C6B8E" w14:textId="77777777" w:rsidR="00716C35" w:rsidRPr="00A331D5" w:rsidRDefault="00716C35" w:rsidP="00716C3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473CC6FF" w14:textId="77777777" w:rsidR="00716C35" w:rsidRPr="000A6EC0" w:rsidRDefault="00716C35" w:rsidP="00716C35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1667" w:type="pct"/>
                </w:tcPr>
                <w:p w14:paraId="01AAEF1F" w14:textId="77777777" w:rsidR="00716C35" w:rsidRPr="00A331D5" w:rsidRDefault="00716C35" w:rsidP="00716C35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FAAE00"/>
                      <w:sz w:val="28"/>
                      <w:szCs w:val="28"/>
                    </w:rPr>
                  </w:pPr>
                  <w:r w:rsidRPr="00A331D5">
                    <w:rPr>
                      <w:rFonts w:ascii="Arial Narrow" w:hAnsi="Arial Narrow" w:cs="Arial"/>
                      <w:b/>
                      <w:bCs/>
                      <w:noProof/>
                      <w:color w:val="FAAE00"/>
                      <w:sz w:val="28"/>
                      <w:szCs w:val="28"/>
                      <w:lang w:bidi="ru-RU"/>
                    </w:rPr>
                    <w:t>ЮНИ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24"/>
                    <w:gridCol w:w="328"/>
                    <w:gridCol w:w="329"/>
                    <w:gridCol w:w="329"/>
                    <w:gridCol w:w="329"/>
                    <w:gridCol w:w="329"/>
                    <w:gridCol w:w="323"/>
                  </w:tblGrid>
                  <w:tr w:rsidR="00716C35" w:rsidRPr="000A6EC0" w14:paraId="4FF3F6DF" w14:textId="77777777" w:rsidTr="00A4625E">
                    <w:trPr>
                      <w:trHeight w:val="170"/>
                    </w:trPr>
                    <w:tc>
                      <w:tcPr>
                        <w:tcW w:w="709" w:type="pct"/>
                        <w:shd w:val="clear" w:color="auto" w:fill="FAAE00"/>
                        <w:vAlign w:val="center"/>
                      </w:tcPr>
                      <w:p w14:paraId="15A41A82" w14:textId="77777777" w:rsidR="00716C35" w:rsidRPr="000A6EC0" w:rsidRDefault="00716C35" w:rsidP="00716C35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7" w:type="pct"/>
                        <w:shd w:val="clear" w:color="auto" w:fill="FAAE00"/>
                        <w:vAlign w:val="center"/>
                      </w:tcPr>
                      <w:p w14:paraId="5399A114" w14:textId="77777777" w:rsidR="00716C35" w:rsidRPr="000A6EC0" w:rsidRDefault="00716C35" w:rsidP="00716C35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7" w:type="pct"/>
                        <w:shd w:val="clear" w:color="auto" w:fill="FAAE00"/>
                        <w:vAlign w:val="center"/>
                      </w:tcPr>
                      <w:p w14:paraId="47C5616B" w14:textId="77777777" w:rsidR="00716C35" w:rsidRPr="000A6EC0" w:rsidRDefault="00716C35" w:rsidP="00716C35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7" w:type="pct"/>
                        <w:shd w:val="clear" w:color="auto" w:fill="FAAE00"/>
                        <w:vAlign w:val="center"/>
                      </w:tcPr>
                      <w:p w14:paraId="7A3727F3" w14:textId="77777777" w:rsidR="00716C35" w:rsidRPr="000A6EC0" w:rsidRDefault="00716C35" w:rsidP="00716C35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7" w:type="pct"/>
                        <w:shd w:val="clear" w:color="auto" w:fill="FAAE00"/>
                        <w:vAlign w:val="center"/>
                      </w:tcPr>
                      <w:p w14:paraId="31048C90" w14:textId="77777777" w:rsidR="00716C35" w:rsidRPr="000A6EC0" w:rsidRDefault="00716C35" w:rsidP="00716C35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7" w:type="pct"/>
                        <w:shd w:val="clear" w:color="auto" w:fill="FAAE00"/>
                        <w:vAlign w:val="center"/>
                      </w:tcPr>
                      <w:p w14:paraId="169150C0" w14:textId="77777777" w:rsidR="00716C35" w:rsidRPr="000A6EC0" w:rsidRDefault="00716C35" w:rsidP="00716C35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shd w:val="clear" w:color="auto" w:fill="FAAE00"/>
                        <w:vAlign w:val="center"/>
                      </w:tcPr>
                      <w:p w14:paraId="5FD38075" w14:textId="77777777" w:rsidR="00716C35" w:rsidRPr="000A6EC0" w:rsidRDefault="00716C35" w:rsidP="00716C35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716C35" w:rsidRPr="000A6EC0" w14:paraId="696C525F" w14:textId="77777777" w:rsidTr="00A4625E">
                    <w:trPr>
                      <w:trHeight w:val="2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5D52B834" w14:textId="77777777" w:rsidR="00716C35" w:rsidRPr="00A331D5" w:rsidRDefault="00716C35" w:rsidP="00716C3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9719202" w14:textId="77777777" w:rsidR="00716C35" w:rsidRPr="00A331D5" w:rsidRDefault="00716C35" w:rsidP="00716C3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4FB3EE1" w14:textId="77777777" w:rsidR="00716C35" w:rsidRPr="00A331D5" w:rsidRDefault="00716C35" w:rsidP="00716C3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5A803A5" w14:textId="77777777" w:rsidR="00716C35" w:rsidRPr="00A331D5" w:rsidRDefault="00716C35" w:rsidP="00716C3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9A0BCD7" w14:textId="77777777" w:rsidR="00716C35" w:rsidRPr="00A331D5" w:rsidRDefault="00716C35" w:rsidP="00716C3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6794D2A" w14:textId="77777777" w:rsidR="00716C35" w:rsidRPr="00A331D5" w:rsidRDefault="00716C35" w:rsidP="00716C3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691FB8E" w14:textId="77777777" w:rsidR="00716C35" w:rsidRPr="00A331D5" w:rsidRDefault="00716C35" w:rsidP="00716C3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16C35" w:rsidRPr="000A6EC0" w14:paraId="78065483" w14:textId="77777777" w:rsidTr="00A4625E">
                    <w:trPr>
                      <w:trHeight w:val="2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7BA0F3E7" w14:textId="77777777" w:rsidR="00716C35" w:rsidRPr="00A331D5" w:rsidRDefault="00716C35" w:rsidP="00716C3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8B9EC9C" w14:textId="77777777" w:rsidR="00716C35" w:rsidRPr="00A331D5" w:rsidRDefault="00716C35" w:rsidP="00716C3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FB71B14" w14:textId="77777777" w:rsidR="00716C35" w:rsidRPr="00A331D5" w:rsidRDefault="00716C35" w:rsidP="00716C3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E969226" w14:textId="77777777" w:rsidR="00716C35" w:rsidRPr="00A331D5" w:rsidRDefault="00716C35" w:rsidP="00716C3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171AB60" w14:textId="77777777" w:rsidR="00716C35" w:rsidRPr="00A331D5" w:rsidRDefault="00716C35" w:rsidP="00716C3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0C84730" w14:textId="77777777" w:rsidR="00716C35" w:rsidRPr="00A331D5" w:rsidRDefault="00716C35" w:rsidP="00716C3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E5FB097" w14:textId="77777777" w:rsidR="00716C35" w:rsidRPr="00A331D5" w:rsidRDefault="00716C35" w:rsidP="00716C3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16C35" w:rsidRPr="000A6EC0" w14:paraId="44BBDA85" w14:textId="77777777" w:rsidTr="00A4625E">
                    <w:trPr>
                      <w:trHeight w:val="2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25E5269E" w14:textId="77777777" w:rsidR="00716C35" w:rsidRPr="00A331D5" w:rsidRDefault="00716C35" w:rsidP="00716C3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3074D25" w14:textId="77777777" w:rsidR="00716C35" w:rsidRPr="00A331D5" w:rsidRDefault="00716C35" w:rsidP="00716C3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A2764CD" w14:textId="77777777" w:rsidR="00716C35" w:rsidRPr="00A331D5" w:rsidRDefault="00716C35" w:rsidP="00716C3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452D694" w14:textId="77777777" w:rsidR="00716C35" w:rsidRPr="00A331D5" w:rsidRDefault="00716C35" w:rsidP="00716C3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8FEB7E5" w14:textId="77777777" w:rsidR="00716C35" w:rsidRPr="00A331D5" w:rsidRDefault="00716C35" w:rsidP="00716C3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EE194A6" w14:textId="77777777" w:rsidR="00716C35" w:rsidRPr="00A331D5" w:rsidRDefault="00716C35" w:rsidP="00716C3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F107095" w14:textId="77777777" w:rsidR="00716C35" w:rsidRPr="00A331D5" w:rsidRDefault="00716C35" w:rsidP="00716C3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16C35" w:rsidRPr="000A6EC0" w14:paraId="4D003601" w14:textId="77777777" w:rsidTr="00A4625E">
                    <w:trPr>
                      <w:trHeight w:val="2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75BB0AB6" w14:textId="77777777" w:rsidR="00716C35" w:rsidRPr="00A331D5" w:rsidRDefault="00716C35" w:rsidP="00716C3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396E5A0" w14:textId="77777777" w:rsidR="00716C35" w:rsidRPr="00A331D5" w:rsidRDefault="00716C35" w:rsidP="00716C3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EF3E830" w14:textId="77777777" w:rsidR="00716C35" w:rsidRPr="00A331D5" w:rsidRDefault="00716C35" w:rsidP="00716C3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E1F7B11" w14:textId="77777777" w:rsidR="00716C35" w:rsidRPr="00A331D5" w:rsidRDefault="00716C35" w:rsidP="00716C3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8C0F7F2" w14:textId="77777777" w:rsidR="00716C35" w:rsidRPr="00A331D5" w:rsidRDefault="00716C35" w:rsidP="00716C3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DF4BE4D" w14:textId="77777777" w:rsidR="00716C35" w:rsidRPr="00A331D5" w:rsidRDefault="00716C35" w:rsidP="00716C3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1358371" w14:textId="77777777" w:rsidR="00716C35" w:rsidRPr="00A331D5" w:rsidRDefault="00716C35" w:rsidP="00716C3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16C35" w:rsidRPr="000A6EC0" w14:paraId="59E013B8" w14:textId="77777777" w:rsidTr="00A4625E">
                    <w:trPr>
                      <w:trHeight w:val="2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1C24A7CC" w14:textId="77777777" w:rsidR="00716C35" w:rsidRPr="00A331D5" w:rsidRDefault="00716C35" w:rsidP="00716C3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22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22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545F202" w14:textId="77777777" w:rsidR="00716C35" w:rsidRPr="00A331D5" w:rsidRDefault="00716C35" w:rsidP="00716C3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76219B5" w14:textId="77777777" w:rsidR="00716C35" w:rsidRPr="00A331D5" w:rsidRDefault="00716C35" w:rsidP="00716C3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9810C91" w14:textId="77777777" w:rsidR="00716C35" w:rsidRPr="00A331D5" w:rsidRDefault="00716C35" w:rsidP="00716C3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6CC1261" w14:textId="77777777" w:rsidR="00716C35" w:rsidRPr="00A331D5" w:rsidRDefault="00716C35" w:rsidP="00716C3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DEA0F3F" w14:textId="77777777" w:rsidR="00716C35" w:rsidRPr="00A331D5" w:rsidRDefault="00716C35" w:rsidP="00716C3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757AEF7" w14:textId="77777777" w:rsidR="00716C35" w:rsidRPr="00A331D5" w:rsidRDefault="00716C35" w:rsidP="00716C3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16C35" w:rsidRPr="000A6EC0" w14:paraId="30F60EFE" w14:textId="77777777" w:rsidTr="00A4625E">
                    <w:trPr>
                      <w:trHeight w:val="2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04615975" w14:textId="77777777" w:rsidR="00716C35" w:rsidRPr="00A331D5" w:rsidRDefault="00716C35" w:rsidP="00716C3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5B1884A" w14:textId="77777777" w:rsidR="00716C35" w:rsidRPr="00A331D5" w:rsidRDefault="00716C35" w:rsidP="00716C3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6C64DDC" w14:textId="77777777" w:rsidR="00716C35" w:rsidRPr="00A331D5" w:rsidRDefault="00716C35" w:rsidP="00716C3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0A5B5A2" w14:textId="77777777" w:rsidR="00716C35" w:rsidRPr="00A331D5" w:rsidRDefault="00716C35" w:rsidP="00716C3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035D0FC" w14:textId="77777777" w:rsidR="00716C35" w:rsidRPr="00A331D5" w:rsidRDefault="00716C35" w:rsidP="00716C3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B9F11CF" w14:textId="77777777" w:rsidR="00716C35" w:rsidRPr="00A331D5" w:rsidRDefault="00716C35" w:rsidP="00716C3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07B303B" w14:textId="77777777" w:rsidR="00716C35" w:rsidRPr="00A331D5" w:rsidRDefault="00716C35" w:rsidP="00716C3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6AA9EBA8" w14:textId="77777777" w:rsidR="00716C35" w:rsidRPr="000A6EC0" w:rsidRDefault="00716C35" w:rsidP="00716C35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716C35" w:rsidRPr="000A6EC0" w14:paraId="046AD189" w14:textId="77777777" w:rsidTr="00A4625E">
              <w:tc>
                <w:tcPr>
                  <w:tcW w:w="1666" w:type="pct"/>
                </w:tcPr>
                <w:p w14:paraId="24F0207F" w14:textId="77777777" w:rsidR="00716C35" w:rsidRPr="00A331D5" w:rsidRDefault="00716C35" w:rsidP="00716C35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EF8219"/>
                      <w:sz w:val="28"/>
                      <w:szCs w:val="28"/>
                    </w:rPr>
                  </w:pPr>
                  <w:r w:rsidRPr="00A331D5">
                    <w:rPr>
                      <w:rFonts w:ascii="Arial Narrow" w:hAnsi="Arial Narrow" w:cs="Arial"/>
                      <w:b/>
                      <w:bCs/>
                      <w:noProof/>
                      <w:color w:val="EF8219"/>
                      <w:sz w:val="28"/>
                      <w:szCs w:val="28"/>
                      <w:lang w:bidi="ru-RU"/>
                    </w:rPr>
                    <w:t>ЮЛИ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25"/>
                    <w:gridCol w:w="329"/>
                    <w:gridCol w:w="329"/>
                    <w:gridCol w:w="328"/>
                    <w:gridCol w:w="328"/>
                    <w:gridCol w:w="328"/>
                    <w:gridCol w:w="323"/>
                  </w:tblGrid>
                  <w:tr w:rsidR="00716C35" w:rsidRPr="000A6EC0" w14:paraId="78EEF30D" w14:textId="77777777" w:rsidTr="00A4625E">
                    <w:trPr>
                      <w:trHeight w:val="170"/>
                    </w:trPr>
                    <w:tc>
                      <w:tcPr>
                        <w:tcW w:w="708" w:type="pct"/>
                        <w:shd w:val="clear" w:color="auto" w:fill="EF8219"/>
                        <w:vAlign w:val="center"/>
                      </w:tcPr>
                      <w:p w14:paraId="2B1B5CD0" w14:textId="77777777" w:rsidR="00716C35" w:rsidRPr="000A6EC0" w:rsidRDefault="00716C35" w:rsidP="00716C35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7" w:type="pct"/>
                        <w:shd w:val="clear" w:color="auto" w:fill="EF8219"/>
                        <w:vAlign w:val="center"/>
                      </w:tcPr>
                      <w:p w14:paraId="53C465A3" w14:textId="77777777" w:rsidR="00716C35" w:rsidRPr="000A6EC0" w:rsidRDefault="00716C35" w:rsidP="00716C35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7" w:type="pct"/>
                        <w:shd w:val="clear" w:color="auto" w:fill="EF8219"/>
                        <w:vAlign w:val="center"/>
                      </w:tcPr>
                      <w:p w14:paraId="307C0265" w14:textId="77777777" w:rsidR="00716C35" w:rsidRPr="000A6EC0" w:rsidRDefault="00716C35" w:rsidP="00716C35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7" w:type="pct"/>
                        <w:shd w:val="clear" w:color="auto" w:fill="EF8219"/>
                        <w:vAlign w:val="center"/>
                      </w:tcPr>
                      <w:p w14:paraId="2074B0EA" w14:textId="77777777" w:rsidR="00716C35" w:rsidRPr="000A6EC0" w:rsidRDefault="00716C35" w:rsidP="00716C35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7" w:type="pct"/>
                        <w:shd w:val="clear" w:color="auto" w:fill="EF8219"/>
                        <w:vAlign w:val="center"/>
                      </w:tcPr>
                      <w:p w14:paraId="37B3BAC7" w14:textId="77777777" w:rsidR="00716C35" w:rsidRPr="000A6EC0" w:rsidRDefault="00716C35" w:rsidP="00716C35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7" w:type="pct"/>
                        <w:shd w:val="clear" w:color="auto" w:fill="EF8219"/>
                        <w:vAlign w:val="center"/>
                      </w:tcPr>
                      <w:p w14:paraId="05113FDC" w14:textId="77777777" w:rsidR="00716C35" w:rsidRPr="000A6EC0" w:rsidRDefault="00716C35" w:rsidP="00716C35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shd w:val="clear" w:color="auto" w:fill="EF8219"/>
                        <w:vAlign w:val="center"/>
                      </w:tcPr>
                      <w:p w14:paraId="01CB8D0E" w14:textId="77777777" w:rsidR="00716C35" w:rsidRPr="000A6EC0" w:rsidRDefault="00716C35" w:rsidP="00716C35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716C35" w:rsidRPr="000A6EC0" w14:paraId="1341C1A0" w14:textId="77777777" w:rsidTr="00A4625E">
                    <w:trPr>
                      <w:trHeight w:val="2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01EF36EF" w14:textId="77777777" w:rsidR="00716C35" w:rsidRPr="00067517" w:rsidRDefault="00716C35" w:rsidP="00716C3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11B26F2" w14:textId="77777777" w:rsidR="00716C35" w:rsidRPr="00067517" w:rsidRDefault="00716C35" w:rsidP="00716C3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9B1EDA2" w14:textId="77777777" w:rsidR="00716C35" w:rsidRPr="00067517" w:rsidRDefault="00716C35" w:rsidP="00716C3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9F6108E" w14:textId="77777777" w:rsidR="00716C35" w:rsidRPr="00067517" w:rsidRDefault="00716C35" w:rsidP="00716C3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FE5F3F9" w14:textId="77777777" w:rsidR="00716C35" w:rsidRPr="00067517" w:rsidRDefault="00716C35" w:rsidP="00716C3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3CD6FDF" w14:textId="77777777" w:rsidR="00716C35" w:rsidRPr="00067517" w:rsidRDefault="00716C35" w:rsidP="00716C3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B49A4BD" w14:textId="77777777" w:rsidR="00716C35" w:rsidRPr="00067517" w:rsidRDefault="00716C35" w:rsidP="00716C3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16C35" w:rsidRPr="000A6EC0" w14:paraId="67142872" w14:textId="77777777" w:rsidTr="00A4625E">
                    <w:trPr>
                      <w:trHeight w:val="2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5CADDE3B" w14:textId="77777777" w:rsidR="00716C35" w:rsidRPr="00067517" w:rsidRDefault="00716C35" w:rsidP="00716C3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53365BD" w14:textId="77777777" w:rsidR="00716C35" w:rsidRPr="00067517" w:rsidRDefault="00716C35" w:rsidP="00716C3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FD2B124" w14:textId="77777777" w:rsidR="00716C35" w:rsidRPr="00067517" w:rsidRDefault="00716C35" w:rsidP="00716C3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0E295BD" w14:textId="77777777" w:rsidR="00716C35" w:rsidRPr="00067517" w:rsidRDefault="00716C35" w:rsidP="00716C3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F971741" w14:textId="77777777" w:rsidR="00716C35" w:rsidRPr="00067517" w:rsidRDefault="00716C35" w:rsidP="00716C3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263D6CE" w14:textId="77777777" w:rsidR="00716C35" w:rsidRPr="00067517" w:rsidRDefault="00716C35" w:rsidP="00716C3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B347909" w14:textId="77777777" w:rsidR="00716C35" w:rsidRPr="00067517" w:rsidRDefault="00716C35" w:rsidP="00716C3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16C35" w:rsidRPr="000A6EC0" w14:paraId="2165D1AA" w14:textId="77777777" w:rsidTr="00A4625E">
                    <w:trPr>
                      <w:trHeight w:val="2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0B607B3A" w14:textId="77777777" w:rsidR="00716C35" w:rsidRPr="00067517" w:rsidRDefault="00716C35" w:rsidP="00716C3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F64236F" w14:textId="77777777" w:rsidR="00716C35" w:rsidRPr="00067517" w:rsidRDefault="00716C35" w:rsidP="00716C3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FB0181E" w14:textId="77777777" w:rsidR="00716C35" w:rsidRPr="00067517" w:rsidRDefault="00716C35" w:rsidP="00716C3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199F29D" w14:textId="77777777" w:rsidR="00716C35" w:rsidRPr="00067517" w:rsidRDefault="00716C35" w:rsidP="00716C3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9FD6852" w14:textId="77777777" w:rsidR="00716C35" w:rsidRPr="00067517" w:rsidRDefault="00716C35" w:rsidP="00716C3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997F239" w14:textId="77777777" w:rsidR="00716C35" w:rsidRPr="00067517" w:rsidRDefault="00716C35" w:rsidP="00716C3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53445C7" w14:textId="77777777" w:rsidR="00716C35" w:rsidRPr="00067517" w:rsidRDefault="00716C35" w:rsidP="00716C3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16C35" w:rsidRPr="000A6EC0" w14:paraId="49695A5A" w14:textId="77777777" w:rsidTr="00A4625E">
                    <w:trPr>
                      <w:trHeight w:val="2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5A292F96" w14:textId="77777777" w:rsidR="00716C35" w:rsidRPr="00067517" w:rsidRDefault="00716C35" w:rsidP="00716C3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9137C9C" w14:textId="77777777" w:rsidR="00716C35" w:rsidRPr="00067517" w:rsidRDefault="00716C35" w:rsidP="00716C3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BA054D2" w14:textId="77777777" w:rsidR="00716C35" w:rsidRPr="00067517" w:rsidRDefault="00716C35" w:rsidP="00716C3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0E2E8B6" w14:textId="77777777" w:rsidR="00716C35" w:rsidRPr="00067517" w:rsidRDefault="00716C35" w:rsidP="00716C3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C0661AA" w14:textId="77777777" w:rsidR="00716C35" w:rsidRPr="00067517" w:rsidRDefault="00716C35" w:rsidP="00716C3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BDD7E8B" w14:textId="77777777" w:rsidR="00716C35" w:rsidRPr="00067517" w:rsidRDefault="00716C35" w:rsidP="00716C3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B4C4E6C" w14:textId="77777777" w:rsidR="00716C35" w:rsidRPr="00067517" w:rsidRDefault="00716C35" w:rsidP="00716C3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16C35" w:rsidRPr="000A6EC0" w14:paraId="63E6E17A" w14:textId="77777777" w:rsidTr="00A4625E">
                    <w:trPr>
                      <w:trHeight w:val="2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69BC15B8" w14:textId="77777777" w:rsidR="00716C35" w:rsidRPr="00067517" w:rsidRDefault="00716C35" w:rsidP="00716C3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F9A2AAD" w14:textId="77777777" w:rsidR="00716C35" w:rsidRPr="00067517" w:rsidRDefault="00716C35" w:rsidP="00716C3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8643233" w14:textId="77777777" w:rsidR="00716C35" w:rsidRPr="00067517" w:rsidRDefault="00716C35" w:rsidP="00716C3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6E6920B" w14:textId="77777777" w:rsidR="00716C35" w:rsidRPr="00067517" w:rsidRDefault="00716C35" w:rsidP="00716C3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67D565C" w14:textId="77777777" w:rsidR="00716C35" w:rsidRPr="00067517" w:rsidRDefault="00716C35" w:rsidP="00716C3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166E143" w14:textId="77777777" w:rsidR="00716C35" w:rsidRPr="00067517" w:rsidRDefault="00716C35" w:rsidP="00716C3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2DC9904" w14:textId="77777777" w:rsidR="00716C35" w:rsidRPr="00067517" w:rsidRDefault="00716C35" w:rsidP="00716C3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16C35" w:rsidRPr="000A6EC0" w14:paraId="7652B7BB" w14:textId="77777777" w:rsidTr="00A4625E">
                    <w:trPr>
                      <w:trHeight w:val="2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2B64F9EA" w14:textId="77777777" w:rsidR="00716C35" w:rsidRPr="00067517" w:rsidRDefault="00716C35" w:rsidP="00716C3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BD44266" w14:textId="77777777" w:rsidR="00716C35" w:rsidRPr="00067517" w:rsidRDefault="00716C35" w:rsidP="00716C3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9042C53" w14:textId="77777777" w:rsidR="00716C35" w:rsidRPr="00067517" w:rsidRDefault="00716C35" w:rsidP="00716C3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0257439" w14:textId="77777777" w:rsidR="00716C35" w:rsidRPr="00067517" w:rsidRDefault="00716C35" w:rsidP="00716C3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7E88327" w14:textId="77777777" w:rsidR="00716C35" w:rsidRPr="00067517" w:rsidRDefault="00716C35" w:rsidP="00716C3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DFC3DD8" w14:textId="77777777" w:rsidR="00716C35" w:rsidRPr="00067517" w:rsidRDefault="00716C35" w:rsidP="00716C3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0DD56AA" w14:textId="77777777" w:rsidR="00716C35" w:rsidRPr="00067517" w:rsidRDefault="00716C35" w:rsidP="00716C3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5E5F8A6D" w14:textId="77777777" w:rsidR="00716C35" w:rsidRPr="000A6EC0" w:rsidRDefault="00716C35" w:rsidP="00716C35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1667" w:type="pct"/>
                </w:tcPr>
                <w:p w14:paraId="124E5D6E" w14:textId="77777777" w:rsidR="00716C35" w:rsidRPr="00A331D5" w:rsidRDefault="00716C35" w:rsidP="00716C35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E74C4A"/>
                      <w:sz w:val="28"/>
                      <w:szCs w:val="28"/>
                    </w:rPr>
                  </w:pPr>
                  <w:r w:rsidRPr="00A331D5">
                    <w:rPr>
                      <w:rFonts w:ascii="Arial Narrow" w:hAnsi="Arial Narrow" w:cs="Arial"/>
                      <w:b/>
                      <w:bCs/>
                      <w:noProof/>
                      <w:color w:val="E74C4A"/>
                      <w:sz w:val="28"/>
                      <w:szCs w:val="28"/>
                      <w:lang w:bidi="ru-RU"/>
                    </w:rPr>
                    <w:t>АВГУСТ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24"/>
                    <w:gridCol w:w="328"/>
                    <w:gridCol w:w="329"/>
                    <w:gridCol w:w="329"/>
                    <w:gridCol w:w="329"/>
                    <w:gridCol w:w="329"/>
                    <w:gridCol w:w="323"/>
                  </w:tblGrid>
                  <w:tr w:rsidR="00716C35" w:rsidRPr="000A6EC0" w14:paraId="20021B84" w14:textId="77777777" w:rsidTr="00A4625E">
                    <w:trPr>
                      <w:trHeight w:val="170"/>
                    </w:trPr>
                    <w:tc>
                      <w:tcPr>
                        <w:tcW w:w="709" w:type="pct"/>
                        <w:shd w:val="clear" w:color="auto" w:fill="E74C4A"/>
                        <w:vAlign w:val="center"/>
                      </w:tcPr>
                      <w:p w14:paraId="6362F2AA" w14:textId="77777777" w:rsidR="00716C35" w:rsidRPr="000A6EC0" w:rsidRDefault="00716C35" w:rsidP="00716C35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7" w:type="pct"/>
                        <w:shd w:val="clear" w:color="auto" w:fill="E74C4A"/>
                        <w:vAlign w:val="center"/>
                      </w:tcPr>
                      <w:p w14:paraId="66045C51" w14:textId="77777777" w:rsidR="00716C35" w:rsidRPr="000A6EC0" w:rsidRDefault="00716C35" w:rsidP="00716C35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7" w:type="pct"/>
                        <w:shd w:val="clear" w:color="auto" w:fill="E74C4A"/>
                        <w:vAlign w:val="center"/>
                      </w:tcPr>
                      <w:p w14:paraId="5056733B" w14:textId="77777777" w:rsidR="00716C35" w:rsidRPr="000A6EC0" w:rsidRDefault="00716C35" w:rsidP="00716C35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7" w:type="pct"/>
                        <w:shd w:val="clear" w:color="auto" w:fill="E74C4A"/>
                        <w:vAlign w:val="center"/>
                      </w:tcPr>
                      <w:p w14:paraId="1F8F762D" w14:textId="77777777" w:rsidR="00716C35" w:rsidRPr="000A6EC0" w:rsidRDefault="00716C35" w:rsidP="00716C35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7" w:type="pct"/>
                        <w:shd w:val="clear" w:color="auto" w:fill="E74C4A"/>
                        <w:vAlign w:val="center"/>
                      </w:tcPr>
                      <w:p w14:paraId="5DB56AB9" w14:textId="77777777" w:rsidR="00716C35" w:rsidRPr="000A6EC0" w:rsidRDefault="00716C35" w:rsidP="00716C35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7" w:type="pct"/>
                        <w:shd w:val="clear" w:color="auto" w:fill="E74C4A"/>
                        <w:vAlign w:val="center"/>
                      </w:tcPr>
                      <w:p w14:paraId="13CC14E6" w14:textId="77777777" w:rsidR="00716C35" w:rsidRPr="000A6EC0" w:rsidRDefault="00716C35" w:rsidP="00716C35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shd w:val="clear" w:color="auto" w:fill="E74C4A"/>
                        <w:vAlign w:val="center"/>
                      </w:tcPr>
                      <w:p w14:paraId="174A7F4B" w14:textId="77777777" w:rsidR="00716C35" w:rsidRPr="000A6EC0" w:rsidRDefault="00716C35" w:rsidP="00716C35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716C35" w:rsidRPr="000A6EC0" w14:paraId="54987287" w14:textId="77777777" w:rsidTr="00A4625E">
                    <w:trPr>
                      <w:trHeight w:val="2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0BE6646F" w14:textId="77777777" w:rsidR="00716C35" w:rsidRPr="00A331D5" w:rsidRDefault="00716C35" w:rsidP="00716C3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0A7A2C2" w14:textId="77777777" w:rsidR="00716C35" w:rsidRPr="00A331D5" w:rsidRDefault="00716C35" w:rsidP="00716C3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A1BBB4D" w14:textId="77777777" w:rsidR="00716C35" w:rsidRPr="00A331D5" w:rsidRDefault="00716C35" w:rsidP="00716C3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4ED561B" w14:textId="77777777" w:rsidR="00716C35" w:rsidRPr="00A331D5" w:rsidRDefault="00716C35" w:rsidP="00716C3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00D418B" w14:textId="77777777" w:rsidR="00716C35" w:rsidRPr="00A331D5" w:rsidRDefault="00716C35" w:rsidP="00716C3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7985587" w14:textId="77777777" w:rsidR="00716C35" w:rsidRPr="00A331D5" w:rsidRDefault="00716C35" w:rsidP="00716C3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A15E254" w14:textId="77777777" w:rsidR="00716C35" w:rsidRPr="00A331D5" w:rsidRDefault="00716C35" w:rsidP="00716C3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16C35" w:rsidRPr="000A6EC0" w14:paraId="7A5A5ED9" w14:textId="77777777" w:rsidTr="00A4625E">
                    <w:trPr>
                      <w:trHeight w:val="2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776E7FDA" w14:textId="77777777" w:rsidR="00716C35" w:rsidRPr="00A331D5" w:rsidRDefault="00716C35" w:rsidP="00716C3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52BD417" w14:textId="77777777" w:rsidR="00716C35" w:rsidRPr="00A331D5" w:rsidRDefault="00716C35" w:rsidP="00716C3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D7466F9" w14:textId="77777777" w:rsidR="00716C35" w:rsidRPr="00A331D5" w:rsidRDefault="00716C35" w:rsidP="00716C3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59F3885" w14:textId="77777777" w:rsidR="00716C35" w:rsidRPr="00A331D5" w:rsidRDefault="00716C35" w:rsidP="00716C3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8482CE4" w14:textId="77777777" w:rsidR="00716C35" w:rsidRPr="00A331D5" w:rsidRDefault="00716C35" w:rsidP="00716C3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3EF1A37" w14:textId="77777777" w:rsidR="00716C35" w:rsidRPr="00A331D5" w:rsidRDefault="00716C35" w:rsidP="00716C3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6CDA5B1" w14:textId="77777777" w:rsidR="00716C35" w:rsidRPr="00A331D5" w:rsidRDefault="00716C35" w:rsidP="00716C3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16C35" w:rsidRPr="000A6EC0" w14:paraId="54BB33DE" w14:textId="77777777" w:rsidTr="00A4625E">
                    <w:trPr>
                      <w:trHeight w:val="2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77F5AC15" w14:textId="77777777" w:rsidR="00716C35" w:rsidRPr="00A331D5" w:rsidRDefault="00716C35" w:rsidP="00716C3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6D78835" w14:textId="77777777" w:rsidR="00716C35" w:rsidRPr="00A331D5" w:rsidRDefault="00716C35" w:rsidP="00716C3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591265B" w14:textId="77777777" w:rsidR="00716C35" w:rsidRPr="00A331D5" w:rsidRDefault="00716C35" w:rsidP="00716C3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C794761" w14:textId="77777777" w:rsidR="00716C35" w:rsidRPr="00A331D5" w:rsidRDefault="00716C35" w:rsidP="00716C3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3B4114D" w14:textId="77777777" w:rsidR="00716C35" w:rsidRPr="00A331D5" w:rsidRDefault="00716C35" w:rsidP="00716C3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E08B899" w14:textId="77777777" w:rsidR="00716C35" w:rsidRPr="00A331D5" w:rsidRDefault="00716C35" w:rsidP="00716C3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F9EA8B7" w14:textId="77777777" w:rsidR="00716C35" w:rsidRPr="00A331D5" w:rsidRDefault="00716C35" w:rsidP="00716C3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16C35" w:rsidRPr="000A6EC0" w14:paraId="5255576F" w14:textId="77777777" w:rsidTr="00A4625E">
                    <w:trPr>
                      <w:trHeight w:val="2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2CC1BF1D" w14:textId="77777777" w:rsidR="00716C35" w:rsidRPr="00A331D5" w:rsidRDefault="00716C35" w:rsidP="00716C3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FCD91DB" w14:textId="77777777" w:rsidR="00716C35" w:rsidRPr="00A331D5" w:rsidRDefault="00716C35" w:rsidP="00716C3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C613BA0" w14:textId="77777777" w:rsidR="00716C35" w:rsidRPr="00A331D5" w:rsidRDefault="00716C35" w:rsidP="00716C3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9394464" w14:textId="77777777" w:rsidR="00716C35" w:rsidRPr="00A331D5" w:rsidRDefault="00716C35" w:rsidP="00716C3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5016CF3" w14:textId="77777777" w:rsidR="00716C35" w:rsidRPr="00A331D5" w:rsidRDefault="00716C35" w:rsidP="00716C3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2BD57BA" w14:textId="77777777" w:rsidR="00716C35" w:rsidRPr="00A331D5" w:rsidRDefault="00716C35" w:rsidP="00716C3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4DB7646" w14:textId="77777777" w:rsidR="00716C35" w:rsidRPr="00A331D5" w:rsidRDefault="00716C35" w:rsidP="00716C3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16C35" w:rsidRPr="000A6EC0" w14:paraId="6009D0A1" w14:textId="77777777" w:rsidTr="00A4625E">
                    <w:trPr>
                      <w:trHeight w:val="2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2F082EC4" w14:textId="77777777" w:rsidR="00716C35" w:rsidRPr="00A331D5" w:rsidRDefault="00716C35" w:rsidP="00716C3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7F6EF31" w14:textId="77777777" w:rsidR="00716C35" w:rsidRPr="00A331D5" w:rsidRDefault="00716C35" w:rsidP="00716C3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7430A6A" w14:textId="77777777" w:rsidR="00716C35" w:rsidRPr="00A331D5" w:rsidRDefault="00716C35" w:rsidP="00716C3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1F32F4B" w14:textId="77777777" w:rsidR="00716C35" w:rsidRPr="00A331D5" w:rsidRDefault="00716C35" w:rsidP="00716C3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96A1F38" w14:textId="77777777" w:rsidR="00716C35" w:rsidRPr="00A331D5" w:rsidRDefault="00716C35" w:rsidP="00716C3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73C926A" w14:textId="77777777" w:rsidR="00716C35" w:rsidRPr="00A331D5" w:rsidRDefault="00716C35" w:rsidP="00716C3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9C9DC00" w14:textId="77777777" w:rsidR="00716C35" w:rsidRPr="00A331D5" w:rsidRDefault="00716C35" w:rsidP="00716C3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16C35" w:rsidRPr="000A6EC0" w14:paraId="4ECA8853" w14:textId="77777777" w:rsidTr="00A4625E">
                    <w:trPr>
                      <w:trHeight w:val="2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73958827" w14:textId="77777777" w:rsidR="00716C35" w:rsidRPr="00A331D5" w:rsidRDefault="00716C35" w:rsidP="00716C3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A952DF0" w14:textId="77777777" w:rsidR="00716C35" w:rsidRPr="00A331D5" w:rsidRDefault="00716C35" w:rsidP="00716C3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8102E12" w14:textId="77777777" w:rsidR="00716C35" w:rsidRPr="00A331D5" w:rsidRDefault="00716C35" w:rsidP="00716C3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FC4593A" w14:textId="77777777" w:rsidR="00716C35" w:rsidRPr="00A331D5" w:rsidRDefault="00716C35" w:rsidP="00716C3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AA00D78" w14:textId="77777777" w:rsidR="00716C35" w:rsidRPr="00A331D5" w:rsidRDefault="00716C35" w:rsidP="00716C3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93170C3" w14:textId="77777777" w:rsidR="00716C35" w:rsidRPr="00A331D5" w:rsidRDefault="00716C35" w:rsidP="00716C3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8BFBD35" w14:textId="77777777" w:rsidR="00716C35" w:rsidRPr="00A331D5" w:rsidRDefault="00716C35" w:rsidP="00716C3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4ADCAB79" w14:textId="77777777" w:rsidR="00716C35" w:rsidRPr="000A6EC0" w:rsidRDefault="00716C35" w:rsidP="00716C35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1667" w:type="pct"/>
                </w:tcPr>
                <w:p w14:paraId="0EAB1A33" w14:textId="77777777" w:rsidR="00716C35" w:rsidRPr="00A331D5" w:rsidRDefault="00716C35" w:rsidP="00716C35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CF6C80"/>
                      <w:sz w:val="28"/>
                      <w:szCs w:val="28"/>
                    </w:rPr>
                  </w:pPr>
                  <w:r w:rsidRPr="00A331D5">
                    <w:rPr>
                      <w:rFonts w:ascii="Arial Narrow" w:hAnsi="Arial Narrow" w:cs="Arial"/>
                      <w:b/>
                      <w:bCs/>
                      <w:noProof/>
                      <w:color w:val="CF6C80"/>
                      <w:sz w:val="28"/>
                      <w:szCs w:val="28"/>
                      <w:lang w:bidi="ru-RU"/>
                    </w:rPr>
                    <w:t>СЕПТЕМВРИ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24"/>
                    <w:gridCol w:w="328"/>
                    <w:gridCol w:w="329"/>
                    <w:gridCol w:w="329"/>
                    <w:gridCol w:w="329"/>
                    <w:gridCol w:w="329"/>
                    <w:gridCol w:w="323"/>
                  </w:tblGrid>
                  <w:tr w:rsidR="00716C35" w:rsidRPr="000A6EC0" w14:paraId="48479057" w14:textId="77777777" w:rsidTr="00A4625E">
                    <w:trPr>
                      <w:trHeight w:val="170"/>
                    </w:trPr>
                    <w:tc>
                      <w:tcPr>
                        <w:tcW w:w="709" w:type="pct"/>
                        <w:shd w:val="clear" w:color="auto" w:fill="CF6C80"/>
                        <w:vAlign w:val="center"/>
                      </w:tcPr>
                      <w:p w14:paraId="5518D6D1" w14:textId="77777777" w:rsidR="00716C35" w:rsidRPr="000A6EC0" w:rsidRDefault="00716C35" w:rsidP="00716C35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7" w:type="pct"/>
                        <w:shd w:val="clear" w:color="auto" w:fill="CF6C80"/>
                        <w:vAlign w:val="center"/>
                      </w:tcPr>
                      <w:p w14:paraId="34F5E3EC" w14:textId="77777777" w:rsidR="00716C35" w:rsidRPr="000A6EC0" w:rsidRDefault="00716C35" w:rsidP="00716C35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7" w:type="pct"/>
                        <w:shd w:val="clear" w:color="auto" w:fill="CF6C80"/>
                        <w:vAlign w:val="center"/>
                      </w:tcPr>
                      <w:p w14:paraId="58359FF6" w14:textId="77777777" w:rsidR="00716C35" w:rsidRPr="000A6EC0" w:rsidRDefault="00716C35" w:rsidP="00716C35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7" w:type="pct"/>
                        <w:shd w:val="clear" w:color="auto" w:fill="CF6C80"/>
                        <w:vAlign w:val="center"/>
                      </w:tcPr>
                      <w:p w14:paraId="1C46884C" w14:textId="77777777" w:rsidR="00716C35" w:rsidRPr="000A6EC0" w:rsidRDefault="00716C35" w:rsidP="00716C35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7" w:type="pct"/>
                        <w:shd w:val="clear" w:color="auto" w:fill="CF6C80"/>
                        <w:vAlign w:val="center"/>
                      </w:tcPr>
                      <w:p w14:paraId="58E77C9C" w14:textId="77777777" w:rsidR="00716C35" w:rsidRPr="000A6EC0" w:rsidRDefault="00716C35" w:rsidP="00716C35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7" w:type="pct"/>
                        <w:shd w:val="clear" w:color="auto" w:fill="CF6C80"/>
                        <w:vAlign w:val="center"/>
                      </w:tcPr>
                      <w:p w14:paraId="43A464EF" w14:textId="77777777" w:rsidR="00716C35" w:rsidRPr="000A6EC0" w:rsidRDefault="00716C35" w:rsidP="00716C35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shd w:val="clear" w:color="auto" w:fill="CF6C80"/>
                        <w:vAlign w:val="center"/>
                      </w:tcPr>
                      <w:p w14:paraId="14C0ECC2" w14:textId="77777777" w:rsidR="00716C35" w:rsidRPr="000A6EC0" w:rsidRDefault="00716C35" w:rsidP="00716C35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716C35" w:rsidRPr="000A6EC0" w14:paraId="6ED664DB" w14:textId="77777777" w:rsidTr="00A4625E">
                    <w:trPr>
                      <w:trHeight w:val="2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7C79267B" w14:textId="77777777" w:rsidR="00716C35" w:rsidRPr="00A331D5" w:rsidRDefault="00716C35" w:rsidP="00716C3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EC62475" w14:textId="77777777" w:rsidR="00716C35" w:rsidRPr="00A331D5" w:rsidRDefault="00716C35" w:rsidP="00716C3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2718C60" w14:textId="77777777" w:rsidR="00716C35" w:rsidRPr="00A331D5" w:rsidRDefault="00716C35" w:rsidP="00716C3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922F99E" w14:textId="77777777" w:rsidR="00716C35" w:rsidRPr="00A331D5" w:rsidRDefault="00716C35" w:rsidP="00716C3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DCF0BD2" w14:textId="77777777" w:rsidR="00716C35" w:rsidRPr="00A331D5" w:rsidRDefault="00716C35" w:rsidP="00716C3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B056702" w14:textId="77777777" w:rsidR="00716C35" w:rsidRPr="00A331D5" w:rsidRDefault="00716C35" w:rsidP="00716C3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94D8AE6" w14:textId="77777777" w:rsidR="00716C35" w:rsidRPr="00A331D5" w:rsidRDefault="00716C35" w:rsidP="00716C3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16C35" w:rsidRPr="000A6EC0" w14:paraId="76FD6A29" w14:textId="77777777" w:rsidTr="00A4625E">
                    <w:trPr>
                      <w:trHeight w:val="2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31E81474" w14:textId="77777777" w:rsidR="00716C35" w:rsidRPr="00A331D5" w:rsidRDefault="00716C35" w:rsidP="00716C3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F657963" w14:textId="77777777" w:rsidR="00716C35" w:rsidRPr="00A331D5" w:rsidRDefault="00716C35" w:rsidP="00716C3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2EE9D3C" w14:textId="77777777" w:rsidR="00716C35" w:rsidRPr="00A331D5" w:rsidRDefault="00716C35" w:rsidP="00716C3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712F191" w14:textId="77777777" w:rsidR="00716C35" w:rsidRPr="00A331D5" w:rsidRDefault="00716C35" w:rsidP="00716C3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CCA41A9" w14:textId="77777777" w:rsidR="00716C35" w:rsidRPr="00A331D5" w:rsidRDefault="00716C35" w:rsidP="00716C3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645BF24" w14:textId="77777777" w:rsidR="00716C35" w:rsidRPr="00A331D5" w:rsidRDefault="00716C35" w:rsidP="00716C3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CC2C49D" w14:textId="77777777" w:rsidR="00716C35" w:rsidRPr="00A331D5" w:rsidRDefault="00716C35" w:rsidP="00716C3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16C35" w:rsidRPr="000A6EC0" w14:paraId="2490FF72" w14:textId="77777777" w:rsidTr="00A4625E">
                    <w:trPr>
                      <w:trHeight w:val="2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72DEB0C3" w14:textId="77777777" w:rsidR="00716C35" w:rsidRPr="00A331D5" w:rsidRDefault="00716C35" w:rsidP="00716C3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4300B12" w14:textId="77777777" w:rsidR="00716C35" w:rsidRPr="00A331D5" w:rsidRDefault="00716C35" w:rsidP="00716C3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225907A" w14:textId="77777777" w:rsidR="00716C35" w:rsidRPr="00A331D5" w:rsidRDefault="00716C35" w:rsidP="00716C3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624511E" w14:textId="77777777" w:rsidR="00716C35" w:rsidRPr="00A331D5" w:rsidRDefault="00716C35" w:rsidP="00716C3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A48B99A" w14:textId="77777777" w:rsidR="00716C35" w:rsidRPr="00A331D5" w:rsidRDefault="00716C35" w:rsidP="00716C3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3050A49" w14:textId="77777777" w:rsidR="00716C35" w:rsidRPr="00A331D5" w:rsidRDefault="00716C35" w:rsidP="00716C3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36854FC" w14:textId="77777777" w:rsidR="00716C35" w:rsidRPr="00A331D5" w:rsidRDefault="00716C35" w:rsidP="00716C3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16C35" w:rsidRPr="000A6EC0" w14:paraId="5D84A945" w14:textId="77777777" w:rsidTr="00A4625E">
                    <w:trPr>
                      <w:trHeight w:val="2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69A47F38" w14:textId="77777777" w:rsidR="00716C35" w:rsidRPr="00A331D5" w:rsidRDefault="00716C35" w:rsidP="00716C3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6B17A22" w14:textId="77777777" w:rsidR="00716C35" w:rsidRPr="00A331D5" w:rsidRDefault="00716C35" w:rsidP="00716C3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1A74EAE" w14:textId="77777777" w:rsidR="00716C35" w:rsidRPr="00A331D5" w:rsidRDefault="00716C35" w:rsidP="00716C3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A824B5E" w14:textId="77777777" w:rsidR="00716C35" w:rsidRPr="00A331D5" w:rsidRDefault="00716C35" w:rsidP="00716C3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3922D0B" w14:textId="77777777" w:rsidR="00716C35" w:rsidRPr="00A331D5" w:rsidRDefault="00716C35" w:rsidP="00716C3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9D6B4F2" w14:textId="77777777" w:rsidR="00716C35" w:rsidRPr="00A331D5" w:rsidRDefault="00716C35" w:rsidP="00716C3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CE8795C" w14:textId="77777777" w:rsidR="00716C35" w:rsidRPr="00A331D5" w:rsidRDefault="00716C35" w:rsidP="00716C3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16C35" w:rsidRPr="000A6EC0" w14:paraId="4591D2AB" w14:textId="77777777" w:rsidTr="00A4625E">
                    <w:trPr>
                      <w:trHeight w:val="2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455E96A8" w14:textId="77777777" w:rsidR="00716C35" w:rsidRPr="00A331D5" w:rsidRDefault="00716C35" w:rsidP="00716C3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8C675A9" w14:textId="77777777" w:rsidR="00716C35" w:rsidRPr="00A331D5" w:rsidRDefault="00716C35" w:rsidP="00716C3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09CAAF0" w14:textId="77777777" w:rsidR="00716C35" w:rsidRPr="00A331D5" w:rsidRDefault="00716C35" w:rsidP="00716C3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5568B29" w14:textId="77777777" w:rsidR="00716C35" w:rsidRPr="00A331D5" w:rsidRDefault="00716C35" w:rsidP="00716C3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42572CC" w14:textId="77777777" w:rsidR="00716C35" w:rsidRPr="00A331D5" w:rsidRDefault="00716C35" w:rsidP="00716C3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BB1B9DA" w14:textId="77777777" w:rsidR="00716C35" w:rsidRPr="00A331D5" w:rsidRDefault="00716C35" w:rsidP="00716C3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C33AD72" w14:textId="77777777" w:rsidR="00716C35" w:rsidRPr="00A331D5" w:rsidRDefault="00716C35" w:rsidP="00716C3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16C35" w:rsidRPr="000A6EC0" w14:paraId="5C995D7F" w14:textId="77777777" w:rsidTr="00A4625E">
                    <w:trPr>
                      <w:trHeight w:val="2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064BC550" w14:textId="77777777" w:rsidR="00716C35" w:rsidRPr="00A331D5" w:rsidRDefault="00716C35" w:rsidP="00716C3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3DD43B7" w14:textId="77777777" w:rsidR="00716C35" w:rsidRPr="00A331D5" w:rsidRDefault="00716C35" w:rsidP="00716C3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A7B790D" w14:textId="77777777" w:rsidR="00716C35" w:rsidRPr="00A331D5" w:rsidRDefault="00716C35" w:rsidP="00716C3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DDFE30D" w14:textId="77777777" w:rsidR="00716C35" w:rsidRPr="00A331D5" w:rsidRDefault="00716C35" w:rsidP="00716C3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1166953" w14:textId="77777777" w:rsidR="00716C35" w:rsidRPr="00A331D5" w:rsidRDefault="00716C35" w:rsidP="00716C3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3D37BE2" w14:textId="77777777" w:rsidR="00716C35" w:rsidRPr="00A331D5" w:rsidRDefault="00716C35" w:rsidP="00716C3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34441B4" w14:textId="77777777" w:rsidR="00716C35" w:rsidRPr="00A331D5" w:rsidRDefault="00716C35" w:rsidP="00716C3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02A4B971" w14:textId="77777777" w:rsidR="00716C35" w:rsidRPr="000A6EC0" w:rsidRDefault="00716C35" w:rsidP="00716C35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716C35" w:rsidRPr="000A6EC0" w14:paraId="6B88A13C" w14:textId="77777777" w:rsidTr="00A4625E">
              <w:tc>
                <w:tcPr>
                  <w:tcW w:w="1666" w:type="pct"/>
                </w:tcPr>
                <w:p w14:paraId="10F53211" w14:textId="77777777" w:rsidR="00716C35" w:rsidRPr="00A331D5" w:rsidRDefault="00716C35" w:rsidP="00716C35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996A8E"/>
                      <w:sz w:val="28"/>
                      <w:szCs w:val="28"/>
                    </w:rPr>
                  </w:pPr>
                  <w:r w:rsidRPr="00A331D5">
                    <w:rPr>
                      <w:rFonts w:ascii="Arial Narrow" w:hAnsi="Arial Narrow" w:cs="Arial"/>
                      <w:b/>
                      <w:bCs/>
                      <w:noProof/>
                      <w:color w:val="996A8E"/>
                      <w:sz w:val="28"/>
                      <w:szCs w:val="28"/>
                      <w:lang w:bidi="ru-RU"/>
                    </w:rPr>
                    <w:t>ОКТОМВРИ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25"/>
                    <w:gridCol w:w="329"/>
                    <w:gridCol w:w="329"/>
                    <w:gridCol w:w="328"/>
                    <w:gridCol w:w="328"/>
                    <w:gridCol w:w="328"/>
                    <w:gridCol w:w="323"/>
                  </w:tblGrid>
                  <w:tr w:rsidR="00716C35" w:rsidRPr="000A6EC0" w14:paraId="65BC410A" w14:textId="77777777" w:rsidTr="00A4625E">
                    <w:trPr>
                      <w:trHeight w:val="170"/>
                    </w:trPr>
                    <w:tc>
                      <w:tcPr>
                        <w:tcW w:w="708" w:type="pct"/>
                        <w:shd w:val="clear" w:color="auto" w:fill="996A8E"/>
                        <w:vAlign w:val="center"/>
                      </w:tcPr>
                      <w:p w14:paraId="298E709D" w14:textId="77777777" w:rsidR="00716C35" w:rsidRPr="000A6EC0" w:rsidRDefault="00716C35" w:rsidP="00716C35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7" w:type="pct"/>
                        <w:shd w:val="clear" w:color="auto" w:fill="996A8E"/>
                        <w:vAlign w:val="center"/>
                      </w:tcPr>
                      <w:p w14:paraId="5882F556" w14:textId="77777777" w:rsidR="00716C35" w:rsidRPr="000A6EC0" w:rsidRDefault="00716C35" w:rsidP="00716C35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7" w:type="pct"/>
                        <w:shd w:val="clear" w:color="auto" w:fill="996A8E"/>
                        <w:vAlign w:val="center"/>
                      </w:tcPr>
                      <w:p w14:paraId="330AD293" w14:textId="77777777" w:rsidR="00716C35" w:rsidRPr="000A6EC0" w:rsidRDefault="00716C35" w:rsidP="00716C35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7" w:type="pct"/>
                        <w:shd w:val="clear" w:color="auto" w:fill="996A8E"/>
                        <w:vAlign w:val="center"/>
                      </w:tcPr>
                      <w:p w14:paraId="413D29F8" w14:textId="77777777" w:rsidR="00716C35" w:rsidRPr="000A6EC0" w:rsidRDefault="00716C35" w:rsidP="00716C35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7" w:type="pct"/>
                        <w:shd w:val="clear" w:color="auto" w:fill="996A8E"/>
                        <w:vAlign w:val="center"/>
                      </w:tcPr>
                      <w:p w14:paraId="627FDD64" w14:textId="77777777" w:rsidR="00716C35" w:rsidRPr="000A6EC0" w:rsidRDefault="00716C35" w:rsidP="00716C35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7" w:type="pct"/>
                        <w:shd w:val="clear" w:color="auto" w:fill="996A8E"/>
                        <w:vAlign w:val="center"/>
                      </w:tcPr>
                      <w:p w14:paraId="5E5D3E69" w14:textId="77777777" w:rsidR="00716C35" w:rsidRPr="000A6EC0" w:rsidRDefault="00716C35" w:rsidP="00716C35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shd w:val="clear" w:color="auto" w:fill="996A8E"/>
                        <w:vAlign w:val="center"/>
                      </w:tcPr>
                      <w:p w14:paraId="3A30305D" w14:textId="77777777" w:rsidR="00716C35" w:rsidRPr="000A6EC0" w:rsidRDefault="00716C35" w:rsidP="00716C35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716C35" w:rsidRPr="000A6EC0" w14:paraId="01792652" w14:textId="77777777" w:rsidTr="00A4625E">
                    <w:trPr>
                      <w:trHeight w:val="2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021813FF" w14:textId="77777777" w:rsidR="00716C35" w:rsidRPr="00067517" w:rsidRDefault="00716C35" w:rsidP="00716C3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0C3DEAC" w14:textId="77777777" w:rsidR="00716C35" w:rsidRPr="00067517" w:rsidRDefault="00716C35" w:rsidP="00716C3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5425FCE" w14:textId="77777777" w:rsidR="00716C35" w:rsidRPr="00067517" w:rsidRDefault="00716C35" w:rsidP="00716C3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E621ADA" w14:textId="77777777" w:rsidR="00716C35" w:rsidRPr="00067517" w:rsidRDefault="00716C35" w:rsidP="00716C3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4AD262B" w14:textId="77777777" w:rsidR="00716C35" w:rsidRPr="00067517" w:rsidRDefault="00716C35" w:rsidP="00716C3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19DF498" w14:textId="77777777" w:rsidR="00716C35" w:rsidRPr="00067517" w:rsidRDefault="00716C35" w:rsidP="00716C3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3BD552B" w14:textId="77777777" w:rsidR="00716C35" w:rsidRPr="00067517" w:rsidRDefault="00716C35" w:rsidP="00716C3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16C35" w:rsidRPr="000A6EC0" w14:paraId="3C359868" w14:textId="77777777" w:rsidTr="00A4625E">
                    <w:trPr>
                      <w:trHeight w:val="2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1FBFC725" w14:textId="77777777" w:rsidR="00716C35" w:rsidRPr="00067517" w:rsidRDefault="00716C35" w:rsidP="00716C3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B47A87E" w14:textId="77777777" w:rsidR="00716C35" w:rsidRPr="00067517" w:rsidRDefault="00716C35" w:rsidP="00716C3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717A4C8" w14:textId="77777777" w:rsidR="00716C35" w:rsidRPr="00067517" w:rsidRDefault="00716C35" w:rsidP="00716C3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11954ED" w14:textId="77777777" w:rsidR="00716C35" w:rsidRPr="00067517" w:rsidRDefault="00716C35" w:rsidP="00716C3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3DBD622" w14:textId="77777777" w:rsidR="00716C35" w:rsidRPr="00067517" w:rsidRDefault="00716C35" w:rsidP="00716C3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3B2CA31" w14:textId="77777777" w:rsidR="00716C35" w:rsidRPr="00067517" w:rsidRDefault="00716C35" w:rsidP="00716C3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D038C98" w14:textId="77777777" w:rsidR="00716C35" w:rsidRPr="00067517" w:rsidRDefault="00716C35" w:rsidP="00716C3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16C35" w:rsidRPr="000A6EC0" w14:paraId="0C4B1440" w14:textId="77777777" w:rsidTr="00A4625E">
                    <w:trPr>
                      <w:trHeight w:val="2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6F24AAEA" w14:textId="77777777" w:rsidR="00716C35" w:rsidRPr="00067517" w:rsidRDefault="00716C35" w:rsidP="00716C3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CBDCABE" w14:textId="77777777" w:rsidR="00716C35" w:rsidRPr="00067517" w:rsidRDefault="00716C35" w:rsidP="00716C3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817BF0D" w14:textId="77777777" w:rsidR="00716C35" w:rsidRPr="00067517" w:rsidRDefault="00716C35" w:rsidP="00716C3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2094271" w14:textId="77777777" w:rsidR="00716C35" w:rsidRPr="00067517" w:rsidRDefault="00716C35" w:rsidP="00716C3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846D865" w14:textId="77777777" w:rsidR="00716C35" w:rsidRPr="00067517" w:rsidRDefault="00716C35" w:rsidP="00716C3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0E87162" w14:textId="77777777" w:rsidR="00716C35" w:rsidRPr="00067517" w:rsidRDefault="00716C35" w:rsidP="00716C3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0529C82" w14:textId="77777777" w:rsidR="00716C35" w:rsidRPr="00067517" w:rsidRDefault="00716C35" w:rsidP="00716C3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16C35" w:rsidRPr="000A6EC0" w14:paraId="3CEB945C" w14:textId="77777777" w:rsidTr="00A4625E">
                    <w:trPr>
                      <w:trHeight w:val="2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375499BE" w14:textId="77777777" w:rsidR="00716C35" w:rsidRPr="00067517" w:rsidRDefault="00716C35" w:rsidP="00716C3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39AD43B" w14:textId="77777777" w:rsidR="00716C35" w:rsidRPr="00067517" w:rsidRDefault="00716C35" w:rsidP="00716C3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5CCBCD8" w14:textId="77777777" w:rsidR="00716C35" w:rsidRPr="00067517" w:rsidRDefault="00716C35" w:rsidP="00716C3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A75630A" w14:textId="77777777" w:rsidR="00716C35" w:rsidRPr="00067517" w:rsidRDefault="00716C35" w:rsidP="00716C3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46555CB" w14:textId="77777777" w:rsidR="00716C35" w:rsidRPr="00067517" w:rsidRDefault="00716C35" w:rsidP="00716C3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E991A71" w14:textId="77777777" w:rsidR="00716C35" w:rsidRPr="00067517" w:rsidRDefault="00716C35" w:rsidP="00716C3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2986F1D" w14:textId="77777777" w:rsidR="00716C35" w:rsidRPr="00067517" w:rsidRDefault="00716C35" w:rsidP="00716C3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16C35" w:rsidRPr="000A6EC0" w14:paraId="7DA62D5D" w14:textId="77777777" w:rsidTr="00A4625E">
                    <w:trPr>
                      <w:trHeight w:val="2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34A76BAF" w14:textId="77777777" w:rsidR="00716C35" w:rsidRPr="00067517" w:rsidRDefault="00716C35" w:rsidP="00716C3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5DADF62" w14:textId="77777777" w:rsidR="00716C35" w:rsidRPr="00067517" w:rsidRDefault="00716C35" w:rsidP="00716C3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8B87F08" w14:textId="77777777" w:rsidR="00716C35" w:rsidRPr="00067517" w:rsidRDefault="00716C35" w:rsidP="00716C3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8EE13E0" w14:textId="77777777" w:rsidR="00716C35" w:rsidRPr="00067517" w:rsidRDefault="00716C35" w:rsidP="00716C3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07D342B" w14:textId="77777777" w:rsidR="00716C35" w:rsidRPr="00067517" w:rsidRDefault="00716C35" w:rsidP="00716C3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E472D82" w14:textId="77777777" w:rsidR="00716C35" w:rsidRPr="00067517" w:rsidRDefault="00716C35" w:rsidP="00716C3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BA9D6E7" w14:textId="77777777" w:rsidR="00716C35" w:rsidRPr="00067517" w:rsidRDefault="00716C35" w:rsidP="00716C3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16C35" w:rsidRPr="000A6EC0" w14:paraId="754B7D4A" w14:textId="77777777" w:rsidTr="00A4625E">
                    <w:trPr>
                      <w:trHeight w:val="2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6B2733A1" w14:textId="77777777" w:rsidR="00716C35" w:rsidRPr="00067517" w:rsidRDefault="00716C35" w:rsidP="00716C3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9F4A897" w14:textId="77777777" w:rsidR="00716C35" w:rsidRPr="00067517" w:rsidRDefault="00716C35" w:rsidP="00716C3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9F48180" w14:textId="77777777" w:rsidR="00716C35" w:rsidRPr="00067517" w:rsidRDefault="00716C35" w:rsidP="00716C3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418BA67" w14:textId="77777777" w:rsidR="00716C35" w:rsidRPr="00067517" w:rsidRDefault="00716C35" w:rsidP="00716C3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3B3F661" w14:textId="77777777" w:rsidR="00716C35" w:rsidRPr="00067517" w:rsidRDefault="00716C35" w:rsidP="00716C3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9FFD5D5" w14:textId="77777777" w:rsidR="00716C35" w:rsidRPr="00067517" w:rsidRDefault="00716C35" w:rsidP="00716C3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6BB2A1E" w14:textId="77777777" w:rsidR="00716C35" w:rsidRPr="00067517" w:rsidRDefault="00716C35" w:rsidP="00716C3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6C126928" w14:textId="77777777" w:rsidR="00716C35" w:rsidRPr="000A6EC0" w:rsidRDefault="00716C35" w:rsidP="00716C35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1667" w:type="pct"/>
                </w:tcPr>
                <w:p w14:paraId="19590551" w14:textId="77777777" w:rsidR="00716C35" w:rsidRPr="00A331D5" w:rsidRDefault="00716C35" w:rsidP="00716C35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6A7FB8"/>
                      <w:sz w:val="28"/>
                      <w:szCs w:val="28"/>
                    </w:rPr>
                  </w:pPr>
                  <w:r w:rsidRPr="00A331D5">
                    <w:rPr>
                      <w:rFonts w:ascii="Arial Narrow" w:hAnsi="Arial Narrow" w:cs="Arial"/>
                      <w:b/>
                      <w:bCs/>
                      <w:noProof/>
                      <w:color w:val="6A7FB8"/>
                      <w:sz w:val="28"/>
                      <w:szCs w:val="28"/>
                      <w:lang w:bidi="ru-RU"/>
                    </w:rPr>
                    <w:t>НОЕМВРИ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24"/>
                    <w:gridCol w:w="328"/>
                    <w:gridCol w:w="329"/>
                    <w:gridCol w:w="329"/>
                    <w:gridCol w:w="329"/>
                    <w:gridCol w:w="329"/>
                    <w:gridCol w:w="323"/>
                  </w:tblGrid>
                  <w:tr w:rsidR="00716C35" w:rsidRPr="000A6EC0" w14:paraId="7745404F" w14:textId="77777777" w:rsidTr="00A4625E">
                    <w:trPr>
                      <w:trHeight w:val="170"/>
                    </w:trPr>
                    <w:tc>
                      <w:tcPr>
                        <w:tcW w:w="709" w:type="pct"/>
                        <w:shd w:val="clear" w:color="auto" w:fill="6A7FB8"/>
                        <w:vAlign w:val="center"/>
                      </w:tcPr>
                      <w:p w14:paraId="072DA98E" w14:textId="77777777" w:rsidR="00716C35" w:rsidRPr="000A6EC0" w:rsidRDefault="00716C35" w:rsidP="00716C35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7" w:type="pct"/>
                        <w:shd w:val="clear" w:color="auto" w:fill="6A7FB8"/>
                        <w:vAlign w:val="center"/>
                      </w:tcPr>
                      <w:p w14:paraId="7DCE57BE" w14:textId="77777777" w:rsidR="00716C35" w:rsidRPr="000A6EC0" w:rsidRDefault="00716C35" w:rsidP="00716C35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7" w:type="pct"/>
                        <w:shd w:val="clear" w:color="auto" w:fill="6A7FB8"/>
                        <w:vAlign w:val="center"/>
                      </w:tcPr>
                      <w:p w14:paraId="700905D6" w14:textId="77777777" w:rsidR="00716C35" w:rsidRPr="000A6EC0" w:rsidRDefault="00716C35" w:rsidP="00716C35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7" w:type="pct"/>
                        <w:shd w:val="clear" w:color="auto" w:fill="6A7FB8"/>
                        <w:vAlign w:val="center"/>
                      </w:tcPr>
                      <w:p w14:paraId="2531DFA6" w14:textId="77777777" w:rsidR="00716C35" w:rsidRPr="000A6EC0" w:rsidRDefault="00716C35" w:rsidP="00716C35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7" w:type="pct"/>
                        <w:shd w:val="clear" w:color="auto" w:fill="6A7FB8"/>
                        <w:vAlign w:val="center"/>
                      </w:tcPr>
                      <w:p w14:paraId="055DB55B" w14:textId="77777777" w:rsidR="00716C35" w:rsidRPr="000A6EC0" w:rsidRDefault="00716C35" w:rsidP="00716C35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7" w:type="pct"/>
                        <w:shd w:val="clear" w:color="auto" w:fill="6A7FB8"/>
                        <w:vAlign w:val="center"/>
                      </w:tcPr>
                      <w:p w14:paraId="7703138F" w14:textId="77777777" w:rsidR="00716C35" w:rsidRPr="000A6EC0" w:rsidRDefault="00716C35" w:rsidP="00716C35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shd w:val="clear" w:color="auto" w:fill="6A7FB8"/>
                        <w:vAlign w:val="center"/>
                      </w:tcPr>
                      <w:p w14:paraId="4C125B4C" w14:textId="77777777" w:rsidR="00716C35" w:rsidRPr="000A6EC0" w:rsidRDefault="00716C35" w:rsidP="00716C35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716C35" w:rsidRPr="000A6EC0" w14:paraId="7F52757F" w14:textId="77777777" w:rsidTr="00A4625E">
                    <w:trPr>
                      <w:trHeight w:val="2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36C0FE67" w14:textId="77777777" w:rsidR="00716C35" w:rsidRPr="00A331D5" w:rsidRDefault="00716C35" w:rsidP="00716C3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4EC77E2" w14:textId="77777777" w:rsidR="00716C35" w:rsidRPr="00A331D5" w:rsidRDefault="00716C35" w:rsidP="00716C3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EBFD100" w14:textId="77777777" w:rsidR="00716C35" w:rsidRPr="00A331D5" w:rsidRDefault="00716C35" w:rsidP="00716C3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FC1B3CF" w14:textId="77777777" w:rsidR="00716C35" w:rsidRPr="00A331D5" w:rsidRDefault="00716C35" w:rsidP="00716C3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51BD8A1" w14:textId="77777777" w:rsidR="00716C35" w:rsidRPr="00A331D5" w:rsidRDefault="00716C35" w:rsidP="00716C3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8525675" w14:textId="77777777" w:rsidR="00716C35" w:rsidRPr="00A331D5" w:rsidRDefault="00716C35" w:rsidP="00716C3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9CB824C" w14:textId="77777777" w:rsidR="00716C35" w:rsidRPr="00A331D5" w:rsidRDefault="00716C35" w:rsidP="00716C3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16C35" w:rsidRPr="000A6EC0" w14:paraId="103C9502" w14:textId="77777777" w:rsidTr="00A4625E">
                    <w:trPr>
                      <w:trHeight w:val="2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19728BD0" w14:textId="77777777" w:rsidR="00716C35" w:rsidRPr="00A331D5" w:rsidRDefault="00716C35" w:rsidP="00716C3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A6A7C02" w14:textId="77777777" w:rsidR="00716C35" w:rsidRPr="00A331D5" w:rsidRDefault="00716C35" w:rsidP="00716C3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2244393" w14:textId="77777777" w:rsidR="00716C35" w:rsidRPr="00A331D5" w:rsidRDefault="00716C35" w:rsidP="00716C3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44138FF" w14:textId="77777777" w:rsidR="00716C35" w:rsidRPr="00A331D5" w:rsidRDefault="00716C35" w:rsidP="00716C3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53432E7" w14:textId="77777777" w:rsidR="00716C35" w:rsidRPr="00A331D5" w:rsidRDefault="00716C35" w:rsidP="00716C3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E919E76" w14:textId="77777777" w:rsidR="00716C35" w:rsidRPr="00A331D5" w:rsidRDefault="00716C35" w:rsidP="00716C3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378E6D7" w14:textId="77777777" w:rsidR="00716C35" w:rsidRPr="00A331D5" w:rsidRDefault="00716C35" w:rsidP="00716C3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16C35" w:rsidRPr="000A6EC0" w14:paraId="0C30EE4C" w14:textId="77777777" w:rsidTr="00A4625E">
                    <w:trPr>
                      <w:trHeight w:val="2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7F2D2B77" w14:textId="77777777" w:rsidR="00716C35" w:rsidRPr="00A331D5" w:rsidRDefault="00716C35" w:rsidP="00716C3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2E967D9" w14:textId="77777777" w:rsidR="00716C35" w:rsidRPr="00A331D5" w:rsidRDefault="00716C35" w:rsidP="00716C3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F41ADCC" w14:textId="77777777" w:rsidR="00716C35" w:rsidRPr="00A331D5" w:rsidRDefault="00716C35" w:rsidP="00716C3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5B54D45" w14:textId="77777777" w:rsidR="00716C35" w:rsidRPr="00A331D5" w:rsidRDefault="00716C35" w:rsidP="00716C3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7621899" w14:textId="77777777" w:rsidR="00716C35" w:rsidRPr="00A331D5" w:rsidRDefault="00716C35" w:rsidP="00716C3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95678D4" w14:textId="77777777" w:rsidR="00716C35" w:rsidRPr="00A331D5" w:rsidRDefault="00716C35" w:rsidP="00716C3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5662F4A" w14:textId="77777777" w:rsidR="00716C35" w:rsidRPr="00A331D5" w:rsidRDefault="00716C35" w:rsidP="00716C3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16C35" w:rsidRPr="000A6EC0" w14:paraId="71D6C9CB" w14:textId="77777777" w:rsidTr="00A4625E">
                    <w:trPr>
                      <w:trHeight w:val="2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4C3286DE" w14:textId="77777777" w:rsidR="00716C35" w:rsidRPr="00A331D5" w:rsidRDefault="00716C35" w:rsidP="00716C3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96CC166" w14:textId="77777777" w:rsidR="00716C35" w:rsidRPr="00A331D5" w:rsidRDefault="00716C35" w:rsidP="00716C3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C443C38" w14:textId="77777777" w:rsidR="00716C35" w:rsidRPr="00A331D5" w:rsidRDefault="00716C35" w:rsidP="00716C3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0C72C34" w14:textId="77777777" w:rsidR="00716C35" w:rsidRPr="00A331D5" w:rsidRDefault="00716C35" w:rsidP="00716C3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3F7841B" w14:textId="77777777" w:rsidR="00716C35" w:rsidRPr="00A331D5" w:rsidRDefault="00716C35" w:rsidP="00716C3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993E903" w14:textId="77777777" w:rsidR="00716C35" w:rsidRPr="00A331D5" w:rsidRDefault="00716C35" w:rsidP="00716C3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A5ECC78" w14:textId="77777777" w:rsidR="00716C35" w:rsidRPr="00A331D5" w:rsidRDefault="00716C35" w:rsidP="00716C3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16C35" w:rsidRPr="000A6EC0" w14:paraId="65A32856" w14:textId="77777777" w:rsidTr="00A4625E">
                    <w:trPr>
                      <w:trHeight w:val="2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58086569" w14:textId="77777777" w:rsidR="00716C35" w:rsidRPr="00A331D5" w:rsidRDefault="00716C35" w:rsidP="00716C3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5273FF0" w14:textId="77777777" w:rsidR="00716C35" w:rsidRPr="00A331D5" w:rsidRDefault="00716C35" w:rsidP="00716C3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DCCCF60" w14:textId="77777777" w:rsidR="00716C35" w:rsidRPr="00A331D5" w:rsidRDefault="00716C35" w:rsidP="00716C3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53C7304" w14:textId="77777777" w:rsidR="00716C35" w:rsidRPr="00A331D5" w:rsidRDefault="00716C35" w:rsidP="00716C3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B150B76" w14:textId="77777777" w:rsidR="00716C35" w:rsidRPr="00A331D5" w:rsidRDefault="00716C35" w:rsidP="00716C3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16591C0" w14:textId="77777777" w:rsidR="00716C35" w:rsidRPr="00A331D5" w:rsidRDefault="00716C35" w:rsidP="00716C3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0952B19" w14:textId="77777777" w:rsidR="00716C35" w:rsidRPr="00A331D5" w:rsidRDefault="00716C35" w:rsidP="00716C3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16C35" w:rsidRPr="000A6EC0" w14:paraId="43AC33D0" w14:textId="77777777" w:rsidTr="00A4625E">
                    <w:trPr>
                      <w:trHeight w:val="2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3F4F50CF" w14:textId="77777777" w:rsidR="00716C35" w:rsidRPr="00A331D5" w:rsidRDefault="00716C35" w:rsidP="00716C3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0DBE406" w14:textId="77777777" w:rsidR="00716C35" w:rsidRPr="00A331D5" w:rsidRDefault="00716C35" w:rsidP="00716C3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EC79750" w14:textId="77777777" w:rsidR="00716C35" w:rsidRPr="00A331D5" w:rsidRDefault="00716C35" w:rsidP="00716C3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A04CFCB" w14:textId="77777777" w:rsidR="00716C35" w:rsidRPr="00A331D5" w:rsidRDefault="00716C35" w:rsidP="00716C3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5A4A924" w14:textId="77777777" w:rsidR="00716C35" w:rsidRPr="00A331D5" w:rsidRDefault="00716C35" w:rsidP="00716C3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8F99070" w14:textId="77777777" w:rsidR="00716C35" w:rsidRPr="00A331D5" w:rsidRDefault="00716C35" w:rsidP="00716C3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926E1AB" w14:textId="77777777" w:rsidR="00716C35" w:rsidRPr="00A331D5" w:rsidRDefault="00716C35" w:rsidP="00716C3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404C9279" w14:textId="77777777" w:rsidR="00716C35" w:rsidRPr="000A6EC0" w:rsidRDefault="00716C35" w:rsidP="00716C35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1667" w:type="pct"/>
                </w:tcPr>
                <w:p w14:paraId="549BF29D" w14:textId="77777777" w:rsidR="00716C35" w:rsidRPr="00A331D5" w:rsidRDefault="00716C35" w:rsidP="00716C35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007AAB"/>
                      <w:sz w:val="28"/>
                      <w:szCs w:val="28"/>
                    </w:rPr>
                  </w:pPr>
                  <w:r w:rsidRPr="00A331D5">
                    <w:rPr>
                      <w:rFonts w:ascii="Arial Narrow" w:hAnsi="Arial Narrow" w:cs="Arial"/>
                      <w:b/>
                      <w:bCs/>
                      <w:noProof/>
                      <w:color w:val="007AAB"/>
                      <w:sz w:val="28"/>
                      <w:szCs w:val="28"/>
                      <w:lang w:bidi="ru-RU"/>
                    </w:rPr>
                    <w:t>ДЕКЕМВРИ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24"/>
                    <w:gridCol w:w="328"/>
                    <w:gridCol w:w="329"/>
                    <w:gridCol w:w="329"/>
                    <w:gridCol w:w="329"/>
                    <w:gridCol w:w="329"/>
                    <w:gridCol w:w="323"/>
                  </w:tblGrid>
                  <w:tr w:rsidR="00716C35" w:rsidRPr="000A6EC0" w14:paraId="766827F4" w14:textId="77777777" w:rsidTr="00A4625E">
                    <w:trPr>
                      <w:trHeight w:val="170"/>
                    </w:trPr>
                    <w:tc>
                      <w:tcPr>
                        <w:tcW w:w="709" w:type="pct"/>
                        <w:shd w:val="clear" w:color="auto" w:fill="007AAB"/>
                        <w:vAlign w:val="center"/>
                      </w:tcPr>
                      <w:p w14:paraId="7DB755E3" w14:textId="77777777" w:rsidR="00716C35" w:rsidRPr="000A6EC0" w:rsidRDefault="00716C35" w:rsidP="00716C35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7" w:type="pct"/>
                        <w:shd w:val="clear" w:color="auto" w:fill="007AAB"/>
                        <w:vAlign w:val="center"/>
                      </w:tcPr>
                      <w:p w14:paraId="7D66D208" w14:textId="77777777" w:rsidR="00716C35" w:rsidRPr="000A6EC0" w:rsidRDefault="00716C35" w:rsidP="00716C35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7" w:type="pct"/>
                        <w:shd w:val="clear" w:color="auto" w:fill="007AAB"/>
                        <w:vAlign w:val="center"/>
                      </w:tcPr>
                      <w:p w14:paraId="6C9484C0" w14:textId="77777777" w:rsidR="00716C35" w:rsidRPr="000A6EC0" w:rsidRDefault="00716C35" w:rsidP="00716C35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7" w:type="pct"/>
                        <w:shd w:val="clear" w:color="auto" w:fill="007AAB"/>
                        <w:vAlign w:val="center"/>
                      </w:tcPr>
                      <w:p w14:paraId="18B59FBB" w14:textId="77777777" w:rsidR="00716C35" w:rsidRPr="000A6EC0" w:rsidRDefault="00716C35" w:rsidP="00716C35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7" w:type="pct"/>
                        <w:shd w:val="clear" w:color="auto" w:fill="007AAB"/>
                        <w:vAlign w:val="center"/>
                      </w:tcPr>
                      <w:p w14:paraId="0ABD84A8" w14:textId="77777777" w:rsidR="00716C35" w:rsidRPr="000A6EC0" w:rsidRDefault="00716C35" w:rsidP="00716C35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7" w:type="pct"/>
                        <w:shd w:val="clear" w:color="auto" w:fill="007AAB"/>
                        <w:vAlign w:val="center"/>
                      </w:tcPr>
                      <w:p w14:paraId="2396CB98" w14:textId="77777777" w:rsidR="00716C35" w:rsidRPr="000A6EC0" w:rsidRDefault="00716C35" w:rsidP="00716C35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shd w:val="clear" w:color="auto" w:fill="007AAB"/>
                        <w:vAlign w:val="center"/>
                      </w:tcPr>
                      <w:p w14:paraId="6B0D4049" w14:textId="77777777" w:rsidR="00716C35" w:rsidRPr="000A6EC0" w:rsidRDefault="00716C35" w:rsidP="00716C35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716C35" w:rsidRPr="000A6EC0" w14:paraId="14BD9494" w14:textId="77777777" w:rsidTr="00A4625E">
                    <w:trPr>
                      <w:trHeight w:val="2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14D1AA2A" w14:textId="77777777" w:rsidR="00716C35" w:rsidRPr="00A331D5" w:rsidRDefault="00716C35" w:rsidP="00716C3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A79BDBC" w14:textId="77777777" w:rsidR="00716C35" w:rsidRPr="00A331D5" w:rsidRDefault="00716C35" w:rsidP="00716C3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B70C324" w14:textId="77777777" w:rsidR="00716C35" w:rsidRPr="00A331D5" w:rsidRDefault="00716C35" w:rsidP="00716C3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FFB20DB" w14:textId="77777777" w:rsidR="00716C35" w:rsidRPr="00A331D5" w:rsidRDefault="00716C35" w:rsidP="00716C3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028572A" w14:textId="77777777" w:rsidR="00716C35" w:rsidRPr="00A331D5" w:rsidRDefault="00716C35" w:rsidP="00716C3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6A4A56B" w14:textId="77777777" w:rsidR="00716C35" w:rsidRPr="00A331D5" w:rsidRDefault="00716C35" w:rsidP="00716C3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56AFECC" w14:textId="77777777" w:rsidR="00716C35" w:rsidRPr="00A331D5" w:rsidRDefault="00716C35" w:rsidP="00716C3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16C35" w:rsidRPr="000A6EC0" w14:paraId="070425C8" w14:textId="77777777" w:rsidTr="00A4625E">
                    <w:trPr>
                      <w:trHeight w:val="2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47F9BBA5" w14:textId="77777777" w:rsidR="00716C35" w:rsidRPr="00A331D5" w:rsidRDefault="00716C35" w:rsidP="00716C3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2A08687" w14:textId="77777777" w:rsidR="00716C35" w:rsidRPr="00A331D5" w:rsidRDefault="00716C35" w:rsidP="00716C3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355BDDC" w14:textId="77777777" w:rsidR="00716C35" w:rsidRPr="00A331D5" w:rsidRDefault="00716C35" w:rsidP="00716C3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B619270" w14:textId="77777777" w:rsidR="00716C35" w:rsidRPr="00A331D5" w:rsidRDefault="00716C35" w:rsidP="00716C3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93BB3B9" w14:textId="77777777" w:rsidR="00716C35" w:rsidRPr="00A331D5" w:rsidRDefault="00716C35" w:rsidP="00716C3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26A7C4C" w14:textId="77777777" w:rsidR="00716C35" w:rsidRPr="00A331D5" w:rsidRDefault="00716C35" w:rsidP="00716C3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A2F635F" w14:textId="77777777" w:rsidR="00716C35" w:rsidRPr="00A331D5" w:rsidRDefault="00716C35" w:rsidP="00716C3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16C35" w:rsidRPr="000A6EC0" w14:paraId="2874505B" w14:textId="77777777" w:rsidTr="00A4625E">
                    <w:trPr>
                      <w:trHeight w:val="2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452A1D48" w14:textId="77777777" w:rsidR="00716C35" w:rsidRPr="00A331D5" w:rsidRDefault="00716C35" w:rsidP="00716C3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BB232C3" w14:textId="77777777" w:rsidR="00716C35" w:rsidRPr="00A331D5" w:rsidRDefault="00716C35" w:rsidP="00716C3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E525A59" w14:textId="77777777" w:rsidR="00716C35" w:rsidRPr="00A331D5" w:rsidRDefault="00716C35" w:rsidP="00716C3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860FDBF" w14:textId="77777777" w:rsidR="00716C35" w:rsidRPr="00A331D5" w:rsidRDefault="00716C35" w:rsidP="00716C3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BF35423" w14:textId="77777777" w:rsidR="00716C35" w:rsidRPr="00A331D5" w:rsidRDefault="00716C35" w:rsidP="00716C3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0EFB50E" w14:textId="77777777" w:rsidR="00716C35" w:rsidRPr="00A331D5" w:rsidRDefault="00716C35" w:rsidP="00716C3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701BB1E" w14:textId="77777777" w:rsidR="00716C35" w:rsidRPr="00A331D5" w:rsidRDefault="00716C35" w:rsidP="00716C3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16C35" w:rsidRPr="000A6EC0" w14:paraId="36057F35" w14:textId="77777777" w:rsidTr="00A4625E">
                    <w:trPr>
                      <w:trHeight w:val="2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113B8076" w14:textId="77777777" w:rsidR="00716C35" w:rsidRPr="00A331D5" w:rsidRDefault="00716C35" w:rsidP="00716C3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2BBFAB2" w14:textId="77777777" w:rsidR="00716C35" w:rsidRPr="00A331D5" w:rsidRDefault="00716C35" w:rsidP="00716C3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08D519B" w14:textId="77777777" w:rsidR="00716C35" w:rsidRPr="00A331D5" w:rsidRDefault="00716C35" w:rsidP="00716C3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880AA6E" w14:textId="77777777" w:rsidR="00716C35" w:rsidRPr="00A331D5" w:rsidRDefault="00716C35" w:rsidP="00716C3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B17395D" w14:textId="77777777" w:rsidR="00716C35" w:rsidRPr="00A331D5" w:rsidRDefault="00716C35" w:rsidP="00716C3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500AB48" w14:textId="77777777" w:rsidR="00716C35" w:rsidRPr="00A331D5" w:rsidRDefault="00716C35" w:rsidP="00716C3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5B7C4CB" w14:textId="77777777" w:rsidR="00716C35" w:rsidRPr="00A331D5" w:rsidRDefault="00716C35" w:rsidP="00716C3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16C35" w:rsidRPr="000A6EC0" w14:paraId="06B6887E" w14:textId="77777777" w:rsidTr="00A4625E">
                    <w:trPr>
                      <w:trHeight w:val="2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0BEDD778" w14:textId="77777777" w:rsidR="00716C35" w:rsidRPr="00A331D5" w:rsidRDefault="00716C35" w:rsidP="00716C3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E6FC773" w14:textId="77777777" w:rsidR="00716C35" w:rsidRPr="00A331D5" w:rsidRDefault="00716C35" w:rsidP="00716C3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1434ABC" w14:textId="77777777" w:rsidR="00716C35" w:rsidRPr="00A331D5" w:rsidRDefault="00716C35" w:rsidP="00716C3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D9704D5" w14:textId="77777777" w:rsidR="00716C35" w:rsidRPr="00A331D5" w:rsidRDefault="00716C35" w:rsidP="00716C3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5A146DB" w14:textId="77777777" w:rsidR="00716C35" w:rsidRPr="00A331D5" w:rsidRDefault="00716C35" w:rsidP="00716C3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728138E" w14:textId="77777777" w:rsidR="00716C35" w:rsidRPr="00A331D5" w:rsidRDefault="00716C35" w:rsidP="00716C3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782F9D0" w14:textId="77777777" w:rsidR="00716C35" w:rsidRPr="00A331D5" w:rsidRDefault="00716C35" w:rsidP="00716C3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16C35" w:rsidRPr="000A6EC0" w14:paraId="091C6932" w14:textId="77777777" w:rsidTr="00A4625E">
                    <w:trPr>
                      <w:trHeight w:val="2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239EFAC7" w14:textId="77777777" w:rsidR="00716C35" w:rsidRPr="00A331D5" w:rsidRDefault="00716C35" w:rsidP="00716C3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5077631" w14:textId="77777777" w:rsidR="00716C35" w:rsidRPr="00A331D5" w:rsidRDefault="00716C35" w:rsidP="00716C3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A4DFDBC" w14:textId="77777777" w:rsidR="00716C35" w:rsidRPr="00A331D5" w:rsidRDefault="00716C35" w:rsidP="00716C3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D0BD72A" w14:textId="77777777" w:rsidR="00716C35" w:rsidRPr="00A331D5" w:rsidRDefault="00716C35" w:rsidP="00716C3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A4A0CC6" w14:textId="77777777" w:rsidR="00716C35" w:rsidRPr="00A331D5" w:rsidRDefault="00716C35" w:rsidP="00716C3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5D8C958" w14:textId="77777777" w:rsidR="00716C35" w:rsidRPr="00A331D5" w:rsidRDefault="00716C35" w:rsidP="00716C3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8B0FE67" w14:textId="77777777" w:rsidR="00716C35" w:rsidRPr="00A331D5" w:rsidRDefault="00716C35" w:rsidP="00716C3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21FC6A59" w14:textId="77777777" w:rsidR="00716C35" w:rsidRPr="000A6EC0" w:rsidRDefault="00716C35" w:rsidP="00716C35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</w:tbl>
          <w:p w14:paraId="1A5B6E03" w14:textId="2CC03F92" w:rsidR="000A6EC0" w:rsidRPr="000A6EC0" w:rsidRDefault="000A6EC0" w:rsidP="000A6EC0">
            <w:pPr>
              <w:pStyle w:val="ad"/>
              <w:spacing w:after="0"/>
              <w:jc w:val="center"/>
              <w:rPr>
                <w:rFonts w:ascii="Arial Narrow" w:hAnsi="Arial Narrow" w:cs="Arial"/>
                <w:b/>
                <w:bCs/>
                <w:noProof/>
                <w:color w:val="auto"/>
                <w:sz w:val="16"/>
                <w:szCs w:val="16"/>
              </w:rPr>
            </w:pPr>
          </w:p>
        </w:tc>
        <w:tc>
          <w:tcPr>
            <w:tcW w:w="2500" w:type="pct"/>
            <w:tcBorders>
              <w:left w:val="single" w:sz="4" w:space="0" w:color="auto"/>
            </w:tcBorders>
          </w:tcPr>
          <w:p w14:paraId="752810FB" w14:textId="0C8F7C39" w:rsidR="00CA2616" w:rsidRPr="00CD698C" w:rsidRDefault="00CA2616" w:rsidP="00CA2616">
            <w:pPr>
              <w:pStyle w:val="ad"/>
              <w:spacing w:after="0"/>
              <w:jc w:val="center"/>
              <w:rPr>
                <w:rFonts w:ascii="Arial Narrow" w:hAnsi="Arial Narrow" w:cs="Arial"/>
                <w:b/>
                <w:bCs/>
                <w:noProof/>
                <w:color w:val="00A4DC"/>
                <w:sz w:val="72"/>
                <w:szCs w:val="72"/>
                <w:lang w:val="en-US" w:bidi="ru-RU"/>
              </w:rPr>
            </w:pPr>
            <w:r w:rsidRPr="00CD698C">
              <w:rPr>
                <w:rFonts w:ascii="Arial Narrow" w:hAnsi="Arial Narrow" w:cs="Arial"/>
                <w:b/>
                <w:bCs/>
                <w:noProof/>
                <w:color w:val="00A4DC"/>
                <w:sz w:val="72"/>
                <w:szCs w:val="72"/>
                <w:lang w:bidi="ru-RU"/>
              </w:rPr>
              <w:fldChar w:fldCharType="begin"/>
            </w:r>
            <w:r w:rsidRPr="00CD698C">
              <w:rPr>
                <w:rFonts w:ascii="Arial Narrow" w:hAnsi="Arial Narrow" w:cs="Arial"/>
                <w:b/>
                <w:bCs/>
                <w:noProof/>
                <w:color w:val="00A4DC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CD698C">
              <w:rPr>
                <w:rFonts w:ascii="Arial Narrow" w:hAnsi="Arial Narrow" w:cs="Arial"/>
                <w:b/>
                <w:bCs/>
                <w:noProof/>
                <w:color w:val="00A4DC"/>
                <w:sz w:val="72"/>
                <w:szCs w:val="72"/>
                <w:lang w:bidi="ru-RU"/>
              </w:rPr>
              <w:fldChar w:fldCharType="separate"/>
            </w:r>
            <w:r w:rsidR="00716C35">
              <w:rPr>
                <w:rFonts w:ascii="Arial Narrow" w:hAnsi="Arial Narrow" w:cs="Arial"/>
                <w:b/>
                <w:bCs/>
                <w:noProof/>
                <w:color w:val="00A4DC"/>
                <w:sz w:val="72"/>
                <w:szCs w:val="72"/>
                <w:lang w:bidi="ru-RU"/>
              </w:rPr>
              <w:t>2026</w:t>
            </w:r>
            <w:r w:rsidRPr="00CD698C">
              <w:rPr>
                <w:rFonts w:ascii="Arial Narrow" w:hAnsi="Arial Narrow" w:cs="Arial"/>
                <w:b/>
                <w:bCs/>
                <w:noProof/>
                <w:color w:val="00A4DC"/>
                <w:sz w:val="72"/>
                <w:szCs w:val="72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CellMar>
                <w:top w:w="170" w:type="dxa"/>
                <w:left w:w="170" w:type="dxa"/>
                <w:bottom w:w="170" w:type="dxa"/>
                <w:right w:w="170" w:type="dxa"/>
              </w:tblCellMar>
              <w:tblLook w:val="04A0" w:firstRow="1" w:lastRow="0" w:firstColumn="1" w:lastColumn="0" w:noHBand="0" w:noVBand="1"/>
            </w:tblPr>
            <w:tblGrid>
              <w:gridCol w:w="2634"/>
              <w:gridCol w:w="2635"/>
              <w:gridCol w:w="2635"/>
            </w:tblGrid>
            <w:tr w:rsidR="00CA2616" w:rsidRPr="000A6EC0" w14:paraId="16C22FB2" w14:textId="77777777" w:rsidTr="00CC4958">
              <w:tc>
                <w:tcPr>
                  <w:tcW w:w="1666" w:type="pct"/>
                </w:tcPr>
                <w:p w14:paraId="1D205FC0" w14:textId="77777777" w:rsidR="00CA2616" w:rsidRPr="00A331D5" w:rsidRDefault="00CA2616" w:rsidP="00CA2616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00A4DC"/>
                      <w:sz w:val="28"/>
                      <w:szCs w:val="28"/>
                    </w:rPr>
                  </w:pPr>
                  <w:r w:rsidRPr="00A331D5">
                    <w:rPr>
                      <w:rFonts w:ascii="Arial Narrow" w:hAnsi="Arial Narrow" w:cs="Arial"/>
                      <w:b/>
                      <w:bCs/>
                      <w:noProof/>
                      <w:color w:val="00A4DC"/>
                      <w:sz w:val="28"/>
                      <w:szCs w:val="28"/>
                      <w:lang w:bidi="ru-RU"/>
                    </w:rPr>
                    <w:t>ЯНУАРИ</w:t>
                  </w:r>
                </w:p>
                <w:tbl>
                  <w:tblPr>
                    <w:tblStyle w:val="CalendarTable"/>
                    <w:tblW w:w="4992" w:type="pct"/>
                    <w:jc w:val="center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24"/>
                    <w:gridCol w:w="329"/>
                    <w:gridCol w:w="329"/>
                    <w:gridCol w:w="329"/>
                    <w:gridCol w:w="329"/>
                    <w:gridCol w:w="329"/>
                    <w:gridCol w:w="321"/>
                  </w:tblGrid>
                  <w:tr w:rsidR="00CA2616" w:rsidRPr="000A6EC0" w14:paraId="192A6568" w14:textId="77777777" w:rsidTr="00CC4958">
                    <w:trPr>
                      <w:trHeight w:val="170"/>
                      <w:jc w:val="center"/>
                    </w:trPr>
                    <w:tc>
                      <w:tcPr>
                        <w:tcW w:w="710" w:type="pct"/>
                        <w:shd w:val="clear" w:color="auto" w:fill="00A4DC"/>
                        <w:vAlign w:val="center"/>
                      </w:tcPr>
                      <w:p w14:paraId="7E06183F" w14:textId="77777777" w:rsidR="00CA2616" w:rsidRPr="000A6EC0" w:rsidRDefault="00CA2616" w:rsidP="00CA2616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8" w:type="pct"/>
                        <w:shd w:val="clear" w:color="auto" w:fill="00A4DC"/>
                        <w:vAlign w:val="center"/>
                      </w:tcPr>
                      <w:p w14:paraId="4ADD1E60" w14:textId="77777777" w:rsidR="00CA2616" w:rsidRPr="000A6EC0" w:rsidRDefault="00CA2616" w:rsidP="00CA2616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00A4DC"/>
                        <w:vAlign w:val="center"/>
                      </w:tcPr>
                      <w:p w14:paraId="1FE31B86" w14:textId="77777777" w:rsidR="00CA2616" w:rsidRPr="000A6EC0" w:rsidRDefault="00CA2616" w:rsidP="00CA2616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00A4DC"/>
                        <w:vAlign w:val="center"/>
                      </w:tcPr>
                      <w:p w14:paraId="66A3A491" w14:textId="77777777" w:rsidR="00CA2616" w:rsidRPr="000A6EC0" w:rsidRDefault="00CA2616" w:rsidP="00CA2616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shd w:val="clear" w:color="auto" w:fill="00A4DC"/>
                        <w:vAlign w:val="center"/>
                      </w:tcPr>
                      <w:p w14:paraId="2EED340E" w14:textId="77777777" w:rsidR="00CA2616" w:rsidRPr="000A6EC0" w:rsidRDefault="00CA2616" w:rsidP="00CA2616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shd w:val="clear" w:color="auto" w:fill="00A4DC"/>
                        <w:vAlign w:val="center"/>
                      </w:tcPr>
                      <w:p w14:paraId="5CF2CDB5" w14:textId="77777777" w:rsidR="00CA2616" w:rsidRPr="000A6EC0" w:rsidRDefault="00CA2616" w:rsidP="00CA2616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1" w:type="pct"/>
                        <w:shd w:val="clear" w:color="auto" w:fill="00A4DC"/>
                        <w:vAlign w:val="center"/>
                      </w:tcPr>
                      <w:p w14:paraId="69CA83AD" w14:textId="77777777" w:rsidR="00CA2616" w:rsidRPr="000A6EC0" w:rsidRDefault="00CA2616" w:rsidP="00CA2616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CA2616" w:rsidRPr="000A6EC0" w14:paraId="1E930F2E" w14:textId="77777777" w:rsidTr="00CC4958">
                    <w:trPr>
                      <w:trHeight w:val="20"/>
                      <w:jc w:val="center"/>
                    </w:trPr>
                    <w:tc>
                      <w:tcPr>
                        <w:tcW w:w="710" w:type="pct"/>
                        <w:vAlign w:val="center"/>
                      </w:tcPr>
                      <w:p w14:paraId="0A810D4B" w14:textId="18BF33EC" w:rsidR="00CA2616" w:rsidRPr="00067517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3E7A6CD" w14:textId="713CEC0A" w:rsidR="00CA2616" w:rsidRPr="00067517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8F6D4EC" w14:textId="0BDBDF0D" w:rsidR="00CA2616" w:rsidRPr="00067517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534264" w14:textId="4E8C4A9B" w:rsidR="00CA2616" w:rsidRPr="00067517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26DC4E" w14:textId="5FEC892D" w:rsidR="00CA2616" w:rsidRPr="00067517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EDE7E6A" w14:textId="1F8821AE" w:rsidR="00CA2616" w:rsidRPr="00067517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38A49FCB" w14:textId="173DF380" w:rsidR="00CA2616" w:rsidRPr="00067517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A2616" w:rsidRPr="000A6EC0" w14:paraId="1A666CB3" w14:textId="77777777" w:rsidTr="00CC4958">
                    <w:trPr>
                      <w:trHeight w:val="20"/>
                      <w:jc w:val="center"/>
                    </w:trPr>
                    <w:tc>
                      <w:tcPr>
                        <w:tcW w:w="710" w:type="pct"/>
                        <w:vAlign w:val="center"/>
                      </w:tcPr>
                      <w:p w14:paraId="0ABA28C9" w14:textId="7C9EF4D0" w:rsidR="00CA2616" w:rsidRPr="00067517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2BB6F07" w14:textId="478963F3" w:rsidR="00CA2616" w:rsidRPr="00067517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B9F2860" w14:textId="4301B431" w:rsidR="00CA2616" w:rsidRPr="00067517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3DCB3A1" w14:textId="185524C6" w:rsidR="00CA2616" w:rsidRPr="00067517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E40FA3" w14:textId="17FC57F4" w:rsidR="00CA2616" w:rsidRPr="00067517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C38CCA2" w14:textId="581F3FE9" w:rsidR="00CA2616" w:rsidRPr="00067517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5A0F5CC2" w14:textId="5968A601" w:rsidR="00CA2616" w:rsidRPr="00067517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A2616" w:rsidRPr="000A6EC0" w14:paraId="48CCB03F" w14:textId="77777777" w:rsidTr="00CC4958">
                    <w:trPr>
                      <w:trHeight w:val="20"/>
                      <w:jc w:val="center"/>
                    </w:trPr>
                    <w:tc>
                      <w:tcPr>
                        <w:tcW w:w="710" w:type="pct"/>
                        <w:vAlign w:val="center"/>
                      </w:tcPr>
                      <w:p w14:paraId="6664C9EB" w14:textId="306E458F" w:rsidR="00CA2616" w:rsidRPr="00067517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3A333BB" w14:textId="7569692D" w:rsidR="00CA2616" w:rsidRPr="00067517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047455" w14:textId="36FE7EAA" w:rsidR="00CA2616" w:rsidRPr="00067517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0EFD432" w14:textId="37871ECE" w:rsidR="00CA2616" w:rsidRPr="00067517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BAC4A8B" w14:textId="2FBB30E1" w:rsidR="00CA2616" w:rsidRPr="00067517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BB4A22C" w14:textId="6008076E" w:rsidR="00CA2616" w:rsidRPr="00067517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7BBE2635" w14:textId="5C994241" w:rsidR="00CA2616" w:rsidRPr="00067517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A2616" w:rsidRPr="000A6EC0" w14:paraId="722931DB" w14:textId="77777777" w:rsidTr="00CC4958">
                    <w:trPr>
                      <w:trHeight w:val="20"/>
                      <w:jc w:val="center"/>
                    </w:trPr>
                    <w:tc>
                      <w:tcPr>
                        <w:tcW w:w="710" w:type="pct"/>
                        <w:vAlign w:val="center"/>
                      </w:tcPr>
                      <w:p w14:paraId="6F92376D" w14:textId="674CE3F9" w:rsidR="00CA2616" w:rsidRPr="00067517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6548EE" w14:textId="2AB66FF4" w:rsidR="00CA2616" w:rsidRPr="00067517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3ABC7DF" w14:textId="5C4F65BC" w:rsidR="00CA2616" w:rsidRPr="00067517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01FA80D" w14:textId="02A7CCAF" w:rsidR="00CA2616" w:rsidRPr="00067517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97EE618" w14:textId="6B180542" w:rsidR="00CA2616" w:rsidRPr="00067517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44E0BB9" w14:textId="5FE9EF95" w:rsidR="00CA2616" w:rsidRPr="00067517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01248C5B" w14:textId="09532764" w:rsidR="00CA2616" w:rsidRPr="00067517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A2616" w:rsidRPr="000A6EC0" w14:paraId="4F846858" w14:textId="77777777" w:rsidTr="00CC4958">
                    <w:trPr>
                      <w:trHeight w:val="20"/>
                      <w:jc w:val="center"/>
                    </w:trPr>
                    <w:tc>
                      <w:tcPr>
                        <w:tcW w:w="710" w:type="pct"/>
                        <w:vAlign w:val="center"/>
                      </w:tcPr>
                      <w:p w14:paraId="316AA49C" w14:textId="74C95030" w:rsidR="00CA2616" w:rsidRPr="00067517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339B209" w14:textId="181A0ED4" w:rsidR="00CA2616" w:rsidRPr="00067517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76FFA68" w14:textId="356BBE4B" w:rsidR="00CA2616" w:rsidRPr="00067517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DE63A47" w14:textId="2A3BDD0F" w:rsidR="00CA2616" w:rsidRPr="00067517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4568F1B" w14:textId="30309E16" w:rsidR="00CA2616" w:rsidRPr="00067517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BCEC6D" w14:textId="56442464" w:rsidR="00CA2616" w:rsidRPr="00067517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55C707D5" w14:textId="098C1AAB" w:rsidR="00CA2616" w:rsidRPr="00067517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A2616" w:rsidRPr="000A6EC0" w14:paraId="65FF0E7F" w14:textId="77777777" w:rsidTr="00CC4958">
                    <w:trPr>
                      <w:trHeight w:val="20"/>
                      <w:jc w:val="center"/>
                    </w:trPr>
                    <w:tc>
                      <w:tcPr>
                        <w:tcW w:w="710" w:type="pct"/>
                        <w:vAlign w:val="center"/>
                      </w:tcPr>
                      <w:p w14:paraId="25A3DC60" w14:textId="04B4F25C" w:rsidR="00CA2616" w:rsidRPr="00067517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4A11A4" w14:textId="4A5D501A" w:rsidR="00CA2616" w:rsidRPr="00067517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6936DFD" w14:textId="77777777" w:rsidR="00CA2616" w:rsidRPr="00067517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0EF393D" w14:textId="77777777" w:rsidR="00CA2616" w:rsidRPr="00067517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7380B8" w14:textId="77777777" w:rsidR="00CA2616" w:rsidRPr="00067517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1E0F74" w14:textId="77777777" w:rsidR="00CA2616" w:rsidRPr="00067517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324396DB" w14:textId="77777777" w:rsidR="00CA2616" w:rsidRPr="00067517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04DC0E29" w14:textId="77777777" w:rsidR="00CA2616" w:rsidRPr="000A6EC0" w:rsidRDefault="00CA2616" w:rsidP="00CA2616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1667" w:type="pct"/>
                </w:tcPr>
                <w:p w14:paraId="0917DD37" w14:textId="77777777" w:rsidR="00CA2616" w:rsidRPr="00A331D5" w:rsidRDefault="00CA2616" w:rsidP="00CA2616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1BB1C0"/>
                      <w:sz w:val="28"/>
                      <w:szCs w:val="28"/>
                    </w:rPr>
                  </w:pPr>
                  <w:r w:rsidRPr="00A331D5">
                    <w:rPr>
                      <w:rFonts w:ascii="Arial Narrow" w:hAnsi="Arial Narrow" w:cs="Arial"/>
                      <w:b/>
                      <w:bCs/>
                      <w:noProof/>
                      <w:color w:val="1BB1C0"/>
                      <w:sz w:val="28"/>
                      <w:szCs w:val="28"/>
                      <w:lang w:bidi="ru-RU"/>
                    </w:rPr>
                    <w:t>ФЕВРУАРИ</w:t>
                  </w:r>
                </w:p>
                <w:tbl>
                  <w:tblPr>
                    <w:tblStyle w:val="CalendarTable"/>
                    <w:tblW w:w="4992" w:type="pct"/>
                    <w:jc w:val="center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24"/>
                    <w:gridCol w:w="328"/>
                    <w:gridCol w:w="329"/>
                    <w:gridCol w:w="329"/>
                    <w:gridCol w:w="329"/>
                    <w:gridCol w:w="329"/>
                    <w:gridCol w:w="323"/>
                  </w:tblGrid>
                  <w:tr w:rsidR="00CA2616" w:rsidRPr="000A6EC0" w14:paraId="6C25468A" w14:textId="77777777" w:rsidTr="00CC4958">
                    <w:trPr>
                      <w:trHeight w:val="170"/>
                      <w:jc w:val="center"/>
                    </w:trPr>
                    <w:tc>
                      <w:tcPr>
                        <w:tcW w:w="709" w:type="pct"/>
                        <w:shd w:val="clear" w:color="auto" w:fill="1BB1C0"/>
                        <w:vAlign w:val="center"/>
                      </w:tcPr>
                      <w:p w14:paraId="738E41CC" w14:textId="77777777" w:rsidR="00CA2616" w:rsidRPr="000A6EC0" w:rsidRDefault="00CA2616" w:rsidP="00CA2616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7" w:type="pct"/>
                        <w:shd w:val="clear" w:color="auto" w:fill="1BB1C0"/>
                        <w:vAlign w:val="center"/>
                      </w:tcPr>
                      <w:p w14:paraId="337F1F81" w14:textId="77777777" w:rsidR="00CA2616" w:rsidRPr="000A6EC0" w:rsidRDefault="00CA2616" w:rsidP="00CA2616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7" w:type="pct"/>
                        <w:shd w:val="clear" w:color="auto" w:fill="1BB1C0"/>
                        <w:vAlign w:val="center"/>
                      </w:tcPr>
                      <w:p w14:paraId="2EE85D06" w14:textId="77777777" w:rsidR="00CA2616" w:rsidRPr="000A6EC0" w:rsidRDefault="00CA2616" w:rsidP="00CA2616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7" w:type="pct"/>
                        <w:shd w:val="clear" w:color="auto" w:fill="1BB1C0"/>
                        <w:vAlign w:val="center"/>
                      </w:tcPr>
                      <w:p w14:paraId="23457BC2" w14:textId="77777777" w:rsidR="00CA2616" w:rsidRPr="000A6EC0" w:rsidRDefault="00CA2616" w:rsidP="00CA2616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7" w:type="pct"/>
                        <w:shd w:val="clear" w:color="auto" w:fill="1BB1C0"/>
                        <w:vAlign w:val="center"/>
                      </w:tcPr>
                      <w:p w14:paraId="3BA98D61" w14:textId="77777777" w:rsidR="00CA2616" w:rsidRPr="000A6EC0" w:rsidRDefault="00CA2616" w:rsidP="00CA2616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7" w:type="pct"/>
                        <w:shd w:val="clear" w:color="auto" w:fill="1BB1C0"/>
                        <w:vAlign w:val="center"/>
                      </w:tcPr>
                      <w:p w14:paraId="72A19C26" w14:textId="77777777" w:rsidR="00CA2616" w:rsidRPr="000A6EC0" w:rsidRDefault="00CA2616" w:rsidP="00CA2616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shd w:val="clear" w:color="auto" w:fill="1BB1C0"/>
                        <w:vAlign w:val="center"/>
                      </w:tcPr>
                      <w:p w14:paraId="3CF05CCF" w14:textId="77777777" w:rsidR="00CA2616" w:rsidRPr="000A6EC0" w:rsidRDefault="00CA2616" w:rsidP="00CA2616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CA2616" w:rsidRPr="000A6EC0" w14:paraId="3E134D0F" w14:textId="77777777" w:rsidTr="00CC4958">
                    <w:trPr>
                      <w:trHeight w:val="20"/>
                      <w:jc w:val="center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6D101810" w14:textId="2F627C9C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D780870" w14:textId="421F143F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0E87673" w14:textId="08777464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114D161" w14:textId="2A1D39C6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6B1212C" w14:textId="069E3FD5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45271E6" w14:textId="69E7530D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9E84105" w14:textId="610EEF65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A2616" w:rsidRPr="000A6EC0" w14:paraId="7B2649A1" w14:textId="77777777" w:rsidTr="00CC4958">
                    <w:trPr>
                      <w:trHeight w:val="20"/>
                      <w:jc w:val="center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0580160A" w14:textId="293C366E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DDA2C17" w14:textId="6D8771CA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5DA3982" w14:textId="30239597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FDD112F" w14:textId="779EF5A4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EE91390" w14:textId="1C417A9E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EA04CD5" w14:textId="6B3CA03E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6B07932" w14:textId="123FBE0D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A2616" w:rsidRPr="000A6EC0" w14:paraId="4933654F" w14:textId="77777777" w:rsidTr="00CC4958">
                    <w:trPr>
                      <w:trHeight w:val="20"/>
                      <w:jc w:val="center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06E396DC" w14:textId="447EEE1E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41F22A7" w14:textId="12FED92C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9814B5E" w14:textId="45AFBF1E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03521CE" w14:textId="7A698022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15E8857" w14:textId="1E6FA14C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2A16DC4" w14:textId="78911590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5FCAADC" w14:textId="06612554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A2616" w:rsidRPr="000A6EC0" w14:paraId="13385121" w14:textId="77777777" w:rsidTr="00CC4958">
                    <w:trPr>
                      <w:trHeight w:val="20"/>
                      <w:jc w:val="center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53C258B0" w14:textId="080F0820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1D1300D" w14:textId="6C8572ED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12D53F1" w14:textId="76FBD4D2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2FA09A3" w14:textId="15E1F048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D5077D3" w14:textId="7D0483AF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311A9AD" w14:textId="0239B577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7A72B63" w14:textId="6148A2F9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A2616" w:rsidRPr="000A6EC0" w14:paraId="51CFF7B6" w14:textId="77777777" w:rsidTr="00CC4958">
                    <w:trPr>
                      <w:trHeight w:val="20"/>
                      <w:jc w:val="center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728D227F" w14:textId="2F132DAD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22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22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B71553A" w14:textId="16E723C1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5DF6BE9" w14:textId="3B4BFFA9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73B9B51" w14:textId="55D76686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4C24BD1" w14:textId="2D4E0723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CE35F27" w14:textId="670D12BF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9C626EC" w14:textId="67319C01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A2616" w:rsidRPr="000A6EC0" w14:paraId="0F2C14A6" w14:textId="77777777" w:rsidTr="00CC4958">
                    <w:trPr>
                      <w:trHeight w:val="20"/>
                      <w:jc w:val="center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325EE200" w14:textId="35D14DBE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D10EE84" w14:textId="52EF5386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!A12 Is Not In Table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D9B39F6" w14:textId="77777777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70B5D86" w14:textId="77777777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A0F9846" w14:textId="77777777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35190EB" w14:textId="77777777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B3158E4" w14:textId="77777777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2920D469" w14:textId="77777777" w:rsidR="00CA2616" w:rsidRPr="000A6EC0" w:rsidRDefault="00CA2616" w:rsidP="00CA2616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1667" w:type="pct"/>
                </w:tcPr>
                <w:p w14:paraId="6B818B25" w14:textId="77777777" w:rsidR="00CA2616" w:rsidRPr="00A331D5" w:rsidRDefault="00CA2616" w:rsidP="00CA2616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43B06D"/>
                      <w:sz w:val="28"/>
                      <w:szCs w:val="28"/>
                    </w:rPr>
                  </w:pPr>
                  <w:r w:rsidRPr="00A331D5">
                    <w:rPr>
                      <w:rFonts w:ascii="Arial Narrow" w:hAnsi="Arial Narrow" w:cs="Arial"/>
                      <w:b/>
                      <w:bCs/>
                      <w:noProof/>
                      <w:color w:val="43B06D"/>
                      <w:sz w:val="28"/>
                      <w:szCs w:val="28"/>
                      <w:lang w:bidi="ru-RU"/>
                    </w:rPr>
                    <w:t>МАРТ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24"/>
                    <w:gridCol w:w="328"/>
                    <w:gridCol w:w="329"/>
                    <w:gridCol w:w="329"/>
                    <w:gridCol w:w="329"/>
                    <w:gridCol w:w="329"/>
                    <w:gridCol w:w="323"/>
                  </w:tblGrid>
                  <w:tr w:rsidR="00CA2616" w:rsidRPr="000A6EC0" w14:paraId="267D2EAE" w14:textId="77777777" w:rsidTr="00CC4958">
                    <w:trPr>
                      <w:trHeight w:val="170"/>
                    </w:trPr>
                    <w:tc>
                      <w:tcPr>
                        <w:tcW w:w="709" w:type="pct"/>
                        <w:shd w:val="clear" w:color="auto" w:fill="43B06D"/>
                        <w:vAlign w:val="center"/>
                      </w:tcPr>
                      <w:p w14:paraId="63C403D3" w14:textId="77777777" w:rsidR="00CA2616" w:rsidRPr="000A6EC0" w:rsidRDefault="00CA2616" w:rsidP="00CA2616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7" w:type="pct"/>
                        <w:shd w:val="clear" w:color="auto" w:fill="43B06D"/>
                        <w:vAlign w:val="center"/>
                      </w:tcPr>
                      <w:p w14:paraId="71D39961" w14:textId="77777777" w:rsidR="00CA2616" w:rsidRPr="000A6EC0" w:rsidRDefault="00CA2616" w:rsidP="00CA2616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7" w:type="pct"/>
                        <w:shd w:val="clear" w:color="auto" w:fill="43B06D"/>
                        <w:vAlign w:val="center"/>
                      </w:tcPr>
                      <w:p w14:paraId="5DB0155F" w14:textId="77777777" w:rsidR="00CA2616" w:rsidRPr="000A6EC0" w:rsidRDefault="00CA2616" w:rsidP="00CA2616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7" w:type="pct"/>
                        <w:shd w:val="clear" w:color="auto" w:fill="43B06D"/>
                        <w:vAlign w:val="center"/>
                      </w:tcPr>
                      <w:p w14:paraId="4730D685" w14:textId="77777777" w:rsidR="00CA2616" w:rsidRPr="000A6EC0" w:rsidRDefault="00CA2616" w:rsidP="00CA2616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7" w:type="pct"/>
                        <w:shd w:val="clear" w:color="auto" w:fill="43B06D"/>
                        <w:vAlign w:val="center"/>
                      </w:tcPr>
                      <w:p w14:paraId="37A29392" w14:textId="77777777" w:rsidR="00CA2616" w:rsidRPr="000A6EC0" w:rsidRDefault="00CA2616" w:rsidP="00CA2616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7" w:type="pct"/>
                        <w:shd w:val="clear" w:color="auto" w:fill="43B06D"/>
                        <w:vAlign w:val="center"/>
                      </w:tcPr>
                      <w:p w14:paraId="7304070D" w14:textId="77777777" w:rsidR="00CA2616" w:rsidRPr="000A6EC0" w:rsidRDefault="00CA2616" w:rsidP="00CA2616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shd w:val="clear" w:color="auto" w:fill="43B06D"/>
                        <w:vAlign w:val="center"/>
                      </w:tcPr>
                      <w:p w14:paraId="7C8F74B5" w14:textId="77777777" w:rsidR="00CA2616" w:rsidRPr="000A6EC0" w:rsidRDefault="00CA2616" w:rsidP="00CA2616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CA2616" w:rsidRPr="000A6EC0" w14:paraId="6356F7EB" w14:textId="77777777" w:rsidTr="00CC4958">
                    <w:trPr>
                      <w:trHeight w:val="2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2B74847B" w14:textId="60FBE765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00B3029" w14:textId="4CF3D7DB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84367B1" w14:textId="7CEB7B94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CEDC021" w14:textId="20F0481F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7F068C3" w14:textId="7339368B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CEFD235" w14:textId="404DB355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7604580" w14:textId="4DB505E5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A2616" w:rsidRPr="000A6EC0" w14:paraId="4B9CA22E" w14:textId="77777777" w:rsidTr="00CC4958">
                    <w:trPr>
                      <w:trHeight w:val="2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1A71E9F6" w14:textId="603EDB3D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F2931F3" w14:textId="154B1937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A6DF7DE" w14:textId="60B747F9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7CAC927" w14:textId="2843A63F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993BE46" w14:textId="2805FEF8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3F76CDB" w14:textId="443BE52B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617D6EA" w14:textId="74AB08EA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A2616" w:rsidRPr="000A6EC0" w14:paraId="1A7392C9" w14:textId="77777777" w:rsidTr="00CC4958">
                    <w:trPr>
                      <w:trHeight w:val="2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53068A03" w14:textId="75259FA7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CE983FC" w14:textId="00369186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5792DCA" w14:textId="74098E4D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4DE9704" w14:textId="30212EEE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A545F3B" w14:textId="48622405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1D607C4" w14:textId="16F95407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AF4BFEB" w14:textId="454A2359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A2616" w:rsidRPr="000A6EC0" w14:paraId="78DEBEB6" w14:textId="77777777" w:rsidTr="00CC4958">
                    <w:trPr>
                      <w:trHeight w:val="2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5ED2D899" w14:textId="14A6ECF9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9CC4C88" w14:textId="71273956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DA0ED47" w14:textId="1E772668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1BB7789" w14:textId="64DF245C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FE5AC32" w14:textId="393E0327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90BC384" w14:textId="2DA9C938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358987E" w14:textId="42AD9F84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A2616" w:rsidRPr="000A6EC0" w14:paraId="177E051A" w14:textId="77777777" w:rsidTr="00CC4958">
                    <w:trPr>
                      <w:trHeight w:val="2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14473B04" w14:textId="356507C7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22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22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BAFB557" w14:textId="7168681E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ECC7683" w14:textId="631C6491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4EB6A5D" w14:textId="0A4390A1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65C457B" w14:textId="79730FAD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CE25566" w14:textId="0F531EA2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1F32276" w14:textId="0C2DCA38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A2616" w:rsidRPr="000A6EC0" w14:paraId="6C212F0C" w14:textId="77777777" w:rsidTr="00CC4958">
                    <w:trPr>
                      <w:trHeight w:val="2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58967037" w14:textId="44E856D1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E5BC98C" w14:textId="2640D558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24FB1FD" w14:textId="77777777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66BFE3F" w14:textId="77777777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805675D" w14:textId="77777777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25B48A2" w14:textId="77777777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2FE2D6C" w14:textId="77777777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5016D3A5" w14:textId="77777777" w:rsidR="00CA2616" w:rsidRPr="000A6EC0" w:rsidRDefault="00CA2616" w:rsidP="00CA2616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CA2616" w:rsidRPr="000A6EC0" w14:paraId="4DB3CE39" w14:textId="77777777" w:rsidTr="00CC4958">
              <w:tc>
                <w:tcPr>
                  <w:tcW w:w="1666" w:type="pct"/>
                </w:tcPr>
                <w:p w14:paraId="32AC6F78" w14:textId="77777777" w:rsidR="00CA2616" w:rsidRPr="00A331D5" w:rsidRDefault="00CA2616" w:rsidP="00CA2616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8DC03F"/>
                      <w:sz w:val="28"/>
                      <w:szCs w:val="28"/>
                    </w:rPr>
                  </w:pPr>
                  <w:r w:rsidRPr="00A331D5">
                    <w:rPr>
                      <w:rFonts w:ascii="Arial Narrow" w:hAnsi="Arial Narrow" w:cs="Arial"/>
                      <w:b/>
                      <w:bCs/>
                      <w:noProof/>
                      <w:color w:val="8DC03F"/>
                      <w:sz w:val="28"/>
                      <w:szCs w:val="28"/>
                      <w:lang w:bidi="ru-RU"/>
                    </w:rPr>
                    <w:t>АПРИЛ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26"/>
                    <w:gridCol w:w="329"/>
                    <w:gridCol w:w="328"/>
                    <w:gridCol w:w="328"/>
                    <w:gridCol w:w="328"/>
                    <w:gridCol w:w="328"/>
                    <w:gridCol w:w="323"/>
                  </w:tblGrid>
                  <w:tr w:rsidR="00CA2616" w:rsidRPr="000A6EC0" w14:paraId="3ABCAF89" w14:textId="77777777" w:rsidTr="00CC4958">
                    <w:trPr>
                      <w:trHeight w:val="170"/>
                    </w:trPr>
                    <w:tc>
                      <w:tcPr>
                        <w:tcW w:w="710" w:type="pct"/>
                        <w:shd w:val="clear" w:color="auto" w:fill="8DC03F"/>
                        <w:vAlign w:val="center"/>
                      </w:tcPr>
                      <w:p w14:paraId="1C3D2417" w14:textId="77777777" w:rsidR="00CA2616" w:rsidRPr="000A6EC0" w:rsidRDefault="00CA2616" w:rsidP="00CA2616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6" w:type="pct"/>
                        <w:shd w:val="clear" w:color="auto" w:fill="8DC03F"/>
                        <w:vAlign w:val="center"/>
                      </w:tcPr>
                      <w:p w14:paraId="709E437F" w14:textId="77777777" w:rsidR="00CA2616" w:rsidRPr="000A6EC0" w:rsidRDefault="00CA2616" w:rsidP="00CA2616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7" w:type="pct"/>
                        <w:shd w:val="clear" w:color="auto" w:fill="8DC03F"/>
                        <w:vAlign w:val="center"/>
                      </w:tcPr>
                      <w:p w14:paraId="0290415F" w14:textId="77777777" w:rsidR="00CA2616" w:rsidRPr="000A6EC0" w:rsidRDefault="00CA2616" w:rsidP="00CA2616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7" w:type="pct"/>
                        <w:shd w:val="clear" w:color="auto" w:fill="8DC03F"/>
                        <w:vAlign w:val="center"/>
                      </w:tcPr>
                      <w:p w14:paraId="73289214" w14:textId="77777777" w:rsidR="00CA2616" w:rsidRPr="000A6EC0" w:rsidRDefault="00CA2616" w:rsidP="00CA2616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7" w:type="pct"/>
                        <w:shd w:val="clear" w:color="auto" w:fill="8DC03F"/>
                        <w:vAlign w:val="center"/>
                      </w:tcPr>
                      <w:p w14:paraId="76790ECA" w14:textId="77777777" w:rsidR="00CA2616" w:rsidRPr="000A6EC0" w:rsidRDefault="00CA2616" w:rsidP="00CA2616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7" w:type="pct"/>
                        <w:shd w:val="clear" w:color="auto" w:fill="8DC03F"/>
                        <w:vAlign w:val="center"/>
                      </w:tcPr>
                      <w:p w14:paraId="1D39402A" w14:textId="77777777" w:rsidR="00CA2616" w:rsidRPr="000A6EC0" w:rsidRDefault="00CA2616" w:rsidP="00CA2616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shd w:val="clear" w:color="auto" w:fill="8DC03F"/>
                        <w:vAlign w:val="center"/>
                      </w:tcPr>
                      <w:p w14:paraId="385F4A93" w14:textId="77777777" w:rsidR="00CA2616" w:rsidRPr="000A6EC0" w:rsidRDefault="00CA2616" w:rsidP="00CA2616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CA2616" w:rsidRPr="000A6EC0" w14:paraId="0F684F67" w14:textId="77777777" w:rsidTr="00CC4958">
                    <w:trPr>
                      <w:trHeight w:val="20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73A6F535" w14:textId="465043D5" w:rsidR="00CA2616" w:rsidRPr="00067517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719D54F" w14:textId="18F41DE2" w:rsidR="00CA2616" w:rsidRPr="00067517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51916A2" w14:textId="2C252BA8" w:rsidR="00CA2616" w:rsidRPr="00067517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E862404" w14:textId="01A828FE" w:rsidR="00CA2616" w:rsidRPr="00067517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B2054CA" w14:textId="34038A80" w:rsidR="00CA2616" w:rsidRPr="00067517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261B116" w14:textId="4B04D5F6" w:rsidR="00CA2616" w:rsidRPr="00067517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8D35B74" w14:textId="0657C269" w:rsidR="00CA2616" w:rsidRPr="00067517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A2616" w:rsidRPr="000A6EC0" w14:paraId="382A4AC2" w14:textId="77777777" w:rsidTr="00CC4958">
                    <w:trPr>
                      <w:trHeight w:val="20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2FBAE93A" w14:textId="31000E34" w:rsidR="00CA2616" w:rsidRPr="00067517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0922280" w14:textId="74480D4C" w:rsidR="00CA2616" w:rsidRPr="00067517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1424677" w14:textId="40CE815D" w:rsidR="00CA2616" w:rsidRPr="00067517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6962564" w14:textId="04F36FD8" w:rsidR="00CA2616" w:rsidRPr="00067517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9251F02" w14:textId="168A9C57" w:rsidR="00CA2616" w:rsidRPr="00067517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023539D" w14:textId="34B6D6ED" w:rsidR="00CA2616" w:rsidRPr="00067517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64B773E" w14:textId="32C93B9C" w:rsidR="00CA2616" w:rsidRPr="00067517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A2616" w:rsidRPr="000A6EC0" w14:paraId="3FB15B83" w14:textId="77777777" w:rsidTr="00CC4958">
                    <w:trPr>
                      <w:trHeight w:val="20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4982C805" w14:textId="4E0C3168" w:rsidR="00CA2616" w:rsidRPr="00067517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94055F6" w14:textId="05675DC8" w:rsidR="00CA2616" w:rsidRPr="00067517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42E98A7" w14:textId="3DF74187" w:rsidR="00CA2616" w:rsidRPr="00067517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AA33A27" w14:textId="0E7291FC" w:rsidR="00CA2616" w:rsidRPr="00067517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2FAAAD5" w14:textId="1988E3C3" w:rsidR="00CA2616" w:rsidRPr="00067517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5787DDB" w14:textId="2F60BE94" w:rsidR="00CA2616" w:rsidRPr="00067517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A80F12E" w14:textId="0665BB8F" w:rsidR="00CA2616" w:rsidRPr="00067517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A2616" w:rsidRPr="000A6EC0" w14:paraId="30A032DB" w14:textId="77777777" w:rsidTr="00CC4958">
                    <w:trPr>
                      <w:trHeight w:val="20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1210765A" w14:textId="2F2F6210" w:rsidR="00CA2616" w:rsidRPr="00067517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1C99124B" w14:textId="54FA16FB" w:rsidR="00CA2616" w:rsidRPr="00067517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75F988B" w14:textId="41F91292" w:rsidR="00CA2616" w:rsidRPr="00067517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96BE968" w14:textId="3C5AF0BD" w:rsidR="00CA2616" w:rsidRPr="00067517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BE61D9C" w14:textId="291A0FDE" w:rsidR="00CA2616" w:rsidRPr="00067517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60AD9E9" w14:textId="04C69224" w:rsidR="00CA2616" w:rsidRPr="00067517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956C3BF" w14:textId="67C97553" w:rsidR="00CA2616" w:rsidRPr="00067517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A2616" w:rsidRPr="000A6EC0" w14:paraId="5BB47A95" w14:textId="77777777" w:rsidTr="00CC4958">
                    <w:trPr>
                      <w:trHeight w:val="20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0CCBC571" w14:textId="35B055EA" w:rsidR="00CA2616" w:rsidRPr="00067517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0623747" w14:textId="014128EC" w:rsidR="00CA2616" w:rsidRPr="00067517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2EF4D3F" w14:textId="646C95FE" w:rsidR="00CA2616" w:rsidRPr="00067517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1735B68" w14:textId="51135A33" w:rsidR="00CA2616" w:rsidRPr="00067517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1866DC4" w14:textId="2EFB282C" w:rsidR="00CA2616" w:rsidRPr="00067517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D2DA889" w14:textId="0D8A76F5" w:rsidR="00CA2616" w:rsidRPr="00067517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BA74950" w14:textId="3472013B" w:rsidR="00CA2616" w:rsidRPr="00067517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A2616" w:rsidRPr="000A6EC0" w14:paraId="642469AA" w14:textId="77777777" w:rsidTr="00CC4958">
                    <w:trPr>
                      <w:trHeight w:val="20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35CF99BF" w14:textId="2A228658" w:rsidR="00CA2616" w:rsidRPr="00067517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849F246" w14:textId="77A7FB23" w:rsidR="00CA2616" w:rsidRPr="00067517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7E068FB" w14:textId="77777777" w:rsidR="00CA2616" w:rsidRPr="00067517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7284146" w14:textId="77777777" w:rsidR="00CA2616" w:rsidRPr="00067517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E5CD6F9" w14:textId="77777777" w:rsidR="00CA2616" w:rsidRPr="00067517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AAFDF4E" w14:textId="77777777" w:rsidR="00CA2616" w:rsidRPr="00067517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8168CCE" w14:textId="77777777" w:rsidR="00CA2616" w:rsidRPr="00067517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63F68CC0" w14:textId="77777777" w:rsidR="00CA2616" w:rsidRPr="000A6EC0" w:rsidRDefault="00CA2616" w:rsidP="00CA2616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1667" w:type="pct"/>
                </w:tcPr>
                <w:p w14:paraId="04829478" w14:textId="77777777" w:rsidR="00CA2616" w:rsidRPr="00A331D5" w:rsidRDefault="00CA2616" w:rsidP="00CA2616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CBC703"/>
                      <w:sz w:val="28"/>
                      <w:szCs w:val="28"/>
                    </w:rPr>
                  </w:pPr>
                  <w:r w:rsidRPr="00A331D5">
                    <w:rPr>
                      <w:rFonts w:ascii="Arial Narrow" w:hAnsi="Arial Narrow" w:cs="Arial"/>
                      <w:b/>
                      <w:bCs/>
                      <w:noProof/>
                      <w:color w:val="CBC703"/>
                      <w:sz w:val="28"/>
                      <w:szCs w:val="28"/>
                      <w:lang w:bidi="ru-RU"/>
                    </w:rPr>
                    <w:t>МАЙ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24"/>
                    <w:gridCol w:w="328"/>
                    <w:gridCol w:w="329"/>
                    <w:gridCol w:w="329"/>
                    <w:gridCol w:w="329"/>
                    <w:gridCol w:w="329"/>
                    <w:gridCol w:w="323"/>
                  </w:tblGrid>
                  <w:tr w:rsidR="00CA2616" w:rsidRPr="000A6EC0" w14:paraId="355AEB45" w14:textId="77777777" w:rsidTr="00CC4958">
                    <w:trPr>
                      <w:trHeight w:val="170"/>
                    </w:trPr>
                    <w:tc>
                      <w:tcPr>
                        <w:tcW w:w="709" w:type="pct"/>
                        <w:shd w:val="clear" w:color="auto" w:fill="CBC703"/>
                        <w:vAlign w:val="center"/>
                      </w:tcPr>
                      <w:p w14:paraId="20867698" w14:textId="77777777" w:rsidR="00CA2616" w:rsidRPr="000A6EC0" w:rsidRDefault="00CA2616" w:rsidP="00CA2616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7" w:type="pct"/>
                        <w:shd w:val="clear" w:color="auto" w:fill="CBC703"/>
                        <w:vAlign w:val="center"/>
                      </w:tcPr>
                      <w:p w14:paraId="61806522" w14:textId="77777777" w:rsidR="00CA2616" w:rsidRPr="000A6EC0" w:rsidRDefault="00CA2616" w:rsidP="00CA2616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7" w:type="pct"/>
                        <w:shd w:val="clear" w:color="auto" w:fill="CBC703"/>
                        <w:vAlign w:val="center"/>
                      </w:tcPr>
                      <w:p w14:paraId="15B4A0DF" w14:textId="77777777" w:rsidR="00CA2616" w:rsidRPr="000A6EC0" w:rsidRDefault="00CA2616" w:rsidP="00CA2616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7" w:type="pct"/>
                        <w:shd w:val="clear" w:color="auto" w:fill="CBC703"/>
                        <w:vAlign w:val="center"/>
                      </w:tcPr>
                      <w:p w14:paraId="4D8C447B" w14:textId="77777777" w:rsidR="00CA2616" w:rsidRPr="000A6EC0" w:rsidRDefault="00CA2616" w:rsidP="00CA2616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7" w:type="pct"/>
                        <w:shd w:val="clear" w:color="auto" w:fill="CBC703"/>
                        <w:vAlign w:val="center"/>
                      </w:tcPr>
                      <w:p w14:paraId="192C08BD" w14:textId="77777777" w:rsidR="00CA2616" w:rsidRPr="000A6EC0" w:rsidRDefault="00CA2616" w:rsidP="00CA2616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7" w:type="pct"/>
                        <w:shd w:val="clear" w:color="auto" w:fill="CBC703"/>
                        <w:vAlign w:val="center"/>
                      </w:tcPr>
                      <w:p w14:paraId="4957FD45" w14:textId="77777777" w:rsidR="00CA2616" w:rsidRPr="000A6EC0" w:rsidRDefault="00CA2616" w:rsidP="00CA2616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shd w:val="clear" w:color="auto" w:fill="CBC703"/>
                        <w:vAlign w:val="center"/>
                      </w:tcPr>
                      <w:p w14:paraId="4F9C2C43" w14:textId="77777777" w:rsidR="00CA2616" w:rsidRPr="000A6EC0" w:rsidRDefault="00CA2616" w:rsidP="00CA2616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CA2616" w:rsidRPr="000A6EC0" w14:paraId="0B297A8F" w14:textId="77777777" w:rsidTr="00CC4958">
                    <w:trPr>
                      <w:trHeight w:val="2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7C00833D" w14:textId="59947ADB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AB7BECF" w14:textId="74564A00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61FEA95" w14:textId="01947631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17738BD" w14:textId="72A8878D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5C85FA2" w14:textId="5F7CDC58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309B3CE" w14:textId="562BDA6A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6439EA2" w14:textId="0F36F8CF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A2616" w:rsidRPr="000A6EC0" w14:paraId="508D5759" w14:textId="77777777" w:rsidTr="00CC4958">
                    <w:trPr>
                      <w:trHeight w:val="2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514F71ED" w14:textId="06431267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FD270DA" w14:textId="7F9D10E4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74060A4" w14:textId="14ED5A0D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BC860BF" w14:textId="6B45D4CB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1347240" w14:textId="5C22B233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40FEC9F" w14:textId="412755F5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1F574C4" w14:textId="71571DFD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A2616" w:rsidRPr="000A6EC0" w14:paraId="2C3F2BA4" w14:textId="77777777" w:rsidTr="00CC4958">
                    <w:trPr>
                      <w:trHeight w:val="2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595CCA7F" w14:textId="77EDA163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7D149D2" w14:textId="4F2501C7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309D568" w14:textId="04CB24AE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B4CC1A2" w14:textId="54F9097C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AAD4F4C" w14:textId="6BC45861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5C802BA" w14:textId="44679FDE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51D9DE6" w14:textId="296F7175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A2616" w:rsidRPr="000A6EC0" w14:paraId="7BD793F7" w14:textId="77777777" w:rsidTr="00CC4958">
                    <w:trPr>
                      <w:trHeight w:val="2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0E79F711" w14:textId="10806F7D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807FB66" w14:textId="36F19C10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544690B" w14:textId="1776BF0C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C7EC7E8" w14:textId="2E5BFF7C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6C7BAE3" w14:textId="30BCD689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7598BBA" w14:textId="4381EE9E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15242BF" w14:textId="656F0430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A2616" w:rsidRPr="000A6EC0" w14:paraId="4DD7E072" w14:textId="77777777" w:rsidTr="00CC4958">
                    <w:trPr>
                      <w:trHeight w:val="2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1854713B" w14:textId="21A52F18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A8899B4" w14:textId="0BA9E0A6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57D9436" w14:textId="44A3FF59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DABC558" w14:textId="0E00F515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1BE7FC2" w14:textId="29837F32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438178E" w14:textId="47971CFD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6EC99DF" w14:textId="75D3BF45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A2616" w:rsidRPr="000A6EC0" w14:paraId="4DB9F7A4" w14:textId="77777777" w:rsidTr="00CC4958">
                    <w:trPr>
                      <w:trHeight w:val="2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6DCA467C" w14:textId="5F4BCEE8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3FEF16C" w14:textId="30E00361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6805EC6" w14:textId="77777777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5C0C804" w14:textId="77777777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FC6257C" w14:textId="77777777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F98CC54" w14:textId="77777777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3E39AE5" w14:textId="77777777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725E2E1C" w14:textId="77777777" w:rsidR="00CA2616" w:rsidRPr="000A6EC0" w:rsidRDefault="00CA2616" w:rsidP="00CA2616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1667" w:type="pct"/>
                </w:tcPr>
                <w:p w14:paraId="221BD8B7" w14:textId="77777777" w:rsidR="00CA2616" w:rsidRPr="00A331D5" w:rsidRDefault="00CA2616" w:rsidP="00CA2616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FAAE00"/>
                      <w:sz w:val="28"/>
                      <w:szCs w:val="28"/>
                    </w:rPr>
                  </w:pPr>
                  <w:r w:rsidRPr="00A331D5">
                    <w:rPr>
                      <w:rFonts w:ascii="Arial Narrow" w:hAnsi="Arial Narrow" w:cs="Arial"/>
                      <w:b/>
                      <w:bCs/>
                      <w:noProof/>
                      <w:color w:val="FAAE00"/>
                      <w:sz w:val="28"/>
                      <w:szCs w:val="28"/>
                      <w:lang w:bidi="ru-RU"/>
                    </w:rPr>
                    <w:t>ЮНИ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24"/>
                    <w:gridCol w:w="328"/>
                    <w:gridCol w:w="329"/>
                    <w:gridCol w:w="329"/>
                    <w:gridCol w:w="329"/>
                    <w:gridCol w:w="329"/>
                    <w:gridCol w:w="323"/>
                  </w:tblGrid>
                  <w:tr w:rsidR="00CA2616" w:rsidRPr="000A6EC0" w14:paraId="2F29FC73" w14:textId="77777777" w:rsidTr="00CC4958">
                    <w:trPr>
                      <w:trHeight w:val="170"/>
                    </w:trPr>
                    <w:tc>
                      <w:tcPr>
                        <w:tcW w:w="709" w:type="pct"/>
                        <w:shd w:val="clear" w:color="auto" w:fill="FAAE00"/>
                        <w:vAlign w:val="center"/>
                      </w:tcPr>
                      <w:p w14:paraId="2155B7BA" w14:textId="77777777" w:rsidR="00CA2616" w:rsidRPr="000A6EC0" w:rsidRDefault="00CA2616" w:rsidP="00CA2616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7" w:type="pct"/>
                        <w:shd w:val="clear" w:color="auto" w:fill="FAAE00"/>
                        <w:vAlign w:val="center"/>
                      </w:tcPr>
                      <w:p w14:paraId="70762CD7" w14:textId="77777777" w:rsidR="00CA2616" w:rsidRPr="000A6EC0" w:rsidRDefault="00CA2616" w:rsidP="00CA2616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7" w:type="pct"/>
                        <w:shd w:val="clear" w:color="auto" w:fill="FAAE00"/>
                        <w:vAlign w:val="center"/>
                      </w:tcPr>
                      <w:p w14:paraId="00A31EE2" w14:textId="77777777" w:rsidR="00CA2616" w:rsidRPr="000A6EC0" w:rsidRDefault="00CA2616" w:rsidP="00CA2616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7" w:type="pct"/>
                        <w:shd w:val="clear" w:color="auto" w:fill="FAAE00"/>
                        <w:vAlign w:val="center"/>
                      </w:tcPr>
                      <w:p w14:paraId="0CE47170" w14:textId="77777777" w:rsidR="00CA2616" w:rsidRPr="000A6EC0" w:rsidRDefault="00CA2616" w:rsidP="00CA2616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7" w:type="pct"/>
                        <w:shd w:val="clear" w:color="auto" w:fill="FAAE00"/>
                        <w:vAlign w:val="center"/>
                      </w:tcPr>
                      <w:p w14:paraId="32E0850B" w14:textId="77777777" w:rsidR="00CA2616" w:rsidRPr="000A6EC0" w:rsidRDefault="00CA2616" w:rsidP="00CA2616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7" w:type="pct"/>
                        <w:shd w:val="clear" w:color="auto" w:fill="FAAE00"/>
                        <w:vAlign w:val="center"/>
                      </w:tcPr>
                      <w:p w14:paraId="6A5CD48B" w14:textId="77777777" w:rsidR="00CA2616" w:rsidRPr="000A6EC0" w:rsidRDefault="00CA2616" w:rsidP="00CA2616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shd w:val="clear" w:color="auto" w:fill="FAAE00"/>
                        <w:vAlign w:val="center"/>
                      </w:tcPr>
                      <w:p w14:paraId="0652BD04" w14:textId="77777777" w:rsidR="00CA2616" w:rsidRPr="000A6EC0" w:rsidRDefault="00CA2616" w:rsidP="00CA2616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CA2616" w:rsidRPr="000A6EC0" w14:paraId="1EE02EE3" w14:textId="77777777" w:rsidTr="00CC4958">
                    <w:trPr>
                      <w:trHeight w:val="2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78C691E1" w14:textId="6E9BDCD5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4D7573A" w14:textId="20865D09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43A3AE5" w14:textId="53A6873B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8F2092E" w14:textId="65AF3D2A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8570713" w14:textId="6317AC1F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DB723D2" w14:textId="4473B789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5E5E071" w14:textId="130B53D4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A2616" w:rsidRPr="000A6EC0" w14:paraId="6F1CFBD7" w14:textId="77777777" w:rsidTr="00CC4958">
                    <w:trPr>
                      <w:trHeight w:val="2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19737A28" w14:textId="54533323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E221324" w14:textId="530D506A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C453845" w14:textId="75407E1C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68CBA5D" w14:textId="29A38CE7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FD628AC" w14:textId="65A9E6C4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5E332BD" w14:textId="1BFD17EB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81E57D9" w14:textId="191F782C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A2616" w:rsidRPr="000A6EC0" w14:paraId="2053B1E4" w14:textId="77777777" w:rsidTr="00CC4958">
                    <w:trPr>
                      <w:trHeight w:val="2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45F66968" w14:textId="4F6CCB0D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9368FD4" w14:textId="4548A2A8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D3871B5" w14:textId="00D41911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96F27B6" w14:textId="16E99DA3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8534DBB" w14:textId="15CD050D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ED9C5E4" w14:textId="525E4991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3899632" w14:textId="5B54C36E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A2616" w:rsidRPr="000A6EC0" w14:paraId="25C58880" w14:textId="77777777" w:rsidTr="00CC4958">
                    <w:trPr>
                      <w:trHeight w:val="2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45DC345F" w14:textId="16967EE8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BD1F15C" w14:textId="6018CEF5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0252FE3" w14:textId="4FF29D8D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DAAECA9" w14:textId="0796F0EB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145D707" w14:textId="0FE3A766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F56F3E5" w14:textId="438B7DBF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5D7758E" w14:textId="68AE13F2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A2616" w:rsidRPr="000A6EC0" w14:paraId="15CD9633" w14:textId="77777777" w:rsidTr="00CC4958">
                    <w:trPr>
                      <w:trHeight w:val="2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26126E05" w14:textId="72FCA349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C136F4A" w14:textId="79E3F90E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0A12993" w14:textId="55C05557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1C4AF04" w14:textId="629CD3B5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17AF24A" w14:textId="0348C3BE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4ADCAE9" w14:textId="113C83EB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A4E382B" w14:textId="0951E61B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A2616" w:rsidRPr="000A6EC0" w14:paraId="6C153F6B" w14:textId="77777777" w:rsidTr="00CC4958">
                    <w:trPr>
                      <w:trHeight w:val="2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0B07EE6F" w14:textId="32C52F5B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A52CBE0" w14:textId="06C60C21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5642903" w14:textId="77777777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E8653B9" w14:textId="77777777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246AECF" w14:textId="77777777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CAD036E" w14:textId="77777777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46970B2" w14:textId="77777777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062ED526" w14:textId="77777777" w:rsidR="00CA2616" w:rsidRPr="000A6EC0" w:rsidRDefault="00CA2616" w:rsidP="00CA2616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CA2616" w:rsidRPr="000A6EC0" w14:paraId="50015F8B" w14:textId="77777777" w:rsidTr="00CC4958">
              <w:tc>
                <w:tcPr>
                  <w:tcW w:w="1666" w:type="pct"/>
                </w:tcPr>
                <w:p w14:paraId="05FB3C20" w14:textId="77777777" w:rsidR="00CA2616" w:rsidRPr="00A331D5" w:rsidRDefault="00CA2616" w:rsidP="00CA2616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EF8219"/>
                      <w:sz w:val="28"/>
                      <w:szCs w:val="28"/>
                    </w:rPr>
                  </w:pPr>
                  <w:r w:rsidRPr="00A331D5">
                    <w:rPr>
                      <w:rFonts w:ascii="Arial Narrow" w:hAnsi="Arial Narrow" w:cs="Arial"/>
                      <w:b/>
                      <w:bCs/>
                      <w:noProof/>
                      <w:color w:val="EF8219"/>
                      <w:sz w:val="28"/>
                      <w:szCs w:val="28"/>
                      <w:lang w:bidi="ru-RU"/>
                    </w:rPr>
                    <w:t>ЮЛИ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25"/>
                    <w:gridCol w:w="329"/>
                    <w:gridCol w:w="329"/>
                    <w:gridCol w:w="328"/>
                    <w:gridCol w:w="328"/>
                    <w:gridCol w:w="328"/>
                    <w:gridCol w:w="323"/>
                  </w:tblGrid>
                  <w:tr w:rsidR="00CA2616" w:rsidRPr="000A6EC0" w14:paraId="7F5C6797" w14:textId="77777777" w:rsidTr="00CC4958">
                    <w:trPr>
                      <w:trHeight w:val="170"/>
                    </w:trPr>
                    <w:tc>
                      <w:tcPr>
                        <w:tcW w:w="708" w:type="pct"/>
                        <w:shd w:val="clear" w:color="auto" w:fill="EF8219"/>
                        <w:vAlign w:val="center"/>
                      </w:tcPr>
                      <w:p w14:paraId="123E3BD2" w14:textId="77777777" w:rsidR="00CA2616" w:rsidRPr="000A6EC0" w:rsidRDefault="00CA2616" w:rsidP="00CA2616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7" w:type="pct"/>
                        <w:shd w:val="clear" w:color="auto" w:fill="EF8219"/>
                        <w:vAlign w:val="center"/>
                      </w:tcPr>
                      <w:p w14:paraId="7889907F" w14:textId="77777777" w:rsidR="00CA2616" w:rsidRPr="000A6EC0" w:rsidRDefault="00CA2616" w:rsidP="00CA2616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7" w:type="pct"/>
                        <w:shd w:val="clear" w:color="auto" w:fill="EF8219"/>
                        <w:vAlign w:val="center"/>
                      </w:tcPr>
                      <w:p w14:paraId="50795498" w14:textId="77777777" w:rsidR="00CA2616" w:rsidRPr="000A6EC0" w:rsidRDefault="00CA2616" w:rsidP="00CA2616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7" w:type="pct"/>
                        <w:shd w:val="clear" w:color="auto" w:fill="EF8219"/>
                        <w:vAlign w:val="center"/>
                      </w:tcPr>
                      <w:p w14:paraId="59AF19D1" w14:textId="77777777" w:rsidR="00CA2616" w:rsidRPr="000A6EC0" w:rsidRDefault="00CA2616" w:rsidP="00CA2616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7" w:type="pct"/>
                        <w:shd w:val="clear" w:color="auto" w:fill="EF8219"/>
                        <w:vAlign w:val="center"/>
                      </w:tcPr>
                      <w:p w14:paraId="2D7E5585" w14:textId="77777777" w:rsidR="00CA2616" w:rsidRPr="000A6EC0" w:rsidRDefault="00CA2616" w:rsidP="00CA2616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7" w:type="pct"/>
                        <w:shd w:val="clear" w:color="auto" w:fill="EF8219"/>
                        <w:vAlign w:val="center"/>
                      </w:tcPr>
                      <w:p w14:paraId="62A3AD0D" w14:textId="77777777" w:rsidR="00CA2616" w:rsidRPr="000A6EC0" w:rsidRDefault="00CA2616" w:rsidP="00CA2616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shd w:val="clear" w:color="auto" w:fill="EF8219"/>
                        <w:vAlign w:val="center"/>
                      </w:tcPr>
                      <w:p w14:paraId="3C32AE7B" w14:textId="77777777" w:rsidR="00CA2616" w:rsidRPr="000A6EC0" w:rsidRDefault="00CA2616" w:rsidP="00CA2616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CA2616" w:rsidRPr="000A6EC0" w14:paraId="2982B890" w14:textId="77777777" w:rsidTr="00CC4958">
                    <w:trPr>
                      <w:trHeight w:val="2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16FF13EE" w14:textId="2DF9860F" w:rsidR="00CA2616" w:rsidRPr="00067517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2AC3F8B" w14:textId="1E3AB558" w:rsidR="00CA2616" w:rsidRPr="00067517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50E862C" w14:textId="6995E04D" w:rsidR="00CA2616" w:rsidRPr="00067517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93E1530" w14:textId="448C3123" w:rsidR="00CA2616" w:rsidRPr="00067517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DBF85B1" w14:textId="1A590629" w:rsidR="00CA2616" w:rsidRPr="00067517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7789412" w14:textId="54D1D69B" w:rsidR="00CA2616" w:rsidRPr="00067517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7D535ED" w14:textId="2CA9E1C2" w:rsidR="00CA2616" w:rsidRPr="00067517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A2616" w:rsidRPr="000A6EC0" w14:paraId="2A17E6F5" w14:textId="77777777" w:rsidTr="00CC4958">
                    <w:trPr>
                      <w:trHeight w:val="2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16EF42A2" w14:textId="08CFB42B" w:rsidR="00CA2616" w:rsidRPr="00067517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3DBFDEA" w14:textId="58C02724" w:rsidR="00CA2616" w:rsidRPr="00067517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9A8FBA2" w14:textId="49D0D800" w:rsidR="00CA2616" w:rsidRPr="00067517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2CA58FB" w14:textId="24FDC594" w:rsidR="00CA2616" w:rsidRPr="00067517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7C47AEF" w14:textId="08E357A4" w:rsidR="00CA2616" w:rsidRPr="00067517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7AD1649" w14:textId="3CAFAFCF" w:rsidR="00CA2616" w:rsidRPr="00067517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63CEB33" w14:textId="65DA56B8" w:rsidR="00CA2616" w:rsidRPr="00067517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A2616" w:rsidRPr="000A6EC0" w14:paraId="585B7592" w14:textId="77777777" w:rsidTr="00CC4958">
                    <w:trPr>
                      <w:trHeight w:val="2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72042044" w14:textId="512ADACF" w:rsidR="00CA2616" w:rsidRPr="00067517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356B3AF" w14:textId="0139781A" w:rsidR="00CA2616" w:rsidRPr="00067517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0381877" w14:textId="518D2A45" w:rsidR="00CA2616" w:rsidRPr="00067517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30F698C" w14:textId="7B5E7B5C" w:rsidR="00CA2616" w:rsidRPr="00067517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150CAF1" w14:textId="5062E77E" w:rsidR="00CA2616" w:rsidRPr="00067517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3866A67" w14:textId="27A81AD0" w:rsidR="00CA2616" w:rsidRPr="00067517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6ACA5A4" w14:textId="21E7B711" w:rsidR="00CA2616" w:rsidRPr="00067517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A2616" w:rsidRPr="000A6EC0" w14:paraId="47858D10" w14:textId="77777777" w:rsidTr="00CC4958">
                    <w:trPr>
                      <w:trHeight w:val="2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47BA3895" w14:textId="6CF0EBE4" w:rsidR="00CA2616" w:rsidRPr="00067517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E197E1A" w14:textId="33129681" w:rsidR="00CA2616" w:rsidRPr="00067517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3077A58" w14:textId="78898C7E" w:rsidR="00CA2616" w:rsidRPr="00067517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0ED6613" w14:textId="52A812AC" w:rsidR="00CA2616" w:rsidRPr="00067517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E71B426" w14:textId="20FB7778" w:rsidR="00CA2616" w:rsidRPr="00067517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B19206B" w14:textId="594C5CC5" w:rsidR="00CA2616" w:rsidRPr="00067517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DFDAA93" w14:textId="6552BCC0" w:rsidR="00CA2616" w:rsidRPr="00067517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A2616" w:rsidRPr="000A6EC0" w14:paraId="1E83DE0B" w14:textId="77777777" w:rsidTr="00CC4958">
                    <w:trPr>
                      <w:trHeight w:val="2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69817979" w14:textId="005650E0" w:rsidR="00CA2616" w:rsidRPr="00067517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71E0EEB" w14:textId="72ABC765" w:rsidR="00CA2616" w:rsidRPr="00067517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72F1FCB" w14:textId="2B99E987" w:rsidR="00CA2616" w:rsidRPr="00067517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5E38117" w14:textId="3593D515" w:rsidR="00CA2616" w:rsidRPr="00067517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3DC4119" w14:textId="3C9B3601" w:rsidR="00CA2616" w:rsidRPr="00067517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3BA2BBC" w14:textId="26C54C3D" w:rsidR="00CA2616" w:rsidRPr="00067517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82C81FF" w14:textId="11E7588E" w:rsidR="00CA2616" w:rsidRPr="00067517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A2616" w:rsidRPr="000A6EC0" w14:paraId="2A0B23CD" w14:textId="77777777" w:rsidTr="00CC4958">
                    <w:trPr>
                      <w:trHeight w:val="2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43EA0DA2" w14:textId="5FA8049C" w:rsidR="00CA2616" w:rsidRPr="00067517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519DE31" w14:textId="68B9EE93" w:rsidR="00CA2616" w:rsidRPr="00067517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C6DA536" w14:textId="77777777" w:rsidR="00CA2616" w:rsidRPr="00067517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567F74A" w14:textId="77777777" w:rsidR="00CA2616" w:rsidRPr="00067517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086903A" w14:textId="77777777" w:rsidR="00CA2616" w:rsidRPr="00067517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557B957" w14:textId="77777777" w:rsidR="00CA2616" w:rsidRPr="00067517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16E2840" w14:textId="77777777" w:rsidR="00CA2616" w:rsidRPr="00067517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08692F64" w14:textId="77777777" w:rsidR="00CA2616" w:rsidRPr="000A6EC0" w:rsidRDefault="00CA2616" w:rsidP="00CA2616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1667" w:type="pct"/>
                </w:tcPr>
                <w:p w14:paraId="464BC07B" w14:textId="77777777" w:rsidR="00CA2616" w:rsidRPr="00A331D5" w:rsidRDefault="00CA2616" w:rsidP="00CA2616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E74C4A"/>
                      <w:sz w:val="28"/>
                      <w:szCs w:val="28"/>
                    </w:rPr>
                  </w:pPr>
                  <w:r w:rsidRPr="00A331D5">
                    <w:rPr>
                      <w:rFonts w:ascii="Arial Narrow" w:hAnsi="Arial Narrow" w:cs="Arial"/>
                      <w:b/>
                      <w:bCs/>
                      <w:noProof/>
                      <w:color w:val="E74C4A"/>
                      <w:sz w:val="28"/>
                      <w:szCs w:val="28"/>
                      <w:lang w:bidi="ru-RU"/>
                    </w:rPr>
                    <w:t>АВГУСТ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24"/>
                    <w:gridCol w:w="328"/>
                    <w:gridCol w:w="329"/>
                    <w:gridCol w:w="329"/>
                    <w:gridCol w:w="329"/>
                    <w:gridCol w:w="329"/>
                    <w:gridCol w:w="323"/>
                  </w:tblGrid>
                  <w:tr w:rsidR="00CA2616" w:rsidRPr="000A6EC0" w14:paraId="4F0D1BC4" w14:textId="77777777" w:rsidTr="00CC4958">
                    <w:trPr>
                      <w:trHeight w:val="170"/>
                    </w:trPr>
                    <w:tc>
                      <w:tcPr>
                        <w:tcW w:w="709" w:type="pct"/>
                        <w:shd w:val="clear" w:color="auto" w:fill="E74C4A"/>
                        <w:vAlign w:val="center"/>
                      </w:tcPr>
                      <w:p w14:paraId="63240E84" w14:textId="77777777" w:rsidR="00CA2616" w:rsidRPr="000A6EC0" w:rsidRDefault="00CA2616" w:rsidP="00CA2616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7" w:type="pct"/>
                        <w:shd w:val="clear" w:color="auto" w:fill="E74C4A"/>
                        <w:vAlign w:val="center"/>
                      </w:tcPr>
                      <w:p w14:paraId="794DC401" w14:textId="77777777" w:rsidR="00CA2616" w:rsidRPr="000A6EC0" w:rsidRDefault="00CA2616" w:rsidP="00CA2616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7" w:type="pct"/>
                        <w:shd w:val="clear" w:color="auto" w:fill="E74C4A"/>
                        <w:vAlign w:val="center"/>
                      </w:tcPr>
                      <w:p w14:paraId="37654357" w14:textId="77777777" w:rsidR="00CA2616" w:rsidRPr="000A6EC0" w:rsidRDefault="00CA2616" w:rsidP="00CA2616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7" w:type="pct"/>
                        <w:shd w:val="clear" w:color="auto" w:fill="E74C4A"/>
                        <w:vAlign w:val="center"/>
                      </w:tcPr>
                      <w:p w14:paraId="42D52684" w14:textId="77777777" w:rsidR="00CA2616" w:rsidRPr="000A6EC0" w:rsidRDefault="00CA2616" w:rsidP="00CA2616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7" w:type="pct"/>
                        <w:shd w:val="clear" w:color="auto" w:fill="E74C4A"/>
                        <w:vAlign w:val="center"/>
                      </w:tcPr>
                      <w:p w14:paraId="06335B7E" w14:textId="77777777" w:rsidR="00CA2616" w:rsidRPr="000A6EC0" w:rsidRDefault="00CA2616" w:rsidP="00CA2616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7" w:type="pct"/>
                        <w:shd w:val="clear" w:color="auto" w:fill="E74C4A"/>
                        <w:vAlign w:val="center"/>
                      </w:tcPr>
                      <w:p w14:paraId="7B499376" w14:textId="77777777" w:rsidR="00CA2616" w:rsidRPr="000A6EC0" w:rsidRDefault="00CA2616" w:rsidP="00CA2616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shd w:val="clear" w:color="auto" w:fill="E74C4A"/>
                        <w:vAlign w:val="center"/>
                      </w:tcPr>
                      <w:p w14:paraId="50AB19E4" w14:textId="77777777" w:rsidR="00CA2616" w:rsidRPr="000A6EC0" w:rsidRDefault="00CA2616" w:rsidP="00CA2616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CA2616" w:rsidRPr="000A6EC0" w14:paraId="7E8F332C" w14:textId="77777777" w:rsidTr="00CC4958">
                    <w:trPr>
                      <w:trHeight w:val="2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44EF032C" w14:textId="4C2D4F7F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0598814" w14:textId="7C798A9B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5C6199F" w14:textId="2CA5F0E7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BD19EA3" w14:textId="619A4B09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3BF9DB1" w14:textId="51B6BEB2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9117E46" w14:textId="0814C941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F25F75B" w14:textId="237D5886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A2616" w:rsidRPr="000A6EC0" w14:paraId="2FB6DDB4" w14:textId="77777777" w:rsidTr="00CC4958">
                    <w:trPr>
                      <w:trHeight w:val="2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56AB2C5F" w14:textId="686012E7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FD22F6B" w14:textId="5631BC7E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D722630" w14:textId="54F81BB0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F2FE543" w14:textId="547F763D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B7B35C6" w14:textId="3199818E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0CABF20" w14:textId="07A32185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D13126F" w14:textId="5D96C9CF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A2616" w:rsidRPr="000A6EC0" w14:paraId="33FE5A03" w14:textId="77777777" w:rsidTr="00CC4958">
                    <w:trPr>
                      <w:trHeight w:val="2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156410C5" w14:textId="4602F5B6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AE408E5" w14:textId="62388A27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935FCED" w14:textId="0D38F7FC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734F1BC" w14:textId="31B7B226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52A606A" w14:textId="246B6C2C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5C16EF1" w14:textId="4A817E17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8C9E260" w14:textId="75EBA5FD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A2616" w:rsidRPr="000A6EC0" w14:paraId="38C0349F" w14:textId="77777777" w:rsidTr="00CC4958">
                    <w:trPr>
                      <w:trHeight w:val="2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3FCFF676" w14:textId="35A03398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82EF0C0" w14:textId="2B253DDA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BD6AE19" w14:textId="1AB5C24F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5E1BF55" w14:textId="0273D577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076204F" w14:textId="5B74417A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EC236E9" w14:textId="36C36D48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BC17C09" w14:textId="0DA5C2AB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A2616" w:rsidRPr="000A6EC0" w14:paraId="56234935" w14:textId="77777777" w:rsidTr="00CC4958">
                    <w:trPr>
                      <w:trHeight w:val="2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40AF78F3" w14:textId="32B8CDCC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6BFDD2B" w14:textId="74BBD5F8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9947AC3" w14:textId="574FDBDA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03650E6" w14:textId="0C1C4B48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ECA5B05" w14:textId="5DDDCAA5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412DC5B" w14:textId="7962BC8B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29C6D8B" w14:textId="3797B9E6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A2616" w:rsidRPr="000A6EC0" w14:paraId="64AA0C58" w14:textId="77777777" w:rsidTr="00CC4958">
                    <w:trPr>
                      <w:trHeight w:val="2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22BC5CAF" w14:textId="7256A167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F3C64AA" w14:textId="558F760A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AEEA55A" w14:textId="77777777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04A2E22" w14:textId="77777777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8D8B048" w14:textId="77777777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BEFA394" w14:textId="77777777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3635469" w14:textId="77777777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6AA881C1" w14:textId="77777777" w:rsidR="00CA2616" w:rsidRPr="000A6EC0" w:rsidRDefault="00CA2616" w:rsidP="00CA2616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1667" w:type="pct"/>
                </w:tcPr>
                <w:p w14:paraId="5D86B7A2" w14:textId="77777777" w:rsidR="00CA2616" w:rsidRPr="00A331D5" w:rsidRDefault="00CA2616" w:rsidP="00CA2616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CF6C80"/>
                      <w:sz w:val="28"/>
                      <w:szCs w:val="28"/>
                    </w:rPr>
                  </w:pPr>
                  <w:r w:rsidRPr="00A331D5">
                    <w:rPr>
                      <w:rFonts w:ascii="Arial Narrow" w:hAnsi="Arial Narrow" w:cs="Arial"/>
                      <w:b/>
                      <w:bCs/>
                      <w:noProof/>
                      <w:color w:val="CF6C80"/>
                      <w:sz w:val="28"/>
                      <w:szCs w:val="28"/>
                      <w:lang w:bidi="ru-RU"/>
                    </w:rPr>
                    <w:t>СЕПТЕМВРИ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24"/>
                    <w:gridCol w:w="328"/>
                    <w:gridCol w:w="329"/>
                    <w:gridCol w:w="329"/>
                    <w:gridCol w:w="329"/>
                    <w:gridCol w:w="329"/>
                    <w:gridCol w:w="323"/>
                  </w:tblGrid>
                  <w:tr w:rsidR="00CA2616" w:rsidRPr="000A6EC0" w14:paraId="5030E014" w14:textId="77777777" w:rsidTr="00CC4958">
                    <w:trPr>
                      <w:trHeight w:val="170"/>
                    </w:trPr>
                    <w:tc>
                      <w:tcPr>
                        <w:tcW w:w="709" w:type="pct"/>
                        <w:shd w:val="clear" w:color="auto" w:fill="CF6C80"/>
                        <w:vAlign w:val="center"/>
                      </w:tcPr>
                      <w:p w14:paraId="143F989F" w14:textId="77777777" w:rsidR="00CA2616" w:rsidRPr="000A6EC0" w:rsidRDefault="00CA2616" w:rsidP="00CA2616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7" w:type="pct"/>
                        <w:shd w:val="clear" w:color="auto" w:fill="CF6C80"/>
                        <w:vAlign w:val="center"/>
                      </w:tcPr>
                      <w:p w14:paraId="66CECC46" w14:textId="77777777" w:rsidR="00CA2616" w:rsidRPr="000A6EC0" w:rsidRDefault="00CA2616" w:rsidP="00CA2616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7" w:type="pct"/>
                        <w:shd w:val="clear" w:color="auto" w:fill="CF6C80"/>
                        <w:vAlign w:val="center"/>
                      </w:tcPr>
                      <w:p w14:paraId="267F8255" w14:textId="77777777" w:rsidR="00CA2616" w:rsidRPr="000A6EC0" w:rsidRDefault="00CA2616" w:rsidP="00CA2616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7" w:type="pct"/>
                        <w:shd w:val="clear" w:color="auto" w:fill="CF6C80"/>
                        <w:vAlign w:val="center"/>
                      </w:tcPr>
                      <w:p w14:paraId="04B7B5BF" w14:textId="77777777" w:rsidR="00CA2616" w:rsidRPr="000A6EC0" w:rsidRDefault="00CA2616" w:rsidP="00CA2616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7" w:type="pct"/>
                        <w:shd w:val="clear" w:color="auto" w:fill="CF6C80"/>
                        <w:vAlign w:val="center"/>
                      </w:tcPr>
                      <w:p w14:paraId="16C42313" w14:textId="77777777" w:rsidR="00CA2616" w:rsidRPr="000A6EC0" w:rsidRDefault="00CA2616" w:rsidP="00CA2616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7" w:type="pct"/>
                        <w:shd w:val="clear" w:color="auto" w:fill="CF6C80"/>
                        <w:vAlign w:val="center"/>
                      </w:tcPr>
                      <w:p w14:paraId="7D825CB3" w14:textId="77777777" w:rsidR="00CA2616" w:rsidRPr="000A6EC0" w:rsidRDefault="00CA2616" w:rsidP="00CA2616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shd w:val="clear" w:color="auto" w:fill="CF6C80"/>
                        <w:vAlign w:val="center"/>
                      </w:tcPr>
                      <w:p w14:paraId="0D2B4634" w14:textId="77777777" w:rsidR="00CA2616" w:rsidRPr="000A6EC0" w:rsidRDefault="00CA2616" w:rsidP="00CA2616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CA2616" w:rsidRPr="000A6EC0" w14:paraId="66709EF9" w14:textId="77777777" w:rsidTr="00CC4958">
                    <w:trPr>
                      <w:trHeight w:val="2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7E113907" w14:textId="0D0633EE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5C5B29B" w14:textId="6051B5E4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C61E842" w14:textId="6ADA731C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31800E0" w14:textId="2635A41B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AE63D23" w14:textId="5986A8BE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DC41E31" w14:textId="65B70988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7C6F34D" w14:textId="4E07BAE3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A2616" w:rsidRPr="000A6EC0" w14:paraId="73FFDD2D" w14:textId="77777777" w:rsidTr="00CC4958">
                    <w:trPr>
                      <w:trHeight w:val="2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098F93AC" w14:textId="309299B2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420DF76" w14:textId="5A3E433E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C2991A0" w14:textId="0CFF6EA2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1C48636" w14:textId="50226FC8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B5D8C5A" w14:textId="7CDEEA6B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EDE1E27" w14:textId="75CE1FB0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A37A69E" w14:textId="19A7B873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A2616" w:rsidRPr="000A6EC0" w14:paraId="4B1A3873" w14:textId="77777777" w:rsidTr="00CC4958">
                    <w:trPr>
                      <w:trHeight w:val="2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39D50920" w14:textId="29F72C3F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CCBDB2E" w14:textId="0255700F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3A44348" w14:textId="200A32E1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FB61D9C" w14:textId="5CB385A8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89ADEA3" w14:textId="2EF4BEE9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85BDB85" w14:textId="620993D7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7016205" w14:textId="646F1E95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A2616" w:rsidRPr="000A6EC0" w14:paraId="29BC8288" w14:textId="77777777" w:rsidTr="00CC4958">
                    <w:trPr>
                      <w:trHeight w:val="2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47F47D6D" w14:textId="7913FFD8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97C9CC9" w14:textId="4B74F644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C978ADD" w14:textId="009A8C3B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CB6EA79" w14:textId="2D5D915C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04DE18D" w14:textId="46EA897F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6D29D89" w14:textId="4040766B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8F27D45" w14:textId="53EC80C5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A2616" w:rsidRPr="000A6EC0" w14:paraId="14801231" w14:textId="77777777" w:rsidTr="00CC4958">
                    <w:trPr>
                      <w:trHeight w:val="2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3FE8534E" w14:textId="00F461E2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ED09E25" w14:textId="73FC1098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44FBDDF" w14:textId="325A3BD4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233D1FA" w14:textId="3A8A070F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90B45FA" w14:textId="6455953F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0885FDC" w14:textId="1A779617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AD2652C" w14:textId="69D79341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A2616" w:rsidRPr="000A6EC0" w14:paraId="7AED4E2E" w14:textId="77777777" w:rsidTr="00CC4958">
                    <w:trPr>
                      <w:trHeight w:val="2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1046A70A" w14:textId="27070FEC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182D7D2" w14:textId="06EF8404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39E34B6" w14:textId="77777777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758DE0B" w14:textId="77777777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74B2C9D" w14:textId="77777777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9FB78AC" w14:textId="77777777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F513F11" w14:textId="77777777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7CDD4733" w14:textId="77777777" w:rsidR="00CA2616" w:rsidRPr="000A6EC0" w:rsidRDefault="00CA2616" w:rsidP="00CA2616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CA2616" w:rsidRPr="000A6EC0" w14:paraId="0CAEA9BE" w14:textId="77777777" w:rsidTr="00CC4958">
              <w:tc>
                <w:tcPr>
                  <w:tcW w:w="1666" w:type="pct"/>
                </w:tcPr>
                <w:p w14:paraId="5FBB469D" w14:textId="77777777" w:rsidR="00CA2616" w:rsidRPr="00A331D5" w:rsidRDefault="00CA2616" w:rsidP="00CA2616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996A8E"/>
                      <w:sz w:val="28"/>
                      <w:szCs w:val="28"/>
                    </w:rPr>
                  </w:pPr>
                  <w:r w:rsidRPr="00A331D5">
                    <w:rPr>
                      <w:rFonts w:ascii="Arial Narrow" w:hAnsi="Arial Narrow" w:cs="Arial"/>
                      <w:b/>
                      <w:bCs/>
                      <w:noProof/>
                      <w:color w:val="996A8E"/>
                      <w:sz w:val="28"/>
                      <w:szCs w:val="28"/>
                      <w:lang w:bidi="ru-RU"/>
                    </w:rPr>
                    <w:t>ОКТОМВРИ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25"/>
                    <w:gridCol w:w="329"/>
                    <w:gridCol w:w="329"/>
                    <w:gridCol w:w="328"/>
                    <w:gridCol w:w="328"/>
                    <w:gridCol w:w="328"/>
                    <w:gridCol w:w="323"/>
                  </w:tblGrid>
                  <w:tr w:rsidR="00CA2616" w:rsidRPr="000A6EC0" w14:paraId="2C5A4A18" w14:textId="77777777" w:rsidTr="00CC4958">
                    <w:trPr>
                      <w:trHeight w:val="170"/>
                    </w:trPr>
                    <w:tc>
                      <w:tcPr>
                        <w:tcW w:w="708" w:type="pct"/>
                        <w:shd w:val="clear" w:color="auto" w:fill="996A8E"/>
                        <w:vAlign w:val="center"/>
                      </w:tcPr>
                      <w:p w14:paraId="2E90DD30" w14:textId="77777777" w:rsidR="00CA2616" w:rsidRPr="000A6EC0" w:rsidRDefault="00CA2616" w:rsidP="00CA2616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7" w:type="pct"/>
                        <w:shd w:val="clear" w:color="auto" w:fill="996A8E"/>
                        <w:vAlign w:val="center"/>
                      </w:tcPr>
                      <w:p w14:paraId="06824059" w14:textId="77777777" w:rsidR="00CA2616" w:rsidRPr="000A6EC0" w:rsidRDefault="00CA2616" w:rsidP="00CA2616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7" w:type="pct"/>
                        <w:shd w:val="clear" w:color="auto" w:fill="996A8E"/>
                        <w:vAlign w:val="center"/>
                      </w:tcPr>
                      <w:p w14:paraId="4DEB5BDD" w14:textId="77777777" w:rsidR="00CA2616" w:rsidRPr="000A6EC0" w:rsidRDefault="00CA2616" w:rsidP="00CA2616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7" w:type="pct"/>
                        <w:shd w:val="clear" w:color="auto" w:fill="996A8E"/>
                        <w:vAlign w:val="center"/>
                      </w:tcPr>
                      <w:p w14:paraId="59301CB4" w14:textId="77777777" w:rsidR="00CA2616" w:rsidRPr="000A6EC0" w:rsidRDefault="00CA2616" w:rsidP="00CA2616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7" w:type="pct"/>
                        <w:shd w:val="clear" w:color="auto" w:fill="996A8E"/>
                        <w:vAlign w:val="center"/>
                      </w:tcPr>
                      <w:p w14:paraId="25CA030E" w14:textId="77777777" w:rsidR="00CA2616" w:rsidRPr="000A6EC0" w:rsidRDefault="00CA2616" w:rsidP="00CA2616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7" w:type="pct"/>
                        <w:shd w:val="clear" w:color="auto" w:fill="996A8E"/>
                        <w:vAlign w:val="center"/>
                      </w:tcPr>
                      <w:p w14:paraId="51E3E582" w14:textId="77777777" w:rsidR="00CA2616" w:rsidRPr="000A6EC0" w:rsidRDefault="00CA2616" w:rsidP="00CA2616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shd w:val="clear" w:color="auto" w:fill="996A8E"/>
                        <w:vAlign w:val="center"/>
                      </w:tcPr>
                      <w:p w14:paraId="2EE899A0" w14:textId="77777777" w:rsidR="00CA2616" w:rsidRPr="000A6EC0" w:rsidRDefault="00CA2616" w:rsidP="00CA2616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CA2616" w:rsidRPr="000A6EC0" w14:paraId="4CD45B0F" w14:textId="77777777" w:rsidTr="00CC4958">
                    <w:trPr>
                      <w:trHeight w:val="2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1ED952B0" w14:textId="68E0B69D" w:rsidR="00CA2616" w:rsidRPr="00067517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245E6DB" w14:textId="74B13DED" w:rsidR="00CA2616" w:rsidRPr="00067517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EB62CE3" w14:textId="2B5C399C" w:rsidR="00CA2616" w:rsidRPr="00067517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DE4C553" w14:textId="35C60336" w:rsidR="00CA2616" w:rsidRPr="00067517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C72D838" w14:textId="635E4F57" w:rsidR="00CA2616" w:rsidRPr="00067517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CDDB8BB" w14:textId="21C1B5E9" w:rsidR="00CA2616" w:rsidRPr="00067517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104B65A" w14:textId="1B0D253E" w:rsidR="00CA2616" w:rsidRPr="00067517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A2616" w:rsidRPr="000A6EC0" w14:paraId="413B7353" w14:textId="77777777" w:rsidTr="00CC4958">
                    <w:trPr>
                      <w:trHeight w:val="2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09B6296A" w14:textId="45A59F0A" w:rsidR="00CA2616" w:rsidRPr="00067517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C5F8E9E" w14:textId="2568919B" w:rsidR="00CA2616" w:rsidRPr="00067517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8EF0555" w14:textId="12D9A5A7" w:rsidR="00CA2616" w:rsidRPr="00067517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4AC8817" w14:textId="29BA293C" w:rsidR="00CA2616" w:rsidRPr="00067517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9ED97A5" w14:textId="766E38EC" w:rsidR="00CA2616" w:rsidRPr="00067517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ADF851D" w14:textId="4EC5BAAC" w:rsidR="00CA2616" w:rsidRPr="00067517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C0259CA" w14:textId="504C8AFA" w:rsidR="00CA2616" w:rsidRPr="00067517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A2616" w:rsidRPr="000A6EC0" w14:paraId="2584E25A" w14:textId="77777777" w:rsidTr="00CC4958">
                    <w:trPr>
                      <w:trHeight w:val="2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20C401EF" w14:textId="7692A2B9" w:rsidR="00CA2616" w:rsidRPr="00067517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A8AEBF1" w14:textId="392AE228" w:rsidR="00CA2616" w:rsidRPr="00067517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E8A4647" w14:textId="6535C771" w:rsidR="00CA2616" w:rsidRPr="00067517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9B707CD" w14:textId="08A63788" w:rsidR="00CA2616" w:rsidRPr="00067517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DB346E5" w14:textId="6BF343FE" w:rsidR="00CA2616" w:rsidRPr="00067517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1B3B01B" w14:textId="652FAB58" w:rsidR="00CA2616" w:rsidRPr="00067517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577F1D2" w14:textId="0F351EBB" w:rsidR="00CA2616" w:rsidRPr="00067517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A2616" w:rsidRPr="000A6EC0" w14:paraId="4BF2897C" w14:textId="77777777" w:rsidTr="00CC4958">
                    <w:trPr>
                      <w:trHeight w:val="2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75EC6119" w14:textId="0C8EE3F6" w:rsidR="00CA2616" w:rsidRPr="00067517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855E416" w14:textId="0DAF02A5" w:rsidR="00CA2616" w:rsidRPr="00067517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21BD7F6" w14:textId="7807F70E" w:rsidR="00CA2616" w:rsidRPr="00067517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138EC81" w14:textId="15A6AF7A" w:rsidR="00CA2616" w:rsidRPr="00067517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FD5FF88" w14:textId="31D1B67A" w:rsidR="00CA2616" w:rsidRPr="00067517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FB8E91C" w14:textId="4D82ECF0" w:rsidR="00CA2616" w:rsidRPr="00067517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3D3B5CE" w14:textId="56215152" w:rsidR="00CA2616" w:rsidRPr="00067517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A2616" w:rsidRPr="000A6EC0" w14:paraId="0B301376" w14:textId="77777777" w:rsidTr="00CC4958">
                    <w:trPr>
                      <w:trHeight w:val="2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3291383C" w14:textId="61B80778" w:rsidR="00CA2616" w:rsidRPr="00067517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82715A4" w14:textId="16428DD0" w:rsidR="00CA2616" w:rsidRPr="00067517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E75DEC3" w14:textId="7BFAC9D1" w:rsidR="00CA2616" w:rsidRPr="00067517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AEFC2CB" w14:textId="21DCA065" w:rsidR="00CA2616" w:rsidRPr="00067517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B10CB6D" w14:textId="0303CD86" w:rsidR="00CA2616" w:rsidRPr="00067517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E58DACF" w14:textId="57C67E55" w:rsidR="00CA2616" w:rsidRPr="00067517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1CEF23E" w14:textId="4A0F670D" w:rsidR="00CA2616" w:rsidRPr="00067517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A2616" w:rsidRPr="000A6EC0" w14:paraId="3D644F2A" w14:textId="77777777" w:rsidTr="00CC4958">
                    <w:trPr>
                      <w:trHeight w:val="2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4E674EAA" w14:textId="0B8E047F" w:rsidR="00CA2616" w:rsidRPr="00067517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C419D75" w14:textId="0AFB362B" w:rsidR="00CA2616" w:rsidRPr="00067517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C427935" w14:textId="77777777" w:rsidR="00CA2616" w:rsidRPr="00067517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D30A8B8" w14:textId="77777777" w:rsidR="00CA2616" w:rsidRPr="00067517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EC552BE" w14:textId="77777777" w:rsidR="00CA2616" w:rsidRPr="00067517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30409D5" w14:textId="77777777" w:rsidR="00CA2616" w:rsidRPr="00067517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CF9FCCF" w14:textId="77777777" w:rsidR="00CA2616" w:rsidRPr="00067517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4C3DE06A" w14:textId="77777777" w:rsidR="00CA2616" w:rsidRPr="000A6EC0" w:rsidRDefault="00CA2616" w:rsidP="00CA2616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1667" w:type="pct"/>
                </w:tcPr>
                <w:p w14:paraId="7CD71A65" w14:textId="77777777" w:rsidR="00CA2616" w:rsidRPr="00A331D5" w:rsidRDefault="00CA2616" w:rsidP="00CA2616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6A7FB8"/>
                      <w:sz w:val="28"/>
                      <w:szCs w:val="28"/>
                    </w:rPr>
                  </w:pPr>
                  <w:r w:rsidRPr="00A331D5">
                    <w:rPr>
                      <w:rFonts w:ascii="Arial Narrow" w:hAnsi="Arial Narrow" w:cs="Arial"/>
                      <w:b/>
                      <w:bCs/>
                      <w:noProof/>
                      <w:color w:val="6A7FB8"/>
                      <w:sz w:val="28"/>
                      <w:szCs w:val="28"/>
                      <w:lang w:bidi="ru-RU"/>
                    </w:rPr>
                    <w:t>НОЕМВРИ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24"/>
                    <w:gridCol w:w="328"/>
                    <w:gridCol w:w="329"/>
                    <w:gridCol w:w="329"/>
                    <w:gridCol w:w="329"/>
                    <w:gridCol w:w="329"/>
                    <w:gridCol w:w="323"/>
                  </w:tblGrid>
                  <w:tr w:rsidR="00CA2616" w:rsidRPr="000A6EC0" w14:paraId="19C33987" w14:textId="77777777" w:rsidTr="00CC4958">
                    <w:trPr>
                      <w:trHeight w:val="170"/>
                    </w:trPr>
                    <w:tc>
                      <w:tcPr>
                        <w:tcW w:w="709" w:type="pct"/>
                        <w:shd w:val="clear" w:color="auto" w:fill="6A7FB8"/>
                        <w:vAlign w:val="center"/>
                      </w:tcPr>
                      <w:p w14:paraId="631C975D" w14:textId="77777777" w:rsidR="00CA2616" w:rsidRPr="000A6EC0" w:rsidRDefault="00CA2616" w:rsidP="00CA2616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7" w:type="pct"/>
                        <w:shd w:val="clear" w:color="auto" w:fill="6A7FB8"/>
                        <w:vAlign w:val="center"/>
                      </w:tcPr>
                      <w:p w14:paraId="5AE7C298" w14:textId="77777777" w:rsidR="00CA2616" w:rsidRPr="000A6EC0" w:rsidRDefault="00CA2616" w:rsidP="00CA2616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7" w:type="pct"/>
                        <w:shd w:val="clear" w:color="auto" w:fill="6A7FB8"/>
                        <w:vAlign w:val="center"/>
                      </w:tcPr>
                      <w:p w14:paraId="08212C12" w14:textId="77777777" w:rsidR="00CA2616" w:rsidRPr="000A6EC0" w:rsidRDefault="00CA2616" w:rsidP="00CA2616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7" w:type="pct"/>
                        <w:shd w:val="clear" w:color="auto" w:fill="6A7FB8"/>
                        <w:vAlign w:val="center"/>
                      </w:tcPr>
                      <w:p w14:paraId="7BA462C3" w14:textId="77777777" w:rsidR="00CA2616" w:rsidRPr="000A6EC0" w:rsidRDefault="00CA2616" w:rsidP="00CA2616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7" w:type="pct"/>
                        <w:shd w:val="clear" w:color="auto" w:fill="6A7FB8"/>
                        <w:vAlign w:val="center"/>
                      </w:tcPr>
                      <w:p w14:paraId="6C6DC3D4" w14:textId="77777777" w:rsidR="00CA2616" w:rsidRPr="000A6EC0" w:rsidRDefault="00CA2616" w:rsidP="00CA2616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7" w:type="pct"/>
                        <w:shd w:val="clear" w:color="auto" w:fill="6A7FB8"/>
                        <w:vAlign w:val="center"/>
                      </w:tcPr>
                      <w:p w14:paraId="49FE98EC" w14:textId="77777777" w:rsidR="00CA2616" w:rsidRPr="000A6EC0" w:rsidRDefault="00CA2616" w:rsidP="00CA2616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shd w:val="clear" w:color="auto" w:fill="6A7FB8"/>
                        <w:vAlign w:val="center"/>
                      </w:tcPr>
                      <w:p w14:paraId="473D67C8" w14:textId="77777777" w:rsidR="00CA2616" w:rsidRPr="000A6EC0" w:rsidRDefault="00CA2616" w:rsidP="00CA2616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CA2616" w:rsidRPr="000A6EC0" w14:paraId="14A30617" w14:textId="77777777" w:rsidTr="00CC4958">
                    <w:trPr>
                      <w:trHeight w:val="2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7182A9A9" w14:textId="176FB927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CB3AC62" w14:textId="791DA2A8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3E90C55" w14:textId="6DC34507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E8B05D3" w14:textId="11B23EC7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66B4D8A" w14:textId="1654CF8B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D8A7175" w14:textId="36060072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32F9CE6" w14:textId="7AA3CB64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A2616" w:rsidRPr="000A6EC0" w14:paraId="4B8E797E" w14:textId="77777777" w:rsidTr="00CC4958">
                    <w:trPr>
                      <w:trHeight w:val="2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4D2D4E5C" w14:textId="479A88AC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E240D7D" w14:textId="7D500AC8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8266E18" w14:textId="4D046DF6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55A67F5" w14:textId="6C01D848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85308A8" w14:textId="4AC86AA3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47FE908" w14:textId="43C3CFA1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A1B7CC6" w14:textId="29856914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A2616" w:rsidRPr="000A6EC0" w14:paraId="709FB2B1" w14:textId="77777777" w:rsidTr="00CC4958">
                    <w:trPr>
                      <w:trHeight w:val="2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33D7AE24" w14:textId="36A9A1DF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4406CF9" w14:textId="20798A5A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6A17AC0" w14:textId="0795ED32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BEEFFF9" w14:textId="663DE099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ADEE6B2" w14:textId="5BDA690F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4452270" w14:textId="65E3452B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B47128D" w14:textId="162B83EF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A2616" w:rsidRPr="000A6EC0" w14:paraId="0DD45D77" w14:textId="77777777" w:rsidTr="00CC4958">
                    <w:trPr>
                      <w:trHeight w:val="2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399719BA" w14:textId="75AC9992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4C2BDEC" w14:textId="1B8746F2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DFD0044" w14:textId="7A7890B3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E002286" w14:textId="7A267F37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6391EDD" w14:textId="2DB71CED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861AFE4" w14:textId="208EBE8B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6A5B317" w14:textId="29A00322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A2616" w:rsidRPr="000A6EC0" w14:paraId="3F626F6C" w14:textId="77777777" w:rsidTr="00CC4958">
                    <w:trPr>
                      <w:trHeight w:val="2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2712451F" w14:textId="00511F1B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22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22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2F27428" w14:textId="4686A20F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A5ED75B" w14:textId="115B6472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3789A13" w14:textId="30C8F5D9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4BB977B" w14:textId="19B7B949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BAF1595" w14:textId="04982E4C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6DBF569" w14:textId="0C0925F8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A2616" w:rsidRPr="000A6EC0" w14:paraId="3C7263A8" w14:textId="77777777" w:rsidTr="00CC4958">
                    <w:trPr>
                      <w:trHeight w:val="2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3E595781" w14:textId="7EAAEA2A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47EBE78" w14:textId="30EE1628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D5DA377" w14:textId="77777777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C54C39A" w14:textId="77777777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AE0CDB4" w14:textId="77777777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D40354D" w14:textId="77777777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349ACAF" w14:textId="77777777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0B65F2B6" w14:textId="77777777" w:rsidR="00CA2616" w:rsidRPr="000A6EC0" w:rsidRDefault="00CA2616" w:rsidP="00CA2616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1667" w:type="pct"/>
                </w:tcPr>
                <w:p w14:paraId="611CEFF4" w14:textId="77777777" w:rsidR="00CA2616" w:rsidRPr="00A331D5" w:rsidRDefault="00CA2616" w:rsidP="00CA2616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007AAB"/>
                      <w:sz w:val="28"/>
                      <w:szCs w:val="28"/>
                    </w:rPr>
                  </w:pPr>
                  <w:r w:rsidRPr="00A331D5">
                    <w:rPr>
                      <w:rFonts w:ascii="Arial Narrow" w:hAnsi="Arial Narrow" w:cs="Arial"/>
                      <w:b/>
                      <w:bCs/>
                      <w:noProof/>
                      <w:color w:val="007AAB"/>
                      <w:sz w:val="28"/>
                      <w:szCs w:val="28"/>
                      <w:lang w:bidi="ru-RU"/>
                    </w:rPr>
                    <w:t>ДЕКЕМВРИ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24"/>
                    <w:gridCol w:w="328"/>
                    <w:gridCol w:w="329"/>
                    <w:gridCol w:w="329"/>
                    <w:gridCol w:w="329"/>
                    <w:gridCol w:w="329"/>
                    <w:gridCol w:w="323"/>
                  </w:tblGrid>
                  <w:tr w:rsidR="00CA2616" w:rsidRPr="000A6EC0" w14:paraId="1CFC0367" w14:textId="77777777" w:rsidTr="00CC4958">
                    <w:trPr>
                      <w:trHeight w:val="170"/>
                    </w:trPr>
                    <w:tc>
                      <w:tcPr>
                        <w:tcW w:w="709" w:type="pct"/>
                        <w:shd w:val="clear" w:color="auto" w:fill="007AAB"/>
                        <w:vAlign w:val="center"/>
                      </w:tcPr>
                      <w:p w14:paraId="2E2E5A8E" w14:textId="77777777" w:rsidR="00CA2616" w:rsidRPr="000A6EC0" w:rsidRDefault="00CA2616" w:rsidP="00CA2616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7" w:type="pct"/>
                        <w:shd w:val="clear" w:color="auto" w:fill="007AAB"/>
                        <w:vAlign w:val="center"/>
                      </w:tcPr>
                      <w:p w14:paraId="4354B72D" w14:textId="77777777" w:rsidR="00CA2616" w:rsidRPr="000A6EC0" w:rsidRDefault="00CA2616" w:rsidP="00CA2616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7" w:type="pct"/>
                        <w:shd w:val="clear" w:color="auto" w:fill="007AAB"/>
                        <w:vAlign w:val="center"/>
                      </w:tcPr>
                      <w:p w14:paraId="24041F07" w14:textId="77777777" w:rsidR="00CA2616" w:rsidRPr="000A6EC0" w:rsidRDefault="00CA2616" w:rsidP="00CA2616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7" w:type="pct"/>
                        <w:shd w:val="clear" w:color="auto" w:fill="007AAB"/>
                        <w:vAlign w:val="center"/>
                      </w:tcPr>
                      <w:p w14:paraId="4D2715AD" w14:textId="77777777" w:rsidR="00CA2616" w:rsidRPr="000A6EC0" w:rsidRDefault="00CA2616" w:rsidP="00CA2616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7" w:type="pct"/>
                        <w:shd w:val="clear" w:color="auto" w:fill="007AAB"/>
                        <w:vAlign w:val="center"/>
                      </w:tcPr>
                      <w:p w14:paraId="6F776849" w14:textId="77777777" w:rsidR="00CA2616" w:rsidRPr="000A6EC0" w:rsidRDefault="00CA2616" w:rsidP="00CA2616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7" w:type="pct"/>
                        <w:shd w:val="clear" w:color="auto" w:fill="007AAB"/>
                        <w:vAlign w:val="center"/>
                      </w:tcPr>
                      <w:p w14:paraId="52E89B93" w14:textId="77777777" w:rsidR="00CA2616" w:rsidRPr="000A6EC0" w:rsidRDefault="00CA2616" w:rsidP="00CA2616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shd w:val="clear" w:color="auto" w:fill="007AAB"/>
                        <w:vAlign w:val="center"/>
                      </w:tcPr>
                      <w:p w14:paraId="40A53556" w14:textId="77777777" w:rsidR="00CA2616" w:rsidRPr="000A6EC0" w:rsidRDefault="00CA2616" w:rsidP="00CA2616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CA2616" w:rsidRPr="000A6EC0" w14:paraId="68F80346" w14:textId="77777777" w:rsidTr="00CC4958">
                    <w:trPr>
                      <w:trHeight w:val="2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0B1B541F" w14:textId="7BB742BD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276EA9A" w14:textId="03954D2A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712D869" w14:textId="303C5910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904EC0A" w14:textId="51856774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CE028CD" w14:textId="04701616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E8A3344" w14:textId="4983E34F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6DD75AB" w14:textId="2CAF265E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A2616" w:rsidRPr="000A6EC0" w14:paraId="4E256D19" w14:textId="77777777" w:rsidTr="00CC4958">
                    <w:trPr>
                      <w:trHeight w:val="2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0DA292B0" w14:textId="301FBA92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0E21FE3" w14:textId="15535713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DEE18E9" w14:textId="6E923621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23E8D7E" w14:textId="2683014F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4C6F584" w14:textId="4E9ED227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FC57B28" w14:textId="613FE78D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6127BD5" w14:textId="66F89C19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A2616" w:rsidRPr="000A6EC0" w14:paraId="40ED3EBE" w14:textId="77777777" w:rsidTr="00CC4958">
                    <w:trPr>
                      <w:trHeight w:val="2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0CD7464E" w14:textId="32B23A8A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9B0D93B" w14:textId="196AF449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08A7D6E" w14:textId="6FB0A9EC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BFACC5C" w14:textId="5CD11C8A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F7ED8BD" w14:textId="18CBEC09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04D931E" w14:textId="1D58C517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B11B22E" w14:textId="648C3C79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A2616" w:rsidRPr="000A6EC0" w14:paraId="725A48A6" w14:textId="77777777" w:rsidTr="00CC4958">
                    <w:trPr>
                      <w:trHeight w:val="2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688CC30E" w14:textId="4E12A366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B23ED96" w14:textId="5085D42B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C5E9D36" w14:textId="02CE5D0A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4C1F510" w14:textId="7E307C2F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FE3357C" w14:textId="501D1F44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A87CB9C" w14:textId="6404D2F4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69AF949" w14:textId="1911684B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A2616" w:rsidRPr="000A6EC0" w14:paraId="6C670C85" w14:textId="77777777" w:rsidTr="00CC4958">
                    <w:trPr>
                      <w:trHeight w:val="2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0CA1EE10" w14:textId="0F82D8E7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B3682B3" w14:textId="276F95FF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540F148" w14:textId="2F402282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7753259" w14:textId="4B4E4908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61935FC" w14:textId="3CCE1009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038BA20" w14:textId="432957BD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B490C3A" w14:textId="009A50DD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A2616" w:rsidRPr="000A6EC0" w14:paraId="7B32F0BF" w14:textId="77777777" w:rsidTr="00CC4958">
                    <w:trPr>
                      <w:trHeight w:val="2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48584978" w14:textId="496F7058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E0763DF" w14:textId="4CC1E417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6C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C8F55B3" w14:textId="77777777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1D79F40" w14:textId="77777777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8053164" w14:textId="77777777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A44ACAF" w14:textId="77777777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7A189DF" w14:textId="77777777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6C4ACD30" w14:textId="77777777" w:rsidR="00CA2616" w:rsidRPr="000A6EC0" w:rsidRDefault="00CA2616" w:rsidP="00CA2616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</w:tbl>
          <w:p w14:paraId="1AD18DF3" w14:textId="77777777" w:rsidR="000A6EC0" w:rsidRPr="00293026" w:rsidRDefault="000A6EC0" w:rsidP="000A6EC0">
            <w:pPr>
              <w:pStyle w:val="ad"/>
              <w:spacing w:after="0"/>
              <w:jc w:val="center"/>
              <w:rPr>
                <w:rFonts w:ascii="Arial Narrow" w:hAnsi="Arial Narrow" w:cs="Arial"/>
                <w:b/>
                <w:bCs/>
                <w:noProof/>
                <w:color w:val="00A4DC"/>
                <w:sz w:val="16"/>
                <w:szCs w:val="16"/>
                <w:lang w:val="en-US" w:bidi="ru-RU"/>
              </w:rPr>
            </w:pPr>
          </w:p>
        </w:tc>
      </w:tr>
    </w:tbl>
    <w:p w14:paraId="5A114F20" w14:textId="77777777" w:rsidR="00BF3C3E" w:rsidRPr="00067517" w:rsidRDefault="00BF3C3E" w:rsidP="00067517">
      <w:pPr>
        <w:pStyle w:val="a5"/>
        <w:rPr>
          <w:rFonts w:ascii="Arial Narrow" w:hAnsi="Arial Narrow" w:cs="Arial"/>
          <w:b/>
          <w:bCs/>
          <w:noProof/>
          <w:color w:val="auto"/>
          <w:sz w:val="2"/>
          <w:szCs w:val="2"/>
        </w:rPr>
      </w:pPr>
    </w:p>
    <w:sectPr w:rsidR="00BF3C3E" w:rsidRPr="00067517" w:rsidSect="00067517">
      <w:pgSz w:w="16838" w:h="11906" w:orient="landscape" w:code="9"/>
      <w:pgMar w:top="510" w:right="510" w:bottom="510" w:left="51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DDAF85" w14:textId="77777777" w:rsidR="00B0301D" w:rsidRDefault="00B0301D">
      <w:pPr>
        <w:spacing w:after="0"/>
      </w:pPr>
      <w:r>
        <w:separator/>
      </w:r>
    </w:p>
  </w:endnote>
  <w:endnote w:type="continuationSeparator" w:id="0">
    <w:p w14:paraId="43C47581" w14:textId="77777777" w:rsidR="00B0301D" w:rsidRDefault="00B0301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F9888B" w14:textId="77777777" w:rsidR="00B0301D" w:rsidRDefault="00B0301D">
      <w:pPr>
        <w:spacing w:after="0"/>
      </w:pPr>
      <w:r>
        <w:separator/>
      </w:r>
    </w:p>
  </w:footnote>
  <w:footnote w:type="continuationSeparator" w:id="0">
    <w:p w14:paraId="774AA347" w14:textId="77777777" w:rsidR="00B0301D" w:rsidRDefault="00B0301D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6"/>
    <w:docVar w:name="MonthEnd10" w:val="31.10.2026"/>
    <w:docVar w:name="MonthEnd11" w:val="30.11.2026"/>
    <w:docVar w:name="MonthEnd12" w:val="31.12.2026"/>
    <w:docVar w:name="MonthEnd2" w:val="28.02.2026"/>
    <w:docVar w:name="MonthEnd3" w:val="31.03.2026"/>
    <w:docVar w:name="MonthEnd4" w:val="30.04.2026"/>
    <w:docVar w:name="MonthEnd5" w:val="31.05.2026"/>
    <w:docVar w:name="MonthEnd6" w:val="30.06.2026"/>
    <w:docVar w:name="MonthEnd7" w:val="31.07.2026"/>
    <w:docVar w:name="MonthEnd8" w:val="31.08.2026"/>
    <w:docVar w:name="MonthEnd9" w:val="30.09.2026"/>
    <w:docVar w:name="Months" w:val="12"/>
    <w:docVar w:name="MonthStart1" w:val="01.01.2026"/>
    <w:docVar w:name="MonthStart10" w:val="01.10.2026"/>
    <w:docVar w:name="MonthStart11" w:val="01.11.2026"/>
    <w:docVar w:name="MonthStart12" w:val="01.12.2026"/>
    <w:docVar w:name="MonthStart2" w:val="01.02.2026"/>
    <w:docVar w:name="MonthStart3" w:val="01.03.2026"/>
    <w:docVar w:name="MonthStart4" w:val="01.04.2026"/>
    <w:docVar w:name="MonthStart5" w:val="01.05.2026"/>
    <w:docVar w:name="MonthStart6" w:val="01.06.2026"/>
    <w:docVar w:name="MonthStart7" w:val="01.07.2026"/>
    <w:docVar w:name="MonthStart8" w:val="01.08.2026"/>
    <w:docVar w:name="MonthStart9" w:val="01.09.2026"/>
    <w:docVar w:name="MonthStartLast" w:val="12/1/2012"/>
    <w:docVar w:name="WeekStart" w:val="понедельник"/>
  </w:docVars>
  <w:rsids>
    <w:rsidRoot w:val="00285C1D"/>
    <w:rsid w:val="000320BD"/>
    <w:rsid w:val="0005357B"/>
    <w:rsid w:val="00067517"/>
    <w:rsid w:val="00071356"/>
    <w:rsid w:val="00097A25"/>
    <w:rsid w:val="000A5A57"/>
    <w:rsid w:val="000A6EC0"/>
    <w:rsid w:val="001274F3"/>
    <w:rsid w:val="00151CCE"/>
    <w:rsid w:val="001B01F9"/>
    <w:rsid w:val="001C41F9"/>
    <w:rsid w:val="001F4992"/>
    <w:rsid w:val="00211686"/>
    <w:rsid w:val="002549DD"/>
    <w:rsid w:val="002562E7"/>
    <w:rsid w:val="00285C1D"/>
    <w:rsid w:val="00293026"/>
    <w:rsid w:val="002C3AAE"/>
    <w:rsid w:val="002D292B"/>
    <w:rsid w:val="00302C5D"/>
    <w:rsid w:val="003327F5"/>
    <w:rsid w:val="00340CAF"/>
    <w:rsid w:val="003C0D41"/>
    <w:rsid w:val="003C2E9C"/>
    <w:rsid w:val="003E085C"/>
    <w:rsid w:val="003E7B3A"/>
    <w:rsid w:val="003F70D3"/>
    <w:rsid w:val="00416364"/>
    <w:rsid w:val="00431B29"/>
    <w:rsid w:val="00440416"/>
    <w:rsid w:val="00462EAD"/>
    <w:rsid w:val="0047429C"/>
    <w:rsid w:val="004A6170"/>
    <w:rsid w:val="004B2D3B"/>
    <w:rsid w:val="004F6AAC"/>
    <w:rsid w:val="00512F2D"/>
    <w:rsid w:val="00570FBB"/>
    <w:rsid w:val="00583B82"/>
    <w:rsid w:val="005923AC"/>
    <w:rsid w:val="005D5149"/>
    <w:rsid w:val="005E656F"/>
    <w:rsid w:val="00667021"/>
    <w:rsid w:val="006974E1"/>
    <w:rsid w:val="006C0896"/>
    <w:rsid w:val="006F513E"/>
    <w:rsid w:val="00712732"/>
    <w:rsid w:val="00716C35"/>
    <w:rsid w:val="007A7E86"/>
    <w:rsid w:val="007C0139"/>
    <w:rsid w:val="007D45A1"/>
    <w:rsid w:val="007F564D"/>
    <w:rsid w:val="00804FAE"/>
    <w:rsid w:val="008527AC"/>
    <w:rsid w:val="00864371"/>
    <w:rsid w:val="0087060A"/>
    <w:rsid w:val="008B0105"/>
    <w:rsid w:val="008B1201"/>
    <w:rsid w:val="008B63DD"/>
    <w:rsid w:val="008F16F7"/>
    <w:rsid w:val="009164BA"/>
    <w:rsid w:val="009166BD"/>
    <w:rsid w:val="00941C64"/>
    <w:rsid w:val="00953D91"/>
    <w:rsid w:val="00977AAE"/>
    <w:rsid w:val="0099517D"/>
    <w:rsid w:val="00996E56"/>
    <w:rsid w:val="00997268"/>
    <w:rsid w:val="009C2BB5"/>
    <w:rsid w:val="009C3C1D"/>
    <w:rsid w:val="009F1541"/>
    <w:rsid w:val="00A121C6"/>
    <w:rsid w:val="00A12667"/>
    <w:rsid w:val="00A14581"/>
    <w:rsid w:val="00A20E4C"/>
    <w:rsid w:val="00A253D7"/>
    <w:rsid w:val="00A331D5"/>
    <w:rsid w:val="00AA1636"/>
    <w:rsid w:val="00AA23D3"/>
    <w:rsid w:val="00AA3C50"/>
    <w:rsid w:val="00AE302A"/>
    <w:rsid w:val="00AE36BB"/>
    <w:rsid w:val="00B0301D"/>
    <w:rsid w:val="00B10C6B"/>
    <w:rsid w:val="00B37C7E"/>
    <w:rsid w:val="00B4115A"/>
    <w:rsid w:val="00B65B09"/>
    <w:rsid w:val="00B85583"/>
    <w:rsid w:val="00B9476B"/>
    <w:rsid w:val="00BC3952"/>
    <w:rsid w:val="00BE5AB8"/>
    <w:rsid w:val="00BF3C3E"/>
    <w:rsid w:val="00C246F6"/>
    <w:rsid w:val="00C32B94"/>
    <w:rsid w:val="00C44DFB"/>
    <w:rsid w:val="00C6519B"/>
    <w:rsid w:val="00C70F21"/>
    <w:rsid w:val="00C7354B"/>
    <w:rsid w:val="00C91863"/>
    <w:rsid w:val="00C91F9B"/>
    <w:rsid w:val="00CA2616"/>
    <w:rsid w:val="00CC233C"/>
    <w:rsid w:val="00CD698C"/>
    <w:rsid w:val="00D84FBB"/>
    <w:rsid w:val="00DC1675"/>
    <w:rsid w:val="00DE32AC"/>
    <w:rsid w:val="00E1407A"/>
    <w:rsid w:val="00E318B9"/>
    <w:rsid w:val="00E50BDE"/>
    <w:rsid w:val="00E62A61"/>
    <w:rsid w:val="00E774CD"/>
    <w:rsid w:val="00E77E1D"/>
    <w:rsid w:val="00E8317B"/>
    <w:rsid w:val="00EA23AE"/>
    <w:rsid w:val="00EB0778"/>
    <w:rsid w:val="00ED75B6"/>
    <w:rsid w:val="00EF1F0E"/>
    <w:rsid w:val="00F7141C"/>
    <w:rsid w:val="00F91390"/>
    <w:rsid w:val="00F93E3B"/>
    <w:rsid w:val="00FA67E1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519B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tf02896572.do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6811</Words>
  <Characters>38825</Characters>
  <Application>Microsoft Office Word</Application>
  <DocSecurity>0</DocSecurity>
  <Lines>323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2025-05-18T12:22:00Z</dcterms:created>
  <dcterms:modified xsi:type="dcterms:W3CDTF">2025-05-18T12:22:00Z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