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2078CC7B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2B9F6FE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04CCDEC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413AE6E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5B37A03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5F5C17F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02DED98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0C8491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17D249C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77E686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24D86A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5B41EF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076EED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755D2E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289004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280B1F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39DC46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652449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7C6383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1F5A59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3617E3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04EACA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2C1334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540851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543324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36B45E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652099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7229D5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49317B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69E946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6158EA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130A9D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401F91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755D02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43941E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74C616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4F4FF8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76FC80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3C986B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7E33C5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6A4928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4CAF4A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201F0C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7A7D33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2B7526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0D39F0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34CF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99FBB" w14:textId="77777777" w:rsidR="00F820C4" w:rsidRDefault="00F820C4">
      <w:pPr>
        <w:spacing w:after="0"/>
      </w:pPr>
      <w:r>
        <w:separator/>
      </w:r>
    </w:p>
  </w:endnote>
  <w:endnote w:type="continuationSeparator" w:id="0">
    <w:p w14:paraId="333F3FCF" w14:textId="77777777" w:rsidR="00F820C4" w:rsidRDefault="00F820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6CE3" w14:textId="77777777" w:rsidR="00F820C4" w:rsidRDefault="00F820C4">
      <w:pPr>
        <w:spacing w:after="0"/>
      </w:pPr>
      <w:r>
        <w:separator/>
      </w:r>
    </w:p>
  </w:footnote>
  <w:footnote w:type="continuationSeparator" w:id="0">
    <w:p w14:paraId="054693A0" w14:textId="77777777" w:rsidR="00F820C4" w:rsidRDefault="00F820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A5DF6"/>
    <w:rsid w:val="000B5A03"/>
    <w:rsid w:val="001274F3"/>
    <w:rsid w:val="00151CCE"/>
    <w:rsid w:val="00181C7D"/>
    <w:rsid w:val="00185B50"/>
    <w:rsid w:val="001B01F9"/>
    <w:rsid w:val="001C41F9"/>
    <w:rsid w:val="002068F9"/>
    <w:rsid w:val="00240ECA"/>
    <w:rsid w:val="00285C1D"/>
    <w:rsid w:val="002A2BAC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164D5"/>
    <w:rsid w:val="004271FA"/>
    <w:rsid w:val="00431B29"/>
    <w:rsid w:val="00440416"/>
    <w:rsid w:val="00462EAD"/>
    <w:rsid w:val="00495C76"/>
    <w:rsid w:val="004A6170"/>
    <w:rsid w:val="004F6AAC"/>
    <w:rsid w:val="00512F2D"/>
    <w:rsid w:val="00516471"/>
    <w:rsid w:val="005211A2"/>
    <w:rsid w:val="00533A11"/>
    <w:rsid w:val="00543EA0"/>
    <w:rsid w:val="005474A6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B23AC"/>
    <w:rsid w:val="007C0139"/>
    <w:rsid w:val="007D45A1"/>
    <w:rsid w:val="007F564D"/>
    <w:rsid w:val="008025C1"/>
    <w:rsid w:val="0083761B"/>
    <w:rsid w:val="00846391"/>
    <w:rsid w:val="008A185D"/>
    <w:rsid w:val="008B1201"/>
    <w:rsid w:val="008F16F7"/>
    <w:rsid w:val="00912DC4"/>
    <w:rsid w:val="009164BA"/>
    <w:rsid w:val="009166BD"/>
    <w:rsid w:val="00936A5C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34CF4"/>
    <w:rsid w:val="00F820C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2025-04-06T11:05:00Z</dcterms:created>
  <dcterms:modified xsi:type="dcterms:W3CDTF">2025-04-06T11:05:00Z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