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7CCA6FB5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40E2C4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3F71914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657F878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0662AC9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60DA3E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48FD80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BE6B30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571CE45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011A96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18679D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76B724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51DCBE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753431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018F04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47E3F1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F999B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60ABEB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4786DB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0DD8A1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2DEC74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2FCFF2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2D01CB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4B8FCE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35C740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7953E9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0288E8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12C076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09C045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417FF7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109ED6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20CE02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37F541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0DC625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677100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47BEEA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0FBE6E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276251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7C9697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ABF89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40A451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59E3AA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6469DE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77503C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513057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D2E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45FB20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E743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9050" w14:textId="77777777" w:rsidR="001A134C" w:rsidRDefault="001A134C">
      <w:pPr>
        <w:spacing w:after="0"/>
      </w:pPr>
      <w:r>
        <w:separator/>
      </w:r>
    </w:p>
  </w:endnote>
  <w:endnote w:type="continuationSeparator" w:id="0">
    <w:p w14:paraId="7ACC7160" w14:textId="77777777" w:rsidR="001A134C" w:rsidRDefault="001A13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C7121" w14:textId="77777777" w:rsidR="001A134C" w:rsidRDefault="001A134C">
      <w:pPr>
        <w:spacing w:after="0"/>
      </w:pPr>
      <w:r>
        <w:separator/>
      </w:r>
    </w:p>
  </w:footnote>
  <w:footnote w:type="continuationSeparator" w:id="0">
    <w:p w14:paraId="4AC9FADC" w14:textId="77777777" w:rsidR="001A134C" w:rsidRDefault="001A13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134C"/>
    <w:rsid w:val="001B01F9"/>
    <w:rsid w:val="001C41F9"/>
    <w:rsid w:val="001E2B25"/>
    <w:rsid w:val="002068F9"/>
    <w:rsid w:val="00240ECA"/>
    <w:rsid w:val="00285C1D"/>
    <w:rsid w:val="002D7D26"/>
    <w:rsid w:val="002E7435"/>
    <w:rsid w:val="003019F6"/>
    <w:rsid w:val="003327F5"/>
    <w:rsid w:val="00340CAF"/>
    <w:rsid w:val="0035388E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08F0"/>
    <w:rsid w:val="004F6AAC"/>
    <w:rsid w:val="00512F2D"/>
    <w:rsid w:val="00533A11"/>
    <w:rsid w:val="00543EA0"/>
    <w:rsid w:val="005616B4"/>
    <w:rsid w:val="00570FBB"/>
    <w:rsid w:val="00583B82"/>
    <w:rsid w:val="005923AC"/>
    <w:rsid w:val="005C7A62"/>
    <w:rsid w:val="005D5149"/>
    <w:rsid w:val="005E656F"/>
    <w:rsid w:val="00610648"/>
    <w:rsid w:val="00667021"/>
    <w:rsid w:val="00683DB0"/>
    <w:rsid w:val="006974E1"/>
    <w:rsid w:val="006B6899"/>
    <w:rsid w:val="006C0896"/>
    <w:rsid w:val="006D4D72"/>
    <w:rsid w:val="006E6342"/>
    <w:rsid w:val="006F513E"/>
    <w:rsid w:val="007213D1"/>
    <w:rsid w:val="007C0139"/>
    <w:rsid w:val="007D2EF2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C40A0"/>
    <w:rsid w:val="009E25A7"/>
    <w:rsid w:val="00A12667"/>
    <w:rsid w:val="00A14581"/>
    <w:rsid w:val="00A15AA6"/>
    <w:rsid w:val="00A20E4C"/>
    <w:rsid w:val="00A26F76"/>
    <w:rsid w:val="00AA23D3"/>
    <w:rsid w:val="00AA3C50"/>
    <w:rsid w:val="00AE302A"/>
    <w:rsid w:val="00AE36BB"/>
    <w:rsid w:val="00B06722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2025-04-05T12:52:00Z</dcterms:created>
  <dcterms:modified xsi:type="dcterms:W3CDTF">2025-04-05T12:52:00Z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