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1C0686E5" w:rsidR="006B6899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ФЕВРУАРИ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3F43969" w:rsidR="006B6899" w:rsidRPr="008C1DF6" w:rsidRDefault="006B6899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7332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2A9965BE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3D9E388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2A872C2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6D523F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7FD52FB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4CD6914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3A7D81A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32AE5EB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3928325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6CEC30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2B9E15C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4795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3130CC9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54D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E0342F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A54D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2B443FA0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A54D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2E6B58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3623F25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7E10609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3B8C19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68F8DCB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37B6A19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88E98EA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70561B5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612D3D2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4FCB1BB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2426367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072194B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3709A45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787BBB8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18EA2381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4114AD3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769B4B1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714D7C4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16C74C7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0D77841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7BCABC90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3D28E81D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08DAA3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3D7906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958ACD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1905FCE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D51CBFB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3B7DFDAD" w:rsidR="00C2370E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28A93DF2" w:rsidR="00530CA5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3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921A" w14:textId="77777777" w:rsidR="00B401BC" w:rsidRDefault="00B401BC">
      <w:pPr>
        <w:spacing w:after="0"/>
      </w:pPr>
      <w:r>
        <w:separator/>
      </w:r>
    </w:p>
  </w:endnote>
  <w:endnote w:type="continuationSeparator" w:id="0">
    <w:p w14:paraId="5EFE7864" w14:textId="77777777" w:rsidR="00B401BC" w:rsidRDefault="00B401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E560" w14:textId="77777777" w:rsidR="00B401BC" w:rsidRDefault="00B401BC">
      <w:pPr>
        <w:spacing w:after="0"/>
      </w:pPr>
      <w:r>
        <w:separator/>
      </w:r>
    </w:p>
  </w:footnote>
  <w:footnote w:type="continuationSeparator" w:id="0">
    <w:p w14:paraId="2F7B1893" w14:textId="77777777" w:rsidR="00B401BC" w:rsidRDefault="00B401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A54D9"/>
    <w:rsid w:val="001B01F9"/>
    <w:rsid w:val="001B4F37"/>
    <w:rsid w:val="001C41F9"/>
    <w:rsid w:val="00247673"/>
    <w:rsid w:val="00272083"/>
    <w:rsid w:val="00285267"/>
    <w:rsid w:val="00285C1D"/>
    <w:rsid w:val="003022AB"/>
    <w:rsid w:val="00311CB1"/>
    <w:rsid w:val="003163D1"/>
    <w:rsid w:val="003327F5"/>
    <w:rsid w:val="00340CAF"/>
    <w:rsid w:val="00347956"/>
    <w:rsid w:val="003C0D41"/>
    <w:rsid w:val="003D4EE4"/>
    <w:rsid w:val="003D7DBD"/>
    <w:rsid w:val="003E085C"/>
    <w:rsid w:val="003E4DC8"/>
    <w:rsid w:val="003E7B3A"/>
    <w:rsid w:val="00405AB9"/>
    <w:rsid w:val="00416364"/>
    <w:rsid w:val="00431B29"/>
    <w:rsid w:val="00440416"/>
    <w:rsid w:val="00462EAD"/>
    <w:rsid w:val="004A6170"/>
    <w:rsid w:val="004B7B16"/>
    <w:rsid w:val="004F2197"/>
    <w:rsid w:val="004F6AAC"/>
    <w:rsid w:val="00512F2D"/>
    <w:rsid w:val="00530CA5"/>
    <w:rsid w:val="00570FBB"/>
    <w:rsid w:val="0057332F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65DB2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C4914"/>
    <w:rsid w:val="00AE302A"/>
    <w:rsid w:val="00AE36BB"/>
    <w:rsid w:val="00B33EF5"/>
    <w:rsid w:val="00B37C7E"/>
    <w:rsid w:val="00B401BC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741B1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2025-04-04T16:14:00Z</dcterms:created>
  <dcterms:modified xsi:type="dcterms:W3CDTF">2025-04-04T16:14:00Z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