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8789"/>
        <w:gridCol w:w="6609"/>
      </w:tblGrid>
      <w:tr w:rsidR="00ED5F48" w:rsidRPr="004374E1" w14:paraId="37EB2D43" w14:textId="77777777" w:rsidTr="00FB17BC">
        <w:tc>
          <w:tcPr>
            <w:tcW w:w="2854" w:type="pct"/>
            <w:vAlign w:val="center"/>
          </w:tcPr>
          <w:p w14:paraId="08C628AC" w14:textId="4E8F12E0" w:rsidR="00ED5F48" w:rsidRPr="001E7160" w:rsidRDefault="004202BB" w:rsidP="004202BB">
            <w:pPr>
              <w:pStyle w:val="ad"/>
              <w:spacing w:after="0"/>
              <w:ind w:right="567"/>
              <w:jc w:val="left"/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ОКТОМВРИ</w:t>
            </w:r>
          </w:p>
        </w:tc>
        <w:tc>
          <w:tcPr>
            <w:tcW w:w="2146" w:type="pct"/>
            <w:vAlign w:val="center"/>
          </w:tcPr>
          <w:p w14:paraId="351313CB" w14:textId="0C5441B6" w:rsidR="00ED5F48" w:rsidRPr="001E7160" w:rsidRDefault="00ED5F48" w:rsidP="004202BB">
            <w:pPr>
              <w:pStyle w:val="ad"/>
              <w:spacing w:after="0"/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 w:rsidRPr="001E7160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1E7160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1E7160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978C9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2026</w:t>
            </w:r>
            <w:r w:rsidRPr="001E7160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</w:tr>
    </w:tbl>
    <w:p w14:paraId="702D815D" w14:textId="2505BBA2" w:rsidR="00ED5F48" w:rsidRPr="001E7160" w:rsidRDefault="00ED5F48" w:rsidP="009871D7">
      <w:pPr>
        <w:pStyle w:val="Months"/>
        <w:ind w:left="0"/>
        <w:jc w:val="center"/>
        <w:rPr>
          <w:rFonts w:ascii="Impact" w:hAnsi="Impact" w:cs="Arial"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2173"/>
        <w:gridCol w:w="2200"/>
        <w:gridCol w:w="2208"/>
        <w:gridCol w:w="2208"/>
        <w:gridCol w:w="2208"/>
        <w:gridCol w:w="2208"/>
        <w:gridCol w:w="2168"/>
      </w:tblGrid>
      <w:tr w:rsidR="001B228B" w:rsidRPr="004374E1" w14:paraId="744C85F7" w14:textId="77777777" w:rsidTr="001E7160">
        <w:trPr>
          <w:trHeight w:val="284"/>
        </w:trPr>
        <w:tc>
          <w:tcPr>
            <w:tcW w:w="707" w:type="pct"/>
            <w:shd w:val="clear" w:color="auto" w:fill="000000" w:themeFill="text1"/>
            <w:vAlign w:val="center"/>
          </w:tcPr>
          <w:p w14:paraId="1CC8B071" w14:textId="3A37DBE5" w:rsidR="001B228B" w:rsidRPr="00DB07E2" w:rsidRDefault="004202BB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</w:rPr>
              <w:t>ПОНЕДЕЛНИК</w:t>
            </w:r>
          </w:p>
        </w:tc>
        <w:tc>
          <w:tcPr>
            <w:tcW w:w="716" w:type="pct"/>
            <w:shd w:val="clear" w:color="auto" w:fill="000000" w:themeFill="text1"/>
            <w:vAlign w:val="center"/>
          </w:tcPr>
          <w:p w14:paraId="5A25A901" w14:textId="576A97F2" w:rsidR="001B228B" w:rsidRPr="00DB07E2" w:rsidRDefault="004202BB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000000" w:themeFill="text1"/>
            <w:vAlign w:val="center"/>
          </w:tcPr>
          <w:p w14:paraId="71D16FEA" w14:textId="2DB91386" w:rsidR="001B228B" w:rsidRPr="00DB07E2" w:rsidRDefault="004202BB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СРЯДА</w:t>
            </w:r>
          </w:p>
        </w:tc>
        <w:tc>
          <w:tcPr>
            <w:tcW w:w="718" w:type="pct"/>
            <w:shd w:val="clear" w:color="auto" w:fill="000000" w:themeFill="text1"/>
            <w:vAlign w:val="center"/>
          </w:tcPr>
          <w:p w14:paraId="0ABF5B13" w14:textId="7E262FE5" w:rsidR="001B228B" w:rsidRPr="00DB07E2" w:rsidRDefault="004202BB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ЧЕТВЪРТЪК</w:t>
            </w:r>
          </w:p>
        </w:tc>
        <w:tc>
          <w:tcPr>
            <w:tcW w:w="718" w:type="pct"/>
            <w:shd w:val="clear" w:color="auto" w:fill="000000" w:themeFill="text1"/>
            <w:vAlign w:val="center"/>
          </w:tcPr>
          <w:p w14:paraId="6A158D24" w14:textId="334CFFD7" w:rsidR="001B228B" w:rsidRPr="00DB07E2" w:rsidRDefault="004202BB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</w:rPr>
              <w:t>ПЕТЪК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57D4827B" w14:textId="2C295F4A" w:rsidR="001B228B" w:rsidRPr="001E7160" w:rsidRDefault="004202BB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СЪБОТА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E9E91D0" w14:textId="66EBA577" w:rsidR="001B228B" w:rsidRPr="001E7160" w:rsidRDefault="004202BB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НЕДЕЛЯ</w:t>
            </w:r>
          </w:p>
        </w:tc>
      </w:tr>
      <w:tr w:rsidR="00ED5F48" w:rsidRPr="004374E1" w14:paraId="5381513E" w14:textId="77777777" w:rsidTr="00550A19">
        <w:trPr>
          <w:trHeight w:val="1474"/>
        </w:trPr>
        <w:tc>
          <w:tcPr>
            <w:tcW w:w="70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6BC57C8" w14:textId="21D8ED6A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MonthStart10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978C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четверг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“понедельник" 1 ""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28061A7" w14:textId="5CE3E77D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MonthStart10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978C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четверг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“вторник"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978C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22F473E" w14:textId="2659AA7C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MonthStart10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978C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четверг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“среда"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978C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C7DD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ACCEDDE" w14:textId="569540DC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MonthStart10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978C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четверг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“четверг"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978C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978C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978C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978C9"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2CE170C" w14:textId="0F249BA8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MonthStart10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978C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четверг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= “пятница"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978C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978C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978C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978C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756E015" w14:textId="3B83D665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DocVariable MonthStart10 \@ dddd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6978C9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четверг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 “суббота" 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=E2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6978C9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=E2+1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6978C9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6978C9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6978C9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3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ADF4C5D" w14:textId="566A28A5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DocVariable MonthStart10 \@ dddd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6978C9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четверг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 “воскресенье" 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=F2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6978C9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=F2+1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6978C9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4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6978C9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4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6978C9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4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721964FC" w14:textId="77777777" w:rsidTr="00550A19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3169FFA" w14:textId="2089AB08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978C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5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603F53D" w14:textId="46B02F19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978C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6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0E40092" w14:textId="097C1DAC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978C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7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5F6D1F4" w14:textId="630EFF48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978C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8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8E17393" w14:textId="11B65746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978C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9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C1BCADB" w14:textId="5452073E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=E3+1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6978C9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10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1422885" w14:textId="3B85ACA0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=F3+1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6978C9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11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4715A07D" w14:textId="77777777" w:rsidTr="00550A19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343FC40" w14:textId="2E44CEDF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978C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12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23101E2" w14:textId="2781194A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978C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13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D2224C0" w14:textId="76D44F59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978C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14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1E8B817" w14:textId="57002F96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978C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15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7EAF1C4" w14:textId="3A41826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978C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16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B49DADF" w14:textId="3E3ABC8E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=E4+1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6978C9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17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B5E98B9" w14:textId="057DB2D3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=F4+1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6978C9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18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031FB9CF" w14:textId="77777777" w:rsidTr="00550A19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3BAA67E" w14:textId="7769DB8E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978C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19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A91E366" w14:textId="5A371DAA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978C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20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9CD9FA9" w14:textId="528EFA0D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978C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21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0730DE8" w14:textId="0CA6BD8F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978C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22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8E94C42" w14:textId="154C4D35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978C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23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91F44B0" w14:textId="06AA339B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=E5+1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6978C9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24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F9ADD11" w14:textId="3A6A6ED1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=F5+1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6978C9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25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70CC9F45" w14:textId="77777777" w:rsidTr="00550A19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327EB80" w14:textId="2C3CA22E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=G5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978C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25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=G5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978C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25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MonthEnd10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978C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978C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978C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978C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26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D827B45" w14:textId="0FBD243A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978C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978C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MonthEnd10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978C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978C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978C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978C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27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1BFFAE0" w14:textId="54F4B344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978C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978C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MonthEnd10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978C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978C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978C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978C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28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D086A65" w14:textId="6F0E693F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978C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978C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MonthEnd10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978C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978C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978C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978C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29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6E68AD1" w14:textId="52E3DC7B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978C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978C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MonthEnd10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978C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978C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978C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978C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30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56863F3" w14:textId="7FEC416F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=E6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6978C9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=E6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6978C9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DocVariable MonthEnd10 \@ d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6978C9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=E6+1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6978C9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"" </w:instrText>
            </w:r>
            <w:r w:rsidR="006978C9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6978C9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="006978C9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6978C9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31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0CF03AC" w14:textId="252A5E2B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=F6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6978C9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=F6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6978C9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DocVariable MonthEnd10 \@ d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6978C9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=F6+1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7C7DD9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1957B553" w14:textId="77777777" w:rsidTr="00550A19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5070656" w14:textId="715EDDFB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978C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C7DD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MonthEnd10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C7DD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C7DD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C7DD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98AFD37" w14:textId="4A556D16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978C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=A7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C7DD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MonthEnd10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C7DD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=A7+1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14BAE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420F714" w14:textId="7777777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FB39AC7" w14:textId="7777777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84575F8" w14:textId="7777777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BCB9558" w14:textId="7777777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C2D1A52" w14:textId="7777777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</w:p>
        </w:tc>
      </w:tr>
    </w:tbl>
    <w:p w14:paraId="50D5D5A5" w14:textId="77777777" w:rsidR="00ED5F48" w:rsidRPr="00202133" w:rsidRDefault="00ED5F48" w:rsidP="009871D7">
      <w:pPr>
        <w:pStyle w:val="a5"/>
        <w:rPr>
          <w:rFonts w:ascii="Impact" w:hAnsi="Impact" w:cs="Arial"/>
          <w:noProof/>
          <w:color w:val="auto"/>
          <w:sz w:val="2"/>
          <w:szCs w:val="2"/>
          <w:lang w:val="en-US"/>
        </w:rPr>
      </w:pPr>
    </w:p>
    <w:sectPr w:rsidR="00ED5F48" w:rsidRPr="00202133" w:rsidSect="00FB17BC">
      <w:pgSz w:w="16838" w:h="11906" w:orient="landscape" w:code="9"/>
      <w:pgMar w:top="680" w:right="720" w:bottom="68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53A515" w14:textId="77777777" w:rsidR="00EB7CE7" w:rsidRDefault="00EB7CE7">
      <w:pPr>
        <w:spacing w:after="0"/>
      </w:pPr>
      <w:r>
        <w:separator/>
      </w:r>
    </w:p>
  </w:endnote>
  <w:endnote w:type="continuationSeparator" w:id="0">
    <w:p w14:paraId="668ACEA6" w14:textId="77777777" w:rsidR="00EB7CE7" w:rsidRDefault="00EB7CE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C78814" w14:textId="77777777" w:rsidR="00EB7CE7" w:rsidRDefault="00EB7CE7">
      <w:pPr>
        <w:spacing w:after="0"/>
      </w:pPr>
      <w:r>
        <w:separator/>
      </w:r>
    </w:p>
  </w:footnote>
  <w:footnote w:type="continuationSeparator" w:id="0">
    <w:p w14:paraId="68FD64D4" w14:textId="77777777" w:rsidR="00EB7CE7" w:rsidRDefault="00EB7CE7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51CCE"/>
    <w:rsid w:val="001B01F9"/>
    <w:rsid w:val="001B228B"/>
    <w:rsid w:val="001C41F9"/>
    <w:rsid w:val="001E7160"/>
    <w:rsid w:val="00202133"/>
    <w:rsid w:val="00214BAE"/>
    <w:rsid w:val="00285C1D"/>
    <w:rsid w:val="002E6538"/>
    <w:rsid w:val="00326384"/>
    <w:rsid w:val="003327F5"/>
    <w:rsid w:val="00340CAF"/>
    <w:rsid w:val="003B0DA0"/>
    <w:rsid w:val="003C0D41"/>
    <w:rsid w:val="003E085C"/>
    <w:rsid w:val="003E7B3A"/>
    <w:rsid w:val="00407C9B"/>
    <w:rsid w:val="00416364"/>
    <w:rsid w:val="004202BB"/>
    <w:rsid w:val="00431B29"/>
    <w:rsid w:val="004374E1"/>
    <w:rsid w:val="00440416"/>
    <w:rsid w:val="00462EAD"/>
    <w:rsid w:val="004A6170"/>
    <w:rsid w:val="004C6D84"/>
    <w:rsid w:val="004F6AAC"/>
    <w:rsid w:val="00512F2D"/>
    <w:rsid w:val="00550A19"/>
    <w:rsid w:val="00570FBB"/>
    <w:rsid w:val="00583B82"/>
    <w:rsid w:val="005923AC"/>
    <w:rsid w:val="005D5149"/>
    <w:rsid w:val="005E656F"/>
    <w:rsid w:val="00614CA6"/>
    <w:rsid w:val="00667021"/>
    <w:rsid w:val="006974E1"/>
    <w:rsid w:val="006978C9"/>
    <w:rsid w:val="006B6899"/>
    <w:rsid w:val="006C0896"/>
    <w:rsid w:val="006F513E"/>
    <w:rsid w:val="00727D08"/>
    <w:rsid w:val="00733B44"/>
    <w:rsid w:val="00734A58"/>
    <w:rsid w:val="007C0139"/>
    <w:rsid w:val="007C7DD9"/>
    <w:rsid w:val="007D45A1"/>
    <w:rsid w:val="007F564D"/>
    <w:rsid w:val="008711BC"/>
    <w:rsid w:val="008B1201"/>
    <w:rsid w:val="008F16F7"/>
    <w:rsid w:val="009164BA"/>
    <w:rsid w:val="009166BD"/>
    <w:rsid w:val="00931408"/>
    <w:rsid w:val="0095517E"/>
    <w:rsid w:val="00967E0D"/>
    <w:rsid w:val="00977AAE"/>
    <w:rsid w:val="009871D7"/>
    <w:rsid w:val="00996E56"/>
    <w:rsid w:val="00997268"/>
    <w:rsid w:val="009D07C4"/>
    <w:rsid w:val="009E7D76"/>
    <w:rsid w:val="00A12667"/>
    <w:rsid w:val="00A14581"/>
    <w:rsid w:val="00A20E4C"/>
    <w:rsid w:val="00A76704"/>
    <w:rsid w:val="00AA23D3"/>
    <w:rsid w:val="00AA3C50"/>
    <w:rsid w:val="00AE302A"/>
    <w:rsid w:val="00AE36BB"/>
    <w:rsid w:val="00B37C7E"/>
    <w:rsid w:val="00B61F0C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DB07E2"/>
    <w:rsid w:val="00DE32AC"/>
    <w:rsid w:val="00E1407A"/>
    <w:rsid w:val="00E33F1A"/>
    <w:rsid w:val="00E50BDE"/>
    <w:rsid w:val="00E774CD"/>
    <w:rsid w:val="00E77E1D"/>
    <w:rsid w:val="00E97684"/>
    <w:rsid w:val="00EB1668"/>
    <w:rsid w:val="00EB7CE7"/>
    <w:rsid w:val="00ED5F48"/>
    <w:rsid w:val="00ED75B6"/>
    <w:rsid w:val="00F11088"/>
    <w:rsid w:val="00F1140A"/>
    <w:rsid w:val="00F338FE"/>
    <w:rsid w:val="00F60810"/>
    <w:rsid w:val="00F91390"/>
    <w:rsid w:val="00F93E3B"/>
    <w:rsid w:val="00FB17BC"/>
    <w:rsid w:val="00FC0032"/>
    <w:rsid w:val="00FF4587"/>
    <w:rsid w:val="00FF6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298</Words>
  <Characters>1702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2025-04-07T06:54:00Z</dcterms:created>
  <dcterms:modified xsi:type="dcterms:W3CDTF">2025-04-07T06:54:00Z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