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265FB6C" w:rsidR="003E085C" w:rsidRPr="005D6AC7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2860C0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2026</w: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480E9FDD" w:rsidR="00240D4D" w:rsidRPr="00754608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375CAF0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BABBACF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2781305E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333B51B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16C60D5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41F4C1F7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25CB0442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0B83DB5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3504E9F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7D5749C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A13695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4E7D3C2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6BE0FB8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1EB0682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410A084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7F68DFE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433BEC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0C210C2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14D34E4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677828D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636EBFF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5DD5EC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3DFF66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4974F12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7242476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3BF4BE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01F78B2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512F57A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5746293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19062EA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88C2CE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0F4EB7A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12B75D0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55DE0E7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655089B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2E2475E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6AC7781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4297603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59356D5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F7EABF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4F9638F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4C029FF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1D39CBD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1879C26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B6D2393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0887088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6BF12FE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7955DF1D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7B40AE1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6B0783D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30524BAA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A4381F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77A5EB7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6CBBF34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480ED2D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1CBA4DB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2DBD2BC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4155BB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7BAF20F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EAEA03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777559B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028A45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BEE772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687D63E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946A6E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C4FF00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1B7DF0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1EF7B1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627DD57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C1F8A1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06CC72E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484381A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1DD142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DD6588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353DD8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488B584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54FA4B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5A15C6C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D9F3BD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07C701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4F58F90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0EF53B2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373FEC4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4E42840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ADDCDE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25EE5AE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A4009C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A453D3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9CC005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E923E79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F3D0FF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06434B52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102D610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5FEF2A80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180A82D4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4AB4DEEC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4B47DE83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63F8114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72E470F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1AE87DB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102AAAB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5ABB1F6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6AB6414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536709C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4F35F2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A342B9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6C7C3A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0D55C6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648CE0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348DE4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DAF091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3F7B5D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9B7C01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30F81DC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26E9A4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424157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2BFD491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CCE60D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A66207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8EBF2E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C08420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2745F4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C09DF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2EB5B8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C11988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E7AFF5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BCCE88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38B64FC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1F24FE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5AC727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10DC626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EEF295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C197C1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6C7DFD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33146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CFB1AC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37B9E532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291074D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74969C2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8CC49D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8FD9C7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337996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69C6E9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6F0AAD7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55B631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038E29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7F09D09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42B467F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11E879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C7089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E4C10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86BED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9B6480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13A29E5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1623C90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492502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727FB5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AABD16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1279B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D1CF69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31D2F5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7C2772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259166D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A11C5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1D1CCC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69A276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18E3C2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1B9236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28FCB5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4AA25D9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5D1004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6709D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533A1F7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5D264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3249A1F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AE6733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75F667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289C984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676130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C6856B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170698D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4CDAC7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344F34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70839B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2DB28F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7E6C927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9EA1B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436A05C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3A4199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1ED571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70F564B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41193FE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585866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6DD1EB9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5AABDD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FBF0AB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9E2776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3DF6289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B6096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8CBFE0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3D8D17F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7C9023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7B45B74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3DA907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6DEAA57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B71E3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4BB4C9D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CCF1A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0B0A9A1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458E19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D5C217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D7E918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B0CD59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23969B7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54EE66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C936AD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8B2C5C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40248A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2DC7D3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52AF749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21154A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6A02A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51606E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71600B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6C34792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5C9C715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A961E3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409AB4CB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1FE29E0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55B1035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D01180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7EB1E48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47C35E8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7F59402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2BA909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3BE0035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658B2BA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32BEB26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69E7E8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B3BF1C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F31E06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F678A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19885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5220D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94F57B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8BFE41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08DA8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CF7FD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4B5AE5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4969E5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02FFB7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808523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747CFD4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1FBFF6E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09A04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22073B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073414F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F751E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013279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6E035E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6D7C42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4B1F36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65C03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173B65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6613F9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540020E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21B6AF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E3F5E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2A1261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647AAD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5051B0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6E646F1A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21FBF69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4F243CD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68217E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3EF91C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2B38DC4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36B5C84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613530F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0E64D67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239DD6C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47198D4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6668ACD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7B18E1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40CF8C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1D7183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0252F7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6D86DD8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176922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A6D95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08B327E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9F09E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77E91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82B2D7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B9162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04F13E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4AC65B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0C3575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3A6BE4D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FC6A8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5BB4B92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3CE3B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74DA221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20FACC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CEB25F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F830EB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5F2283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212814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2096E00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69EE95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FA2A7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61968D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527475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C584D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7FEEB9E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F7B2EB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3CAA47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01389305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35EB8B9A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60DF651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31CABE5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317531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6A2E10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31F5637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6159D33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73C5A1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426554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33FCAA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1C777EA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654B82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016C92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A90AD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5103ED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BA43A1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95580A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2FD723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78EC67E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E20CB8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22272C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5519A54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B742F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3E63D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0EA3BCE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3DF685A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A09DD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1A5B262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B7B525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B60CF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D5D66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7B2BD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2403BBF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4F39E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2DA5A2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4F994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754D9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C971ED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7ACCFE4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4CAD8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3CFD23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3C704F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6C1A123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56DB875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20E22CD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3AA7E73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722FD57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1EBD0D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5046137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18D4414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0E8CB12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530C12E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7EAE3F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0307DB7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23BDA90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07FEA0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2FD8C2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12BB83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7DE6B7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27C191E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F186CC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A07C8C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D927D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09ECC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3E687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207682D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4AA2B8D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9618EE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8C900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9E0EC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29039E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326E075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675BA99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8BD4D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0B8AEB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0057FC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B6A626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4FC12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3C859A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4C2397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9200C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4EDCC33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7EAC6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11C53D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4E21EAF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E86FE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F352B9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0531A77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739CD52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E49AE07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E6E29F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687C779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2537195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CAC260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5398B50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455634E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7C37CDE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52EF526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76E3AE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75A696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4FE7C39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10B4043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F801F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B55AEA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1A5DF5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2CD1D6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A1CF08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C92099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262F0A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1FC7EF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10D0C4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63985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4BBF25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D6745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0D79C7E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6E913FC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056CFC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1CA473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A5E82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6EFD32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71AE6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FD0934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609ECA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8B0B08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38A286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E700D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BA2D9B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68C1D8F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5C2F9C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585037B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EF501D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CE73A7D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3F8423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1E9A010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09AAE62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69E9B34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5C9692D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2D3E2AC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335BD29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0ADDD7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14D3A4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29CC86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27F6F0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47C55F7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518C29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55429AE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AEF8E7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0C0ED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6F334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1CB30C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24CE324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36620C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DE1859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05A046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B3FDF1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7034A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28AE382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76CB4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15951CE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5F887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44BF257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0369C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0BE50A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A8ED9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04207F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1CEEE60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4C7FA4C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7B7664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4717AA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55A196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72E295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45644DE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689818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5E949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7328F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6CD31E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5C3B4B3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0F154BE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64AC56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3834804C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DA0A7A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0D9BEA4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180102E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0C560C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21EA3B2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29709A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3213306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2F1251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11DCB6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41EE08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71E59E4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601AAF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EEC27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3F582A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EF7406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64FE2B9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1CF26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1EDAD54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F6543D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122AD4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5ABA7D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269CE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B4E12E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FD777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FF4035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B5408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1B7ED0F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CECD0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44AA84C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DE83A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49660E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C474F4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923A4F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D7B500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995097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262272C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6E669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159AFE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764E7CE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850293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BBA8B3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860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43C35" w14:textId="77777777" w:rsidR="006E36B3" w:rsidRDefault="006E36B3">
      <w:pPr>
        <w:spacing w:after="0"/>
      </w:pPr>
      <w:r>
        <w:separator/>
      </w:r>
    </w:p>
  </w:endnote>
  <w:endnote w:type="continuationSeparator" w:id="0">
    <w:p w14:paraId="270FD694" w14:textId="77777777" w:rsidR="006E36B3" w:rsidRDefault="006E36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68834" w14:textId="77777777" w:rsidR="006E36B3" w:rsidRDefault="006E36B3">
      <w:pPr>
        <w:spacing w:after="0"/>
      </w:pPr>
      <w:r>
        <w:separator/>
      </w:r>
    </w:p>
  </w:footnote>
  <w:footnote w:type="continuationSeparator" w:id="0">
    <w:p w14:paraId="0A7AEAF6" w14:textId="77777777" w:rsidR="006E36B3" w:rsidRDefault="006E36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attachedTemplate r:id="rId1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1E51"/>
    <w:rsid w:val="000D6CDB"/>
    <w:rsid w:val="00111F7C"/>
    <w:rsid w:val="001274F3"/>
    <w:rsid w:val="00151CCE"/>
    <w:rsid w:val="001B01F9"/>
    <w:rsid w:val="001C41F9"/>
    <w:rsid w:val="00230741"/>
    <w:rsid w:val="00240D4D"/>
    <w:rsid w:val="002562E7"/>
    <w:rsid w:val="00285C1D"/>
    <w:rsid w:val="002860C0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5C81"/>
    <w:rsid w:val="004D052E"/>
    <w:rsid w:val="004D20C5"/>
    <w:rsid w:val="004E41B0"/>
    <w:rsid w:val="004F6AAC"/>
    <w:rsid w:val="00507460"/>
    <w:rsid w:val="00512F2D"/>
    <w:rsid w:val="00570FBB"/>
    <w:rsid w:val="00583B82"/>
    <w:rsid w:val="005923AC"/>
    <w:rsid w:val="005D5149"/>
    <w:rsid w:val="005D6AC7"/>
    <w:rsid w:val="005E656F"/>
    <w:rsid w:val="00653B95"/>
    <w:rsid w:val="00667021"/>
    <w:rsid w:val="0066785B"/>
    <w:rsid w:val="006974E1"/>
    <w:rsid w:val="006C0896"/>
    <w:rsid w:val="006E36B3"/>
    <w:rsid w:val="006F513E"/>
    <w:rsid w:val="00754608"/>
    <w:rsid w:val="007C0139"/>
    <w:rsid w:val="007D45A1"/>
    <w:rsid w:val="007F564D"/>
    <w:rsid w:val="00835E27"/>
    <w:rsid w:val="008B1201"/>
    <w:rsid w:val="008E46AF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BF6576"/>
    <w:rsid w:val="00C44DFB"/>
    <w:rsid w:val="00C6519B"/>
    <w:rsid w:val="00C70F21"/>
    <w:rsid w:val="00C7354B"/>
    <w:rsid w:val="00C91F9B"/>
    <w:rsid w:val="00DE32AC"/>
    <w:rsid w:val="00E1407A"/>
    <w:rsid w:val="00E318B9"/>
    <w:rsid w:val="00E4539F"/>
    <w:rsid w:val="00E47E0F"/>
    <w:rsid w:val="00E50BDE"/>
    <w:rsid w:val="00E774CD"/>
    <w:rsid w:val="00E77E1D"/>
    <w:rsid w:val="00ED75B6"/>
    <w:rsid w:val="00EF1F0E"/>
    <w:rsid w:val="00F55019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2025-02-21T14:46:00Z</dcterms:created>
  <dcterms:modified xsi:type="dcterms:W3CDTF">2025-02-21T14:46:00Z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