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619F1F8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A11407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2026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482CB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F2FC6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537D2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4CD19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C3C1F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7C797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FA62C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DF684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0ADE0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DCE5E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F6F15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2BB9E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898C6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2EAD5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C74A4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35F23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6C9F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65BB0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B5096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48CF8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28255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499F9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ABDFB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3E108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8F183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1CEEC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59BEF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B9D33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CCD15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094EE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2CF9B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7F131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74F37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1B859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970BA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DD17E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3B231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F37937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32D2ED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D6582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B7A39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0B949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4114FC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268E2A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0F29B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0AF5CA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8076C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7F194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241778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41A71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17C3C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53E7AC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5F042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03CD6F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6BF2C5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29BB33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18DE07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50B93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9F022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73CAE9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E595A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0DE2D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54AB9D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24EB8B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F4431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A3FF9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E7418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3E3065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36297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41013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A4FCD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5B3BB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273F11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441058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4C4B70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45B50F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173564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5DE9D1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1E670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5826FB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FC7FD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0A9C26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17B579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42BE59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2FF91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E967B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F516C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E2D4C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06CB55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A251D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B252E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DE39A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0A001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3F5B5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33F3FC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2109C5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0E53B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4D16E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6A2B6A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28D01A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6FAB0C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04264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0BE4D2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6CC61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99A1E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BF98E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C89BF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C4860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04515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08311E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C7B2D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5CFE2B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6FD9C6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484457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6A6316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C738C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4B1BDA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B2013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28A1A3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4AFF8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07C32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084405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24805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4452B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2D2361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D1FF0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6070D2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5FD1B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6056A7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4BEA82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BEA6A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EBA3B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00EDC8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E98F32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F0508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7DD41F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2AB071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77B738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B4829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351F9F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62AF10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4C8171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18D1E9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BA393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CD06E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958C8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48E34B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0EC08C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5D444C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05A4F4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5EF3A2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72133D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67D4AA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075287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581DA9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4306E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349622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74A470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CB03F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6D9B3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45EFA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36AB64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63E123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246619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279BB7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4629DF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21250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0275D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449AD0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34F20B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CA9D7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714DD8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4DD515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536E6C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60356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1A21AF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59B00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64313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1A3AF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45B773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55BD0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4F2197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689246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7BA4A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3CC265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5612F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4CC1FA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6B4D70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65350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394BE7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285CEC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85D27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63ABE2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81FCE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D0AD8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378CA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1DCEA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73D3D4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6DBB8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16DCD0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6CE2E1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126CD9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78148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44559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59296C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0164A3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2BDC18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9C226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28A877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1F490A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24F471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E19C9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64FB77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496FDF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0CDB6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62C6E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F1E4F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0375A2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2B697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D0A18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3F8AE8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169E19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2BB36E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27644E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0E0E55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2AA25E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361766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71ABE1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2AA975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522204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EAEF5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287376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6C139A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497B36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6DA12F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E050E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6E6622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032309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27C41A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6F5A1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01876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428187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2BAB47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0396BE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AA427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2F619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4864C1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50A676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19C76A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2EBBEF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2C39B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6AE34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F0FF4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B9061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183B73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9DD69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CAEAA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2F82AC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4DCCA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283873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4D9829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3D7544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1EAFE3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0856FF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3A2C0C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27B8C8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A5963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1141E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838BC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502D6A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774AFF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B2C01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5D4388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3765C5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1084337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7A94A4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380BB8C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67DFA8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5F50AF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2DD2E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54447A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0AF09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7142B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A24BB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E2918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EBEF8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049AE9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259A5D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22FDF4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599528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082938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F84A9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CF56A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B51F7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68C29A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FD2DB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5336D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5E024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BA649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2F2C56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6A493E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66258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6EEF56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7E9BBA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C5A55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D7363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308CC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2FBD1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9A73C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62CFA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F2D00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5C5D3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D0357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0C9F2B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76853D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496E2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32AD05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7CBA8A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08887A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27F82B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5675318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47358F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253275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0DEBD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0F22C6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5ECAD4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6646F7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914AF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33C993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7B5CC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87FEC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4B48ED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2FDA36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0F3D73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0CDEDF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362FB2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7A0C18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10114F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175302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562738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3DDC1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269F00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64D02A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8BE88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5CA6EA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72968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2A306D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3B6B7E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04DD6B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6BED00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49AC1E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7953FA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19FEA6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07B61B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400392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53CB0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00AF7A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3A665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322EA4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286ED3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7A25AC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AEC0B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622C40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62F7B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695050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6BA179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79B26E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10755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10B8AC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BD7EB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28ABF0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7B2EB9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7BB42F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4174D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156335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0FC7D0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4BCAC2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5862A0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7AEA08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DE932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4B33C5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AD2E3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6BCBE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93F36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47DE38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5E264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4CD2AE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9D45E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4C4A43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1FAED5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2F7454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3DAD7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0D8DA9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025D4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47ADE99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5FF442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E8F02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219540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77128C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5D447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58ECC2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059EE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34A5F2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989B1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05C3E4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0E3972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080BA2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044AE4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798A6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5751A1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8F2BB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708EC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0143C5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F0ADF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4143C5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6944A7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5D9FE78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3D698F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37EF27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B5B59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A6A65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7A56E2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25561C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1DC911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1317A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E2148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1273C6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66FB79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69C62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6DA761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A63E1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1AB016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2FF27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497D4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2DB63F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420DD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A7B37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A9678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34EB01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594582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00FFA9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32B3E1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36BE8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06D2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3AF93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1140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70C5" w14:textId="77777777" w:rsidR="0023511D" w:rsidRDefault="0023511D">
      <w:pPr>
        <w:spacing w:after="0"/>
      </w:pPr>
      <w:r>
        <w:separator/>
      </w:r>
    </w:p>
  </w:endnote>
  <w:endnote w:type="continuationSeparator" w:id="0">
    <w:p w14:paraId="39123196" w14:textId="77777777" w:rsidR="0023511D" w:rsidRDefault="002351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F665" w14:textId="77777777" w:rsidR="0023511D" w:rsidRDefault="0023511D">
      <w:pPr>
        <w:spacing w:after="0"/>
      </w:pPr>
      <w:r>
        <w:separator/>
      </w:r>
    </w:p>
  </w:footnote>
  <w:footnote w:type="continuationSeparator" w:id="0">
    <w:p w14:paraId="18B417C7" w14:textId="77777777" w:rsidR="0023511D" w:rsidRDefault="002351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3511D"/>
    <w:rsid w:val="002549DD"/>
    <w:rsid w:val="002562E7"/>
    <w:rsid w:val="00285C1D"/>
    <w:rsid w:val="002C3AAE"/>
    <w:rsid w:val="002C7061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1407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06D2E"/>
    <w:rsid w:val="00C32B94"/>
    <w:rsid w:val="00C44DFB"/>
    <w:rsid w:val="00C6519B"/>
    <w:rsid w:val="00C70F21"/>
    <w:rsid w:val="00C7354B"/>
    <w:rsid w:val="00C91863"/>
    <w:rsid w:val="00C91F9B"/>
    <w:rsid w:val="00CC233C"/>
    <w:rsid w:val="00CD7DB0"/>
    <w:rsid w:val="00D41899"/>
    <w:rsid w:val="00D84FBB"/>
    <w:rsid w:val="00DC1675"/>
    <w:rsid w:val="00DE32AC"/>
    <w:rsid w:val="00E07079"/>
    <w:rsid w:val="00E1407A"/>
    <w:rsid w:val="00E2770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713A"/>
    <w:rsid w:val="00F91390"/>
    <w:rsid w:val="00F93E3B"/>
    <w:rsid w:val="00F962FA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2025-02-21T14:48:00Z</dcterms:created>
  <dcterms:modified xsi:type="dcterms:W3CDTF">2025-02-21T14:48:00Z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