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BE60BEF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490E126F" w14:textId="11B83D7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641A39AB" wp14:editId="4C2E4AB7">
                  <wp:extent cx="6645910" cy="5127625"/>
                  <wp:effectExtent l="0" t="0" r="2540" b="0"/>
                  <wp:docPr id="15" name="Рисунок 15" descr="Изображение выглядит как стол, собака, нести, тор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91B8CF8" w14:textId="7C3BEA67" w:rsidTr="00B77724">
        <w:trPr>
          <w:trHeight w:val="2268"/>
        </w:trPr>
        <w:tc>
          <w:tcPr>
            <w:tcW w:w="3333" w:type="pct"/>
            <w:vAlign w:val="center"/>
          </w:tcPr>
          <w:p w14:paraId="5AC816B2" w14:textId="3A5E192C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НОЕМВРИ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5"/>
              <w:gridCol w:w="1729"/>
              <w:gridCol w:w="912"/>
              <w:gridCol w:w="424"/>
            </w:tblGrid>
            <w:tr w:rsidR="006A3C79" w:rsidRPr="003159C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0C7A408F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4A21D7C2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96257F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066C47" w14:textId="718F820D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574B582" w14:textId="30DCFB1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96434A4" w14:textId="7760FD7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442729" w14:textId="76E29AD6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59F107C" w14:textId="65958F8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482E8D" w14:textId="1D31B64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62EB855" w14:textId="77F4112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126B068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D481D4" w14:textId="2B3BD6E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859495" w14:textId="6322F10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2A1E7A1" w14:textId="0F66411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3FDA9E" w14:textId="0611C0A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B28BAF" w14:textId="7AE9770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0A57977" w14:textId="1F55B03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7318940" w14:textId="0192780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0AF7DC3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771E6D2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6ABF2A1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3184E30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468181D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7F195C8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628D93A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18C6C7B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30279B2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7A49F1E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7A64EC9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1D300D1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45D6847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2A2C4D2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7400785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1AD7EFA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4B2DB5C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32F1847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3CAE1A3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36639F5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27B3700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44B0E08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5031A5D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5A85C10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303B02F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1E11515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2676CD8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77FF5F4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73F405A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31C660A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1C0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4616860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4B60DA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8D5BE6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9DFEFD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15F760C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0BE002D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3CC77F36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2A363B0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1AB241C6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208744" w14:textId="477563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F23BE8" w14:textId="1840100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F104F4" w14:textId="4AD8EB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57DE07" w14:textId="1624A11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EDA721" w14:textId="4000356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318F1A" w14:textId="5060AE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4BCADC" w14:textId="25187CE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190101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92197A" w14:textId="13888DF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E84146" w14:textId="32AD00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1D001C" w14:textId="2F8D3D5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99F84F" w14:textId="62EFD6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D7A2C7" w14:textId="66CE67A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8C68FC" w14:textId="07BE68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FA46A54" w14:textId="163BB82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149638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C68B63" w14:textId="62D24F2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3BEC" w14:textId="5D7288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AD6FE0" w14:textId="0BD211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A9C57C" w14:textId="681F3E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0A001C" w14:textId="79A50AA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318C0" w14:textId="4CB3C2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CC94ADB" w14:textId="0E23534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4BB8B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7B7C06" w14:textId="0DD963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51A727" w14:textId="203E73B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866D1E" w14:textId="37E38C2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4EB99" w14:textId="09EFC3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FBF0" w14:textId="6A95F94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3F83D" w14:textId="4AC9881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6EBAA" w14:textId="4B4962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240C3B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FB2A1C" w14:textId="4924452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B7341" w14:textId="4C5075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D13A7C" w14:textId="70730E6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BD97E4" w14:textId="2A083F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78CE96" w14:textId="5F9D022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A1247" w14:textId="0522FC6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3BC1A11" w14:textId="418D46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AEF418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A0E62B" w14:textId="0BD80D4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CAB03A5" w14:textId="2DB624B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1C0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B7ACE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7008B6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0AE0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60972F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994C25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EE8D6" w14:textId="77777777" w:rsidR="00B8685E" w:rsidRDefault="00B8685E">
      <w:pPr>
        <w:spacing w:after="0"/>
      </w:pPr>
      <w:r>
        <w:separator/>
      </w:r>
    </w:p>
  </w:endnote>
  <w:endnote w:type="continuationSeparator" w:id="0">
    <w:p w14:paraId="02F03EE9" w14:textId="77777777" w:rsidR="00B8685E" w:rsidRDefault="00B86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E093" w14:textId="77777777" w:rsidR="00B8685E" w:rsidRDefault="00B8685E">
      <w:pPr>
        <w:spacing w:after="0"/>
      </w:pPr>
      <w:r>
        <w:separator/>
      </w:r>
    </w:p>
  </w:footnote>
  <w:footnote w:type="continuationSeparator" w:id="0">
    <w:p w14:paraId="00DDFD8A" w14:textId="77777777" w:rsidR="00B8685E" w:rsidRDefault="00B86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B2BE4"/>
    <w:rsid w:val="00105630"/>
    <w:rsid w:val="001274F3"/>
    <w:rsid w:val="00151CCE"/>
    <w:rsid w:val="001B01F9"/>
    <w:rsid w:val="001B3E9D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AF0"/>
    <w:rsid w:val="00621C09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E195E"/>
    <w:rsid w:val="009F5EA3"/>
    <w:rsid w:val="00A12667"/>
    <w:rsid w:val="00A14581"/>
    <w:rsid w:val="00A20E4C"/>
    <w:rsid w:val="00A53F6C"/>
    <w:rsid w:val="00A74575"/>
    <w:rsid w:val="00A86610"/>
    <w:rsid w:val="00AA23D3"/>
    <w:rsid w:val="00AA3C50"/>
    <w:rsid w:val="00AE078C"/>
    <w:rsid w:val="00AE302A"/>
    <w:rsid w:val="00AE36BB"/>
    <w:rsid w:val="00B107D7"/>
    <w:rsid w:val="00B3425A"/>
    <w:rsid w:val="00B37C7E"/>
    <w:rsid w:val="00B6330C"/>
    <w:rsid w:val="00B65B09"/>
    <w:rsid w:val="00B77724"/>
    <w:rsid w:val="00B85583"/>
    <w:rsid w:val="00B8685E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B564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2025-02-23T09:10:00Z</dcterms:created>
  <dcterms:modified xsi:type="dcterms:W3CDTF">2025-02-23T09:10:00Z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