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1CB83DF5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B6FD7D7" w14:textId="021AF675" w:rsidR="008C2C8B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5F6D91BC" wp14:editId="1CBA9221">
                  <wp:extent cx="6645910" cy="5127625"/>
                  <wp:effectExtent l="0" t="0" r="2540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7F999B1" w14:textId="7B7F19F9" w:rsidTr="00B77724">
        <w:trPr>
          <w:trHeight w:val="2268"/>
        </w:trPr>
        <w:tc>
          <w:tcPr>
            <w:tcW w:w="3333" w:type="pct"/>
            <w:vAlign w:val="center"/>
          </w:tcPr>
          <w:p w14:paraId="3BE4EA34" w14:textId="0E834960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ЮЛИ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9"/>
              <w:gridCol w:w="1299"/>
              <w:gridCol w:w="912"/>
              <w:gridCol w:w="639"/>
            </w:tblGrid>
            <w:tr w:rsidR="006A3C79" w:rsidRPr="003159C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1242D2FC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7129D2F8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59FAE04C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998FAC" w14:textId="55C7E19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029926E" w14:textId="6BBD17B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32A60" w14:textId="527458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6DD895C" w14:textId="68A662B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BEB402C" w14:textId="612EBF7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B09C934" w14:textId="08DD4FD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178950D" w14:textId="0B696D8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A6733A9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7BB5E1" w14:textId="093754D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CFD2C4B" w14:textId="5B06CC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98EB85" w14:textId="4CAA224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09048F2" w14:textId="3316A2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A4B60E0" w14:textId="05757D7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68D0600B" w14:textId="06EDD7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016AB4" w14:textId="5F62731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4E94BAD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03F1947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7BEB022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7CE42CD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1A83F3A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73E8D54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75BE829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55105B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4BF453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23AA9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02FAB6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17D7DFF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777538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47A1AB1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3793BB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0E50145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10B04B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513999B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45D0C0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79AB39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3F55FF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66E884B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0FEA7CA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12F5960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727EC61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52EAE7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563D38C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01689D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5956367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7A65D1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6B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2A07B664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1F9996CB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5D826B3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32A8A2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EB9239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7FF1CBD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463DEFB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6136DE0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250FBDA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ECF66B" w14:textId="18814F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B6236B" w14:textId="17BDF7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796A5C" w14:textId="49605D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F1FE86" w14:textId="45A0B40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BE2FDF" w14:textId="5D2474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3F6C02" w14:textId="16A1EBD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1F5514" w14:textId="3E4679A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66C7E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A8966" w14:textId="7683166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A60BF0" w14:textId="122D9C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24AFA9" w14:textId="767E5CE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73A615" w14:textId="0B6303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75C9A" w14:textId="62FB76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686C24" w14:textId="20CDD3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7098601" w14:textId="0525CE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3AD7F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0FC634" w14:textId="4A2399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9845" w14:textId="5AFC74C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659809" w14:textId="429B80A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866C9C" w14:textId="5E05E33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016042" w14:textId="027180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D697AC" w14:textId="1F4211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9857734" w14:textId="3F9492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1CE60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7AE80F" w14:textId="5457E8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254111" w14:textId="3FAB6A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3E1D2A" w14:textId="108996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F1B4FD" w14:textId="161FA21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B93ADC" w14:textId="60B84D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13C171" w14:textId="2162D58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F0FCBD" w14:textId="0DC5164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D3EA8D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B2899E" w14:textId="319EDEA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5646C5" w14:textId="4789AA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5BB46" w14:textId="4B98F1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E4E3FBF" w14:textId="0DAA64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F081FD" w14:textId="287FDBE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7ADA4" w14:textId="1A7A6B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8D212E" w14:textId="65647B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0A46A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DF423A" w14:textId="3BBF47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FC7EEA" w14:textId="66B56EE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536B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6100" w14:textId="77777777" w:rsidR="00421FED" w:rsidRDefault="00421FED">
      <w:pPr>
        <w:spacing w:after="0"/>
      </w:pPr>
      <w:r>
        <w:separator/>
      </w:r>
    </w:p>
  </w:endnote>
  <w:endnote w:type="continuationSeparator" w:id="0">
    <w:p w14:paraId="06293445" w14:textId="77777777" w:rsidR="00421FED" w:rsidRDefault="00421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5607" w14:textId="77777777" w:rsidR="00421FED" w:rsidRDefault="00421FED">
      <w:pPr>
        <w:spacing w:after="0"/>
      </w:pPr>
      <w:r>
        <w:separator/>
      </w:r>
    </w:p>
  </w:footnote>
  <w:footnote w:type="continuationSeparator" w:id="0">
    <w:p w14:paraId="4DE452D5" w14:textId="77777777" w:rsidR="00421FED" w:rsidRDefault="00421F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569CD"/>
    <w:rsid w:val="00071356"/>
    <w:rsid w:val="000865A6"/>
    <w:rsid w:val="00097A25"/>
    <w:rsid w:val="000A5A57"/>
    <w:rsid w:val="000E5F40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536B5"/>
    <w:rsid w:val="003B6D2A"/>
    <w:rsid w:val="003C0D41"/>
    <w:rsid w:val="003C16B6"/>
    <w:rsid w:val="003C4F96"/>
    <w:rsid w:val="003D6BD9"/>
    <w:rsid w:val="003E085C"/>
    <w:rsid w:val="003E7B3A"/>
    <w:rsid w:val="00416364"/>
    <w:rsid w:val="00421FED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16573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5154D"/>
    <w:rsid w:val="00D95F2B"/>
    <w:rsid w:val="00DA0093"/>
    <w:rsid w:val="00DD51D2"/>
    <w:rsid w:val="00DD6EE5"/>
    <w:rsid w:val="00DE32AC"/>
    <w:rsid w:val="00DF4855"/>
    <w:rsid w:val="00E1407A"/>
    <w:rsid w:val="00E16A5E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2025-02-21T07:30:00Z</dcterms:created>
  <dcterms:modified xsi:type="dcterms:W3CDTF">2025-02-21T07:30:00Z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