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3C751DA3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48ABA63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38E886B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49ACCFF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173619C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9E5ABE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1990112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2FA35F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5E3BF5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4945E5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7F2BAD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76CEAF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5DF7F2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5B3FE4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626C15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150B79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2F247E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6A6DAD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24FE9C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4A27A5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08AECD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551F4F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542283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61815A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5A3230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2D5881A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3602838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5DA45C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1AF951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2E78D35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629811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23882E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0633C2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7CB26C1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75C072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617530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16ABA6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24D51C4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2F5F3C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1DE934D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596345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14ACAA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46A6C6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323893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418BCA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3A97D0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4760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5AF6" w14:textId="77777777" w:rsidR="000344D9" w:rsidRDefault="000344D9">
      <w:pPr>
        <w:spacing w:after="0"/>
      </w:pPr>
      <w:r>
        <w:separator/>
      </w:r>
    </w:p>
  </w:endnote>
  <w:endnote w:type="continuationSeparator" w:id="0">
    <w:p w14:paraId="56F751A0" w14:textId="77777777" w:rsidR="000344D9" w:rsidRDefault="000344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4243" w14:textId="77777777" w:rsidR="000344D9" w:rsidRDefault="000344D9">
      <w:pPr>
        <w:spacing w:after="0"/>
      </w:pPr>
      <w:r>
        <w:separator/>
      </w:r>
    </w:p>
  </w:footnote>
  <w:footnote w:type="continuationSeparator" w:id="0">
    <w:p w14:paraId="2750E559" w14:textId="77777777" w:rsidR="000344D9" w:rsidRDefault="000344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3167"/>
    <w:rsid w:val="000344D9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A488C"/>
    <w:rsid w:val="001B01F9"/>
    <w:rsid w:val="001C41F9"/>
    <w:rsid w:val="001E2471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3573F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326A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45FAD"/>
    <w:rsid w:val="00C6519B"/>
    <w:rsid w:val="00C70F21"/>
    <w:rsid w:val="00C7354B"/>
    <w:rsid w:val="00C800AA"/>
    <w:rsid w:val="00C91F9B"/>
    <w:rsid w:val="00DE32AC"/>
    <w:rsid w:val="00DF7B45"/>
    <w:rsid w:val="00E1407A"/>
    <w:rsid w:val="00E26143"/>
    <w:rsid w:val="00E269B9"/>
    <w:rsid w:val="00E33F1A"/>
    <w:rsid w:val="00E50BDE"/>
    <w:rsid w:val="00E774CD"/>
    <w:rsid w:val="00E77E1D"/>
    <w:rsid w:val="00E97684"/>
    <w:rsid w:val="00EC4D94"/>
    <w:rsid w:val="00ED5F48"/>
    <w:rsid w:val="00ED75B6"/>
    <w:rsid w:val="00F4760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2025-02-22T07:58:00Z</dcterms:created>
  <dcterms:modified xsi:type="dcterms:W3CDTF">2025-02-22T07:58:00Z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