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12860EFE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6E594D4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36F3D3D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707C0641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34955A5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035F0A7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2A430CD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5510FA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28C309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68516F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5FFD63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251450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33A46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14AA0A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DDCD0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3E1427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313369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674CF1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2B6F02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06ABCB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718C4A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28D77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057004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0E8208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15A240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6D476B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4411F3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79986A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39A885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322B46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004A8E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2AE36B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215DF9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5C6621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22B51D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0633EB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21B06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319031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0BDD35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1F3F3C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6D3FDD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79B103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7970B9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462A1F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0B906F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3633DC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61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E18A" w14:textId="77777777" w:rsidR="00160199" w:rsidRDefault="00160199">
      <w:pPr>
        <w:spacing w:after="0"/>
      </w:pPr>
      <w:r>
        <w:separator/>
      </w:r>
    </w:p>
  </w:endnote>
  <w:endnote w:type="continuationSeparator" w:id="0">
    <w:p w14:paraId="0519F23D" w14:textId="77777777" w:rsidR="00160199" w:rsidRDefault="00160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31DA2" w14:textId="77777777" w:rsidR="00160199" w:rsidRDefault="00160199">
      <w:pPr>
        <w:spacing w:after="0"/>
      </w:pPr>
      <w:r>
        <w:separator/>
      </w:r>
    </w:p>
  </w:footnote>
  <w:footnote w:type="continuationSeparator" w:id="0">
    <w:p w14:paraId="76F78D7B" w14:textId="77777777" w:rsidR="00160199" w:rsidRDefault="001601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6248"/>
    <w:rsid w:val="00097A25"/>
    <w:rsid w:val="000A5A57"/>
    <w:rsid w:val="000B5A03"/>
    <w:rsid w:val="001274F3"/>
    <w:rsid w:val="00151CCE"/>
    <w:rsid w:val="00160199"/>
    <w:rsid w:val="00185B50"/>
    <w:rsid w:val="001B01F9"/>
    <w:rsid w:val="001C41F9"/>
    <w:rsid w:val="002068F9"/>
    <w:rsid w:val="00240ECA"/>
    <w:rsid w:val="00285C1D"/>
    <w:rsid w:val="003019F6"/>
    <w:rsid w:val="003161B5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634C5"/>
    <w:rsid w:val="007C0139"/>
    <w:rsid w:val="007D45A1"/>
    <w:rsid w:val="007F564D"/>
    <w:rsid w:val="008025C1"/>
    <w:rsid w:val="0083761B"/>
    <w:rsid w:val="0084256C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66403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D67F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62B0"/>
    <w:rsid w:val="00F72C64"/>
    <w:rsid w:val="00F91390"/>
    <w:rsid w:val="00F93E3B"/>
    <w:rsid w:val="00FB46F7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2025-02-22T13:01:00Z</dcterms:created>
  <dcterms:modified xsi:type="dcterms:W3CDTF">2025-02-22T13:01:00Z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