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48ED2D9E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880B45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2026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A9B44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0BA78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9356C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45730C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2A64AC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74C9C6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EBAD2B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49C99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B2A03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959E3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561EB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000BF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C00D9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49575D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9A42F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1E2B3B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09CB8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00CE03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16CA9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FA4D4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744552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741D0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7BC30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00F30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7FE92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A6C77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F9E06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44C990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D3158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050EE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4FE13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5287F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7ED17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784D5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D96278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45ED7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C817F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170261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59FCEB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4184D9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680A24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00DECD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249EC9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6E95B24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11D8A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197297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2E7B0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1C8D88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70E232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74C1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0FB236B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7F901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FE37D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BC740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EF13C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1F514E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22ECB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40B552B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4A8D87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54EDB0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978C9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7CB137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65E044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7EEAD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4AA99E8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053A0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FAB7C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3E69FF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4BC4C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7E5AB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12BD3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15D24EB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717D6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00FAC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7E0181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75D627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7F3DF7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79DAE5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6351DE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0AAC48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7CEEE34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6B9AD6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7CED7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968A8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62BEE5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EE586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7C778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368EC61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6122A5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DDC33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7D2687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EAC09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4C0DED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5A74C9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DF4B3B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AAEEA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0834F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135ECB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7D3E9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3D25F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56189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963835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A3BC7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604B0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9BF2D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308D39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6DC47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4A36AD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E650E9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A6A29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6D4CF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1C4042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5A44FD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447B6E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580976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35E6F3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2BC453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479317C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4FEF1B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7E96C0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79CA8A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399F5D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23340F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5AD69B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2615C9C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6DE644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55A34F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46691A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1B9A91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1AF1FB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1D3DD3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6A17B9C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0D1D49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0C612A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1AA0DF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5B2A5B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66C817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0BAB0E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0EF7F6E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701E10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372A3D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7C380D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159573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14C170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738ED2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26D44B1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14DFCE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5CAEE9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154614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12D3DA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3DCF62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6CCDAF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1AA524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1069C3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249467A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32CD6F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4791AA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1D6B6E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37D11F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2DF0BA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3227CB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19BBA84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65C563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337756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0C4971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2B5C06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689146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506A3E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163DC7F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4B8E8C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1D00BF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0AE0ED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0EBAD0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10D785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70E4A6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0483110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46535E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24A150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3C61BC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4E26B8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334C65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46FFE7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1C35F56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C54FD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489DCE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0BE20A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03A97F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669A13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1A8C81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158C02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414339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0861236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293EE1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30030C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635989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6B21C2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60012B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3723E4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04A179A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289B56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2B406E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24D848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381FFB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427C39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0735FF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0B77A82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4098AD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717C13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58000C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73EB76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076FF2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075F79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7BD8039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4D005C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34A2AE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259E83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4A8987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581437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54BB9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33AC471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05C936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2AE88B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466442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6FC055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218E92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5B9D57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69994D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6E7852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7E9243B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4A2D3E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0B821F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2B7A64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714B0A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7BCAFC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633357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3DE0E88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053A54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7210B8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779976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5966C8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42E683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53F6A4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7AB1301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746BE2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06E3AB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6D25DB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0ACBBF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4D3684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78112D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70F1B03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14E3EE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462839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366A28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08F165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5FB4E7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376192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0C9D1FD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4D512D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6DB3DB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48F36E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5187E8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6AD5B1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0630A8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5CD1D7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1F595D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62C3801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20D907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0F15F4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13D429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323D73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7342C4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1A9EAA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2F67BB4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1B6F6D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3A6B47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1DFE05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4CCA03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330C16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21E80F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779D79C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2734E8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4429A3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138B93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71305B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74F851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0A8D2D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4DF8918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402093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0841FE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30218A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3D1E3D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5FFC86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588F28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4FC1741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50D32A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44FBA9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22C622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386F4A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07A635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1C8EAE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38ABB7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10AE2D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79E6297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3DEAB4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2A9079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6C4FBE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4FC151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729E7E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3EDDA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143C5F5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3C2405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C6088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7DA6B2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464524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231C59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0DC416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7615464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38079F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2351EF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69F338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6448B7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1F2AAC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41A87B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0CD53E9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24756C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7A8D3B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30A929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17C9E7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4218EA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0A2366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6699FA4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7CFCE0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860D9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1A7D76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32EE98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5082BC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551891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042869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505A9C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3F41AAE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6F5C71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062619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780753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3FC818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3BA1B7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7A7C37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334D0BB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277D27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11E4ED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424566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70C520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1703FF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5CB491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30E86F4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2B6C3D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4B6DCE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283334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04DAE9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456EA6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1A8000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36FC53C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4510DE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6145AD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2F3590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7D6748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533975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0C5DAF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384830A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69E086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0FFDE9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2928B1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468951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24AC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7B2425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3D22AC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56704E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1B089D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76C2D98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74FC9B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3D352D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3841A8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27BED5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54C8F9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3D1FE9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3085A7A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173E25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3A21B8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3F9015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4B06AA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6BB369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5FDC19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0EEF4B0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7B983E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421C4F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73970B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454F58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13901D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235CCB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52A42FF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055759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3DBFF9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0E207D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24B900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65CF2C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5CAEFD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2C801C8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6BD5E0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11BD82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5BF893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29B4CB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2E4D98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746A11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584700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7CD1F2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30E1358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049C09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19933B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6E17CE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2A22B6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0F3240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7D1D69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0B97573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449806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776524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1764DF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5F934B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1DBE52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756A91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6D66393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674C81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3221B5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6ECE72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0FD9F9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49FAC9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0617AE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77DFCC6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375D99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1AC4DE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4111FF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368682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262C17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539F23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22B4B65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5A2ED9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321D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322809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80B4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44BB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3B6CE" w14:textId="77777777" w:rsidR="005A138A" w:rsidRDefault="005A138A">
      <w:pPr>
        <w:spacing w:after="0"/>
      </w:pPr>
      <w:r>
        <w:separator/>
      </w:r>
    </w:p>
  </w:endnote>
  <w:endnote w:type="continuationSeparator" w:id="0">
    <w:p w14:paraId="5E29E974" w14:textId="77777777" w:rsidR="005A138A" w:rsidRDefault="005A13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BB0F8" w14:textId="77777777" w:rsidR="005A138A" w:rsidRDefault="005A138A">
      <w:pPr>
        <w:spacing w:after="0"/>
      </w:pPr>
      <w:r>
        <w:separator/>
      </w:r>
    </w:p>
  </w:footnote>
  <w:footnote w:type="continuationSeparator" w:id="0">
    <w:p w14:paraId="2686B9D9" w14:textId="77777777" w:rsidR="005A138A" w:rsidRDefault="005A138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6197A"/>
    <w:rsid w:val="001B01F9"/>
    <w:rsid w:val="001C41F9"/>
    <w:rsid w:val="00240D4D"/>
    <w:rsid w:val="00254F33"/>
    <w:rsid w:val="002562E7"/>
    <w:rsid w:val="00285C1D"/>
    <w:rsid w:val="003327F5"/>
    <w:rsid w:val="00340CAF"/>
    <w:rsid w:val="003C0D41"/>
    <w:rsid w:val="003C1BDD"/>
    <w:rsid w:val="003E085C"/>
    <w:rsid w:val="003E7B3A"/>
    <w:rsid w:val="00416364"/>
    <w:rsid w:val="00431B29"/>
    <w:rsid w:val="00435A15"/>
    <w:rsid w:val="00440416"/>
    <w:rsid w:val="00462EAD"/>
    <w:rsid w:val="00496BAF"/>
    <w:rsid w:val="004A6170"/>
    <w:rsid w:val="004D57AF"/>
    <w:rsid w:val="004F6AAC"/>
    <w:rsid w:val="00512F2D"/>
    <w:rsid w:val="00570FBB"/>
    <w:rsid w:val="00583B82"/>
    <w:rsid w:val="005923AC"/>
    <w:rsid w:val="005A138A"/>
    <w:rsid w:val="005D5149"/>
    <w:rsid w:val="005E656F"/>
    <w:rsid w:val="00653B95"/>
    <w:rsid w:val="00667021"/>
    <w:rsid w:val="006974E1"/>
    <w:rsid w:val="006C0896"/>
    <w:rsid w:val="006C1794"/>
    <w:rsid w:val="006F513E"/>
    <w:rsid w:val="00705729"/>
    <w:rsid w:val="00744685"/>
    <w:rsid w:val="007C0139"/>
    <w:rsid w:val="007D45A1"/>
    <w:rsid w:val="007F564D"/>
    <w:rsid w:val="0080330D"/>
    <w:rsid w:val="00812175"/>
    <w:rsid w:val="0081639F"/>
    <w:rsid w:val="00880B45"/>
    <w:rsid w:val="008B1201"/>
    <w:rsid w:val="008F16F7"/>
    <w:rsid w:val="009164BA"/>
    <w:rsid w:val="009166BD"/>
    <w:rsid w:val="00917141"/>
    <w:rsid w:val="0095390F"/>
    <w:rsid w:val="00977AAE"/>
    <w:rsid w:val="00996E56"/>
    <w:rsid w:val="00997268"/>
    <w:rsid w:val="00A12667"/>
    <w:rsid w:val="00A14581"/>
    <w:rsid w:val="00A20E4C"/>
    <w:rsid w:val="00A44BB2"/>
    <w:rsid w:val="00A9014A"/>
    <w:rsid w:val="00AA23D3"/>
    <w:rsid w:val="00AA3C50"/>
    <w:rsid w:val="00AE302A"/>
    <w:rsid w:val="00AE36BB"/>
    <w:rsid w:val="00B24AC8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321D3"/>
    <w:rsid w:val="00F90D28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3407</Words>
  <Characters>19420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2025-02-21T14:43:00Z</dcterms:created>
  <dcterms:modified xsi:type="dcterms:W3CDTF">2025-02-21T14:43:00Z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