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4462766C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3704060" w14:textId="1FED76AB" w:rsidR="008C2C8B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3EE4560" wp14:editId="3B9AA275">
                  <wp:extent cx="6645910" cy="5130800"/>
                  <wp:effectExtent l="0" t="0" r="2540" b="0"/>
                  <wp:docPr id="10" name="Рисунок 10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7DF545E" w14:textId="3B3DDA78" w:rsidTr="00B77724">
        <w:trPr>
          <w:trHeight w:val="2268"/>
        </w:trPr>
        <w:tc>
          <w:tcPr>
            <w:tcW w:w="3333" w:type="pct"/>
            <w:vAlign w:val="center"/>
          </w:tcPr>
          <w:p w14:paraId="784345F2" w14:textId="3C274914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ЮНИ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99"/>
              <w:gridCol w:w="979"/>
              <w:gridCol w:w="912"/>
              <w:gridCol w:w="799"/>
            </w:tblGrid>
            <w:tr w:rsidR="006A3C79" w:rsidRPr="003159C2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5488D5FD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386DDB58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8CCDAD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E856F" w14:textId="0CC848A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B91FEEA" w14:textId="6A89A709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ED4022" w14:textId="3C9A068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C22C1F" w14:textId="03A8DE6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6237DF3" w14:textId="403BD6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AA3A134" w14:textId="79F0160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26C1E22" w14:textId="0AE9233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4A047E2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5F33CF3" w14:textId="6D8762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F75F285" w14:textId="3D982D8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E5B3A7" w14:textId="616091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929F79D" w14:textId="09B0ABE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0D3C19" w14:textId="25DB039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8C73A70" w14:textId="31BC96F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E19ACBC" w14:textId="183263A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036ABF4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6A6B226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4CB8AD1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62AA354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3415BD9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4C8B69B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7B8D45F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3330D4F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6723419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53214CD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5039270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3BD32E9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49D8595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1307C18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1E47C4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0225A9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35A961C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6AB7ED9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55D9565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2F42ECB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1157CB3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3E991C1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158A6E1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0BCFF7D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494A7A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6E8AEDD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5EF7C7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37086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28B974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6CD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8C30B7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6FE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6CD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6CD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546A3C18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A6C0C6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14C81E8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451F729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45B735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05D8F7C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7CEADCEC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4A802FD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57699A99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903D23" w14:textId="7544853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62814" w14:textId="5FE0B1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BC623A" w14:textId="603C9ED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F6CD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111388A" w14:textId="0CD6388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B2EE6F" w14:textId="685354B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71EC2C" w14:textId="5B7CB5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7E1147" w14:textId="12D4895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2248B7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5CB634" w14:textId="19BD903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C69B78" w14:textId="431FAF3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471560" w14:textId="2E556D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0BC1FD" w14:textId="3121450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1DF700" w14:textId="45ABAB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99B103" w14:textId="134E587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5289D3A" w14:textId="0E6434D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C70933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651ED" w14:textId="5223B06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081F62B" w14:textId="35E1C24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CDC03C" w14:textId="00D1938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54BE3A" w14:textId="4E0F63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127770" w14:textId="0D25FF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7CB849" w14:textId="6D25EDB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0B6B5FD" w14:textId="64FBE3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4D7026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CC5276" w14:textId="4FDF51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845C86" w14:textId="71D8909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2DE4AA3" w14:textId="115206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E20D68" w14:textId="2711D5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91F7C" w14:textId="3A50F20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A99437" w14:textId="46908A6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FA7D659" w14:textId="51A1CB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720189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83FCD1" w14:textId="75EAC51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8697C6" w14:textId="0B2773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794318" w14:textId="77F5D8E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0FEA73" w14:textId="072FF2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A22BFE" w14:textId="012DD9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7EB6E6" w14:textId="0C879A1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3B4057" w14:textId="2C6C56F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B2D167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5BD0D8" w14:textId="2F9E915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67913D" w14:textId="02BD22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A6FE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B8F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FA204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4981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C47F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1A251E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3C091" w14:textId="77777777" w:rsidR="001933FF" w:rsidRDefault="001933FF">
      <w:pPr>
        <w:spacing w:after="0"/>
      </w:pPr>
      <w:r>
        <w:separator/>
      </w:r>
    </w:p>
  </w:endnote>
  <w:endnote w:type="continuationSeparator" w:id="0">
    <w:p w14:paraId="44A8ACBD" w14:textId="77777777" w:rsidR="001933FF" w:rsidRDefault="00193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32F46" w14:textId="77777777" w:rsidR="001933FF" w:rsidRDefault="001933FF">
      <w:pPr>
        <w:spacing w:after="0"/>
      </w:pPr>
      <w:r>
        <w:separator/>
      </w:r>
    </w:p>
  </w:footnote>
  <w:footnote w:type="continuationSeparator" w:id="0">
    <w:p w14:paraId="454621D5" w14:textId="77777777" w:rsidR="001933FF" w:rsidRDefault="001933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933FF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A6FE8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B23AC"/>
    <w:rsid w:val="007C0139"/>
    <w:rsid w:val="007D45A1"/>
    <w:rsid w:val="007D7864"/>
    <w:rsid w:val="007F564D"/>
    <w:rsid w:val="00800162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258F8"/>
    <w:rsid w:val="00B37C7E"/>
    <w:rsid w:val="00B65B09"/>
    <w:rsid w:val="00B668E7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D0A5A"/>
    <w:rsid w:val="00DE32AC"/>
    <w:rsid w:val="00DF4855"/>
    <w:rsid w:val="00E03E30"/>
    <w:rsid w:val="00E1407A"/>
    <w:rsid w:val="00E33F1A"/>
    <w:rsid w:val="00E44D0D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2024-09-30T20:08:00Z</dcterms:created>
  <dcterms:modified xsi:type="dcterms:W3CDTF">2024-09-30T20:08:00Z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