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826DB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2AAC1C9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50CAED61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5042AD9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1FD3D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778781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328623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2E76C1C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27F6F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4DC6D4D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565F36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357FF7D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2973AF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6D952A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588505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2843058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4A94A8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12A762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6B17E8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3D030F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13DC0D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14D738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6E4024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74ED62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26E5CF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60C680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63D079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5CF30F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0CBF1B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5BC663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5DBA3D3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3F8DAE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3F72E7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3F5870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3276EA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148A51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748461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776542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44A8FE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6F00D9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2120C7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6C3A91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4BC1C2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42F333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6DA3F6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7F029F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3E4E8D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4127F7D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545D4AD0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ЮНИ</w:t>
            </w:r>
          </w:p>
          <w:p w14:paraId="784345F2" w14:textId="2063115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9"/>
              <w:gridCol w:w="956"/>
              <w:gridCol w:w="955"/>
            </w:tblGrid>
            <w:tr w:rsidR="00F47B84" w:rsidRPr="00826DB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0B573D85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4E93334F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052FDD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3561FDB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50DAB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7FBE8C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6858AA5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4D59BE3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588DC2C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7000CC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22980D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226FEC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1C81AE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7056BA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3C5A26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53D04A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04E878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44D907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54283A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703F85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62EC69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01427C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067B6E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2C579E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1867DA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4ED0F1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14ACF3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29D677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60AFB7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7A9C22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1D83C2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2E3BD5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10A01E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7A99A5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7A3BA0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29137A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EEE54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5F5131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211787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48AD2A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435F03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3BE47F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19A16B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331ECD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57D6DF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602AD5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EF2F048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0325A93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4C5C3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23AEA4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05E20C4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32D5067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4458E55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1C0400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63751B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3C16146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36368C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0C7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4BFBFA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509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7646EA5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509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2C4BE4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509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5D2E0C4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2C3C31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4F8B7F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5D55431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279E95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227475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3ABDEB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2D14172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36F18A4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3AD6D6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600616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5B930C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4B3E46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3071EE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33020E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235984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3859548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5D88A9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11E97FC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20808B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3E4688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0FFB910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471848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39C174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45D229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D52745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1C94E16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12F5364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3F88388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137B51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1BE83AB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11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854C5" w14:textId="77777777" w:rsidR="004A238F" w:rsidRDefault="004A238F">
      <w:pPr>
        <w:spacing w:after="0"/>
      </w:pPr>
      <w:r>
        <w:separator/>
      </w:r>
    </w:p>
  </w:endnote>
  <w:endnote w:type="continuationSeparator" w:id="0">
    <w:p w14:paraId="4B5E1329" w14:textId="77777777" w:rsidR="004A238F" w:rsidRDefault="004A23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4EE0B" w14:textId="77777777" w:rsidR="004A238F" w:rsidRDefault="004A238F">
      <w:pPr>
        <w:spacing w:after="0"/>
      </w:pPr>
      <w:r>
        <w:separator/>
      </w:r>
    </w:p>
  </w:footnote>
  <w:footnote w:type="continuationSeparator" w:id="0">
    <w:p w14:paraId="5E224C4E" w14:textId="77777777" w:rsidR="004A238F" w:rsidRDefault="004A23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55416"/>
    <w:rsid w:val="00462EAD"/>
    <w:rsid w:val="00473B25"/>
    <w:rsid w:val="004A238F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329D2"/>
    <w:rsid w:val="0075629F"/>
    <w:rsid w:val="007A28B3"/>
    <w:rsid w:val="007B23AC"/>
    <w:rsid w:val="007C0139"/>
    <w:rsid w:val="007D45A1"/>
    <w:rsid w:val="007D7864"/>
    <w:rsid w:val="007F564D"/>
    <w:rsid w:val="00826DBA"/>
    <w:rsid w:val="008A4BF4"/>
    <w:rsid w:val="008B1201"/>
    <w:rsid w:val="008C5099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00C74"/>
    <w:rsid w:val="00B107D7"/>
    <w:rsid w:val="00B37C7E"/>
    <w:rsid w:val="00B65B09"/>
    <w:rsid w:val="00B84844"/>
    <w:rsid w:val="00B85583"/>
    <w:rsid w:val="00B9476B"/>
    <w:rsid w:val="00BC3952"/>
    <w:rsid w:val="00BE5AB8"/>
    <w:rsid w:val="00BF2AA2"/>
    <w:rsid w:val="00BF49DC"/>
    <w:rsid w:val="00C0111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2AB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2024-09-30T19:54:00Z</dcterms:created>
  <dcterms:modified xsi:type="dcterms:W3CDTF">2024-09-30T19:54:00Z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