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"/>
        <w:tblDescription w:val="Таблица &quot;Оформление на календар&quot;"/>
      </w:tblPr>
      <w:tblGrid>
        <w:gridCol w:w="10466"/>
      </w:tblGrid>
      <w:tr w:rsidR="003E085C" w:rsidRPr="00AF45A9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442DF8DD" w14:textId="0D770040" w:rsidR="00ED5877" w:rsidRDefault="0014402E" w:rsidP="00E50BDE">
            <w:pPr>
              <w:pStyle w:val="ad"/>
              <w:jc w:val="center"/>
              <w:rPr>
                <w:noProof/>
                <w:color w:val="auto"/>
                <w:sz w:val="32"/>
                <w:szCs w:val="32"/>
                <w:lang w:bidi="ru-RU"/>
              </w:rPr>
            </w:pPr>
            <w:r w:rsidRPr="005076DE">
              <w:rPr>
                <w:noProof/>
                <w:color w:val="auto"/>
                <w:sz w:val="32"/>
                <w:szCs w:val="32"/>
                <w:lang w:bidi="ru-RU"/>
              </w:rPr>
              <w:t>1940, 1968, 1996</w:t>
            </w:r>
          </w:p>
          <w:p w14:paraId="66537F75" w14:textId="499EB5A3" w:rsidR="003E085C" w:rsidRDefault="0014402E" w:rsidP="00E50BDE">
            <w:pPr>
              <w:pStyle w:val="ad"/>
              <w:jc w:val="center"/>
              <w:rPr>
                <w:noProof/>
                <w:color w:val="auto"/>
                <w:lang w:bidi="ru-RU"/>
              </w:rPr>
            </w:pPr>
            <w:r w:rsidRPr="005076DE">
              <w:rPr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3E085C" w:rsidRPr="00AE302A">
              <w:rPr>
                <w:noProof/>
                <w:color w:val="auto"/>
                <w:lang w:bidi="ru-RU"/>
              </w:rPr>
              <w:fldChar w:fldCharType="begin"/>
            </w:r>
            <w:r w:rsidR="003E085C" w:rsidRPr="00AE302A">
              <w:rPr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="003E085C" w:rsidRPr="00AE302A">
              <w:rPr>
                <w:noProof/>
                <w:color w:val="auto"/>
                <w:lang w:bidi="ru-RU"/>
              </w:rPr>
              <w:fldChar w:fldCharType="separate"/>
            </w:r>
            <w:r w:rsidR="00D128AA">
              <w:rPr>
                <w:noProof/>
                <w:color w:val="auto"/>
                <w:lang w:bidi="ru-RU"/>
              </w:rPr>
              <w:t>2024</w:t>
            </w:r>
            <w:r w:rsidR="003E085C" w:rsidRPr="00AE302A">
              <w:rPr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3B12F9B7" w14:textId="217E112E" w:rsidR="0014402E" w:rsidRPr="005076DE" w:rsidRDefault="0014402E" w:rsidP="00E50BDE">
            <w:pPr>
              <w:pStyle w:val="ad"/>
              <w:jc w:val="center"/>
              <w:rPr>
                <w:noProof/>
                <w:color w:val="auto"/>
                <w:sz w:val="32"/>
                <w:szCs w:val="32"/>
                <w:lang w:bidi="ru-RU"/>
              </w:rPr>
            </w:pPr>
            <w:r w:rsidRPr="005076DE">
              <w:rPr>
                <w:noProof/>
                <w:color w:val="auto"/>
                <w:sz w:val="32"/>
                <w:szCs w:val="32"/>
                <w:lang w:bidi="ru-RU"/>
              </w:rPr>
              <w:t>2052, 2080.</w:t>
            </w:r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E50BDE" w14:paraId="79F6697B" w14:textId="77777777" w:rsidTr="00997268">
              <w:tc>
                <w:tcPr>
                  <w:tcW w:w="1666" w:type="pct"/>
                </w:tcPr>
                <w:p w14:paraId="1E763E4B" w14:textId="77777777" w:rsidR="00E50BDE" w:rsidRPr="00AE302A" w:rsidRDefault="00E50BDE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AE302A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E50BDE" w:rsidRPr="00AE302A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5DC9415C" w:rsidR="00E50BDE" w:rsidRPr="00AE302A" w:rsidRDefault="00C56FE5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0AF62BAE" w:rsidR="00E50BDE" w:rsidRPr="00AE302A" w:rsidRDefault="00C56FE5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5FC9DE10" w:rsidR="00E50BDE" w:rsidRPr="00AE302A" w:rsidRDefault="00C56FE5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6DDB01C2" w:rsidR="00E50BDE" w:rsidRPr="00AE302A" w:rsidRDefault="00C56FE5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6380151D" w:rsidR="00E50BDE" w:rsidRPr="00AE302A" w:rsidRDefault="00C56FE5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4A6C7599" w:rsidR="00E50BDE" w:rsidRPr="0014402E" w:rsidRDefault="00C56FE5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56FE5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1837DA07" w:rsidR="00E50BDE" w:rsidRPr="0014402E" w:rsidRDefault="00C56FE5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56FE5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0BDE" w:rsidRPr="00AE302A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7AD05CF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7F49F5B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3314312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1FE9441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4F0E182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6E1F36B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7B4A22C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4B82199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0A5E33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0402C9B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E74450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3AE0308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357E5D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4989F2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522817A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6B7E0C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ECF6E3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337EBF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A90932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098916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6E997B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7F3E5E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D0F85D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0F70951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52C81AE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90CAE2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80399A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B1158F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72FB684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6D96F2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1E9ECF9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71CCE6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3B6AEF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78C218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3759495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D03167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84628B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77777777" w:rsidR="00E50BDE" w:rsidRPr="00C70F21" w:rsidRDefault="00E50BDE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C70F21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"/>
                  </w:tblPr>
                  <w:tblGrid>
                    <w:gridCol w:w="422"/>
                    <w:gridCol w:w="427"/>
                    <w:gridCol w:w="428"/>
                    <w:gridCol w:w="428"/>
                    <w:gridCol w:w="429"/>
                    <w:gridCol w:w="429"/>
                    <w:gridCol w:w="581"/>
                  </w:tblGrid>
                  <w:tr w:rsidR="00C56FE5" w:rsidRPr="00AE302A" w14:paraId="4D521D1C" w14:textId="77777777" w:rsidTr="00C56FE5">
                    <w:trPr>
                      <w:trHeight w:val="170"/>
                    </w:trPr>
                    <w:tc>
                      <w:tcPr>
                        <w:tcW w:w="671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B85CA74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679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6F19BE82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681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43A2ED92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681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56BA3FFC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682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1B87F0C0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682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2AE2896D" w:rsidR="00C56FE5" w:rsidRPr="0014402E" w:rsidRDefault="00C56FE5" w:rsidP="00C56FE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56FE5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924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682AC718" w:rsidR="00C56FE5" w:rsidRPr="0014402E" w:rsidRDefault="00C56FE5" w:rsidP="00C56FE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56FE5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0BDE" w:rsidRPr="00AE302A" w14:paraId="033AD79B" w14:textId="77777777" w:rsidTr="00C56FE5">
                    <w:trPr>
                      <w:trHeight w:val="350"/>
                    </w:trPr>
                    <w:tc>
                      <w:tcPr>
                        <w:tcW w:w="671" w:type="pct"/>
                        <w:vAlign w:val="center"/>
                      </w:tcPr>
                      <w:p w14:paraId="62338C3E" w14:textId="0028FC8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6E9814E4" w14:textId="1E14A40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5B665E05" w14:textId="6BAB463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0131D4F0" w14:textId="0AF1BD3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6FC2BCF9" w14:textId="1EED465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1CD888BB" w14:textId="5A418E3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3A023F15" w14:textId="7B715AC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878283D" w14:textId="77777777" w:rsidTr="00C56FE5">
                    <w:trPr>
                      <w:trHeight w:val="336"/>
                    </w:trPr>
                    <w:tc>
                      <w:tcPr>
                        <w:tcW w:w="671" w:type="pct"/>
                        <w:vAlign w:val="center"/>
                      </w:tcPr>
                      <w:p w14:paraId="036E1A06" w14:textId="2D5084C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31E8FAF3" w14:textId="3F44B3A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51F01189" w14:textId="7A9E802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01DD9A7D" w14:textId="00BDB95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2D7C63CF" w14:textId="791BBB1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180DD119" w14:textId="5E9FB84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651B6ED7" w14:textId="0C75B4B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C4D67B" w14:textId="77777777" w:rsidTr="00C56FE5">
                    <w:trPr>
                      <w:trHeight w:val="350"/>
                    </w:trPr>
                    <w:tc>
                      <w:tcPr>
                        <w:tcW w:w="671" w:type="pct"/>
                        <w:vAlign w:val="center"/>
                      </w:tcPr>
                      <w:p w14:paraId="64AC88D8" w14:textId="6B30D73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4A0ABAC2" w14:textId="19AE470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18AB7AB9" w14:textId="25D2AC5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058FC14F" w14:textId="3AE9B72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76F7ACB7" w14:textId="2BFFBC6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16A9F174" w14:textId="5A7E3CA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10A0A41E" w14:textId="28024DD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331944" w14:textId="77777777" w:rsidTr="00C56FE5">
                    <w:trPr>
                      <w:trHeight w:val="350"/>
                    </w:trPr>
                    <w:tc>
                      <w:tcPr>
                        <w:tcW w:w="671" w:type="pct"/>
                        <w:vAlign w:val="center"/>
                      </w:tcPr>
                      <w:p w14:paraId="036526BF" w14:textId="3614CD4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5A8C1CD1" w14:textId="14B25E0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4C3A56F1" w14:textId="310EA91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75262D4B" w14:textId="3193B11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54A49CF7" w14:textId="4C75907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4A26A059" w14:textId="4AE3782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46E25065" w14:textId="63CF50C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4B0FF95" w14:textId="77777777" w:rsidTr="00C56FE5">
                    <w:trPr>
                      <w:trHeight w:val="336"/>
                    </w:trPr>
                    <w:tc>
                      <w:tcPr>
                        <w:tcW w:w="671" w:type="pct"/>
                        <w:vAlign w:val="center"/>
                      </w:tcPr>
                      <w:p w14:paraId="0A5D3919" w14:textId="66252EC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35641D12" w14:textId="394099B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5CBBFCBA" w14:textId="79D7815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32DB4676" w14:textId="3A1D653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212ADD02" w14:textId="71F5CFA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046D5BCA" w14:textId="5127309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7267017D" w14:textId="77297ED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553C4" w14:textId="77777777" w:rsidTr="00C56FE5">
                    <w:trPr>
                      <w:trHeight w:val="350"/>
                    </w:trPr>
                    <w:tc>
                      <w:tcPr>
                        <w:tcW w:w="671" w:type="pct"/>
                        <w:vAlign w:val="center"/>
                      </w:tcPr>
                      <w:p w14:paraId="4549FBFA" w14:textId="3A11EE9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4254819C" w14:textId="036DA4D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3EFD04B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0BAA4EB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1F9AE72D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14A36644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5B970C07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77777777" w:rsidR="00E50BDE" w:rsidRPr="00C70F21" w:rsidRDefault="00E50BDE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C70F21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"/>
                  </w:tblPr>
                  <w:tblGrid>
                    <w:gridCol w:w="412"/>
                    <w:gridCol w:w="417"/>
                    <w:gridCol w:w="418"/>
                    <w:gridCol w:w="418"/>
                    <w:gridCol w:w="418"/>
                    <w:gridCol w:w="418"/>
                    <w:gridCol w:w="643"/>
                  </w:tblGrid>
                  <w:tr w:rsidR="00C56FE5" w:rsidRPr="00AE302A" w14:paraId="5FBA1453" w14:textId="77777777" w:rsidTr="00C56FE5">
                    <w:trPr>
                      <w:trHeight w:val="170"/>
                    </w:trPr>
                    <w:tc>
                      <w:tcPr>
                        <w:tcW w:w="654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2D95E8E2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663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C1E411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665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06054767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665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3CC93BEC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665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03D2B27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665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1A8CEC0D" w:rsidR="00C56FE5" w:rsidRPr="0014402E" w:rsidRDefault="00C56FE5" w:rsidP="00C56FE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56FE5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1024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166CE7DA" w:rsidR="00C56FE5" w:rsidRPr="0014402E" w:rsidRDefault="00C56FE5" w:rsidP="00C56FE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56FE5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0BDE" w:rsidRPr="00AE302A" w14:paraId="1AD7C61D" w14:textId="77777777" w:rsidTr="00C56FE5">
                    <w:trPr>
                      <w:trHeight w:val="350"/>
                    </w:trPr>
                    <w:tc>
                      <w:tcPr>
                        <w:tcW w:w="654" w:type="pct"/>
                        <w:vAlign w:val="center"/>
                      </w:tcPr>
                      <w:p w14:paraId="00AAAD04" w14:textId="5BEF618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3" w:type="pct"/>
                        <w:vAlign w:val="center"/>
                      </w:tcPr>
                      <w:p w14:paraId="2EBC2568" w14:textId="5B781AE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02F3CE0B" w14:textId="47560B6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5E343102" w14:textId="444B403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1348F3FC" w14:textId="38FD573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70C4B999" w14:textId="79AA27C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024" w:type="pct"/>
                        <w:vAlign w:val="center"/>
                      </w:tcPr>
                      <w:p w14:paraId="4611257B" w14:textId="2D2C64C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CC4FBD" w14:textId="77777777" w:rsidTr="00C56FE5">
                    <w:trPr>
                      <w:trHeight w:val="336"/>
                    </w:trPr>
                    <w:tc>
                      <w:tcPr>
                        <w:tcW w:w="654" w:type="pct"/>
                        <w:vAlign w:val="center"/>
                      </w:tcPr>
                      <w:p w14:paraId="62D8059F" w14:textId="24B858D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3" w:type="pct"/>
                        <w:vAlign w:val="center"/>
                      </w:tcPr>
                      <w:p w14:paraId="145CA2B8" w14:textId="401362D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40DB2D48" w14:textId="095D705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33650517" w14:textId="3FAF280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45810657" w14:textId="2E70712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01DD2049" w14:textId="26DEC16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024" w:type="pct"/>
                        <w:vAlign w:val="center"/>
                      </w:tcPr>
                      <w:p w14:paraId="1B2C3A7B" w14:textId="3022C50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DAA7F9C" w14:textId="77777777" w:rsidTr="00C56FE5">
                    <w:trPr>
                      <w:trHeight w:val="350"/>
                    </w:trPr>
                    <w:tc>
                      <w:tcPr>
                        <w:tcW w:w="654" w:type="pct"/>
                        <w:vAlign w:val="center"/>
                      </w:tcPr>
                      <w:p w14:paraId="5B1BC1FA" w14:textId="694495C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3" w:type="pct"/>
                        <w:vAlign w:val="center"/>
                      </w:tcPr>
                      <w:p w14:paraId="52ED7620" w14:textId="3392543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7AD98F73" w14:textId="2F0E977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07612937" w14:textId="71E2C7A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3576CEF7" w14:textId="6F85169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29EEA51C" w14:textId="1FB0D50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024" w:type="pct"/>
                        <w:vAlign w:val="center"/>
                      </w:tcPr>
                      <w:p w14:paraId="4340F2AC" w14:textId="394FDDC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1924FE" w14:textId="77777777" w:rsidTr="00C56FE5">
                    <w:trPr>
                      <w:trHeight w:val="350"/>
                    </w:trPr>
                    <w:tc>
                      <w:tcPr>
                        <w:tcW w:w="654" w:type="pct"/>
                        <w:vAlign w:val="center"/>
                      </w:tcPr>
                      <w:p w14:paraId="00EE5652" w14:textId="0A9B1D3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3" w:type="pct"/>
                        <w:vAlign w:val="center"/>
                      </w:tcPr>
                      <w:p w14:paraId="527248AD" w14:textId="081A530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055AFA3B" w14:textId="3C2C4D0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0E3E5F29" w14:textId="4B6DB57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09D56471" w14:textId="5FD7C9F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5A7AED89" w14:textId="0830EF8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024" w:type="pct"/>
                        <w:vAlign w:val="center"/>
                      </w:tcPr>
                      <w:p w14:paraId="38F77A3C" w14:textId="44845BA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22DB458" w14:textId="77777777" w:rsidTr="00C56FE5">
                    <w:trPr>
                      <w:trHeight w:val="336"/>
                    </w:trPr>
                    <w:tc>
                      <w:tcPr>
                        <w:tcW w:w="654" w:type="pct"/>
                        <w:vAlign w:val="center"/>
                      </w:tcPr>
                      <w:p w14:paraId="24ACEBE8" w14:textId="62C50AB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3" w:type="pct"/>
                        <w:vAlign w:val="center"/>
                      </w:tcPr>
                      <w:p w14:paraId="18E2EFA3" w14:textId="5C2CFC2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550FF736" w14:textId="6C28617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608BB8E5" w14:textId="686832A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6B4100B5" w14:textId="5009B14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37C4FF97" w14:textId="0A0F91D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024" w:type="pct"/>
                        <w:vAlign w:val="center"/>
                      </w:tcPr>
                      <w:p w14:paraId="1B8E039F" w14:textId="57B90F6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808F25" w14:textId="77777777" w:rsidTr="00C56FE5">
                    <w:trPr>
                      <w:trHeight w:val="350"/>
                    </w:trPr>
                    <w:tc>
                      <w:tcPr>
                        <w:tcW w:w="654" w:type="pct"/>
                        <w:vAlign w:val="center"/>
                      </w:tcPr>
                      <w:p w14:paraId="1E6C55AF" w14:textId="0570677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3" w:type="pct"/>
                        <w:vAlign w:val="center"/>
                      </w:tcPr>
                      <w:p w14:paraId="3D1FD984" w14:textId="37F128B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09E8669C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33B5375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4A1958E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497379C4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24" w:type="pct"/>
                        <w:vAlign w:val="center"/>
                      </w:tcPr>
                      <w:p w14:paraId="6E133FB9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3808ABFD" w14:textId="77777777" w:rsidTr="00997268">
              <w:tc>
                <w:tcPr>
                  <w:tcW w:w="1666" w:type="pct"/>
                </w:tcPr>
                <w:p w14:paraId="7D399169" w14:textId="77777777" w:rsidR="00E50BDE" w:rsidRPr="00C70F21" w:rsidRDefault="00E50BDE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C70F21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"/>
                  </w:tblPr>
                  <w:tblGrid>
                    <w:gridCol w:w="422"/>
                    <w:gridCol w:w="427"/>
                    <w:gridCol w:w="428"/>
                    <w:gridCol w:w="428"/>
                    <w:gridCol w:w="428"/>
                    <w:gridCol w:w="429"/>
                    <w:gridCol w:w="581"/>
                  </w:tblGrid>
                  <w:tr w:rsidR="00C56FE5" w:rsidRPr="00AE302A" w14:paraId="1830A8BB" w14:textId="77777777" w:rsidTr="00C56FE5">
                    <w:trPr>
                      <w:trHeight w:val="170"/>
                    </w:trPr>
                    <w:tc>
                      <w:tcPr>
                        <w:tcW w:w="671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44F406BF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679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64600D8E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681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5CDBDD9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681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23A412CB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681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6D80E9D7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682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2AD616B2" w:rsidR="00C56FE5" w:rsidRPr="0014402E" w:rsidRDefault="00C56FE5" w:rsidP="00C56FE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56FE5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924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6B9375A2" w:rsidR="00C56FE5" w:rsidRPr="0014402E" w:rsidRDefault="00C56FE5" w:rsidP="00C56FE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56FE5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0BDE" w:rsidRPr="00AE302A" w14:paraId="14D13F92" w14:textId="77777777" w:rsidTr="00C56FE5">
                    <w:trPr>
                      <w:trHeight w:val="350"/>
                    </w:trPr>
                    <w:tc>
                      <w:tcPr>
                        <w:tcW w:w="671" w:type="pct"/>
                        <w:vAlign w:val="center"/>
                      </w:tcPr>
                      <w:p w14:paraId="1DC5D93D" w14:textId="3683B09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4A2BC1B1" w14:textId="2C7D58A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0BB2768D" w14:textId="4B0FBBB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587AAB21" w14:textId="0BA455B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7503FBC2" w14:textId="7DA18D1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34DE3B76" w14:textId="4868BEC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4C9BEC9E" w14:textId="0E85F77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66F6110" w14:textId="77777777" w:rsidTr="00C56FE5">
                    <w:trPr>
                      <w:trHeight w:val="336"/>
                    </w:trPr>
                    <w:tc>
                      <w:tcPr>
                        <w:tcW w:w="671" w:type="pct"/>
                        <w:vAlign w:val="center"/>
                      </w:tcPr>
                      <w:p w14:paraId="3A80732B" w14:textId="3CF27C0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6CCF1C20" w14:textId="60BD47F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6076D9DB" w14:textId="29E2FA8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4A90857E" w14:textId="32C64C8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255E11EF" w14:textId="30B4588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24E2CB87" w14:textId="58FB4CB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2BA6BB62" w14:textId="1E499D7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D8AA71" w14:textId="77777777" w:rsidTr="00C56FE5">
                    <w:trPr>
                      <w:trHeight w:val="350"/>
                    </w:trPr>
                    <w:tc>
                      <w:tcPr>
                        <w:tcW w:w="671" w:type="pct"/>
                        <w:vAlign w:val="center"/>
                      </w:tcPr>
                      <w:p w14:paraId="69EB8112" w14:textId="670CE9D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0AC37CB7" w14:textId="586828A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08941E8C" w14:textId="5F5E19B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35649ED3" w14:textId="739D68A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702DE6CE" w14:textId="288A771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2BFC6B17" w14:textId="5866AA5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0DA52DBF" w14:textId="01FF95A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87AE24" w14:textId="77777777" w:rsidTr="00C56FE5">
                    <w:trPr>
                      <w:trHeight w:val="350"/>
                    </w:trPr>
                    <w:tc>
                      <w:tcPr>
                        <w:tcW w:w="671" w:type="pct"/>
                        <w:vAlign w:val="center"/>
                      </w:tcPr>
                      <w:p w14:paraId="570F716A" w14:textId="6062CD6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067ECA79" w14:textId="677BF9A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492A4B10" w14:textId="335A2C1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768E8D1C" w14:textId="33C764C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55C86561" w14:textId="68CC8A5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03E61DF9" w14:textId="64FD55D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2E1883DE" w14:textId="184C7BE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6B821" w14:textId="77777777" w:rsidTr="00C56FE5">
                    <w:trPr>
                      <w:trHeight w:val="336"/>
                    </w:trPr>
                    <w:tc>
                      <w:tcPr>
                        <w:tcW w:w="671" w:type="pct"/>
                        <w:vAlign w:val="center"/>
                      </w:tcPr>
                      <w:p w14:paraId="59309AC1" w14:textId="1C89B6E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38ADCBBC" w14:textId="516EF64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7E6DBB2B" w14:textId="63FD0DC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52B25296" w14:textId="1F09274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1E1728F9" w14:textId="75CE533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798BA22F" w14:textId="39B6F89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7CD9DB15" w14:textId="2C55CA1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03B39C8" w14:textId="77777777" w:rsidTr="00C56FE5">
                    <w:trPr>
                      <w:trHeight w:val="350"/>
                    </w:trPr>
                    <w:tc>
                      <w:tcPr>
                        <w:tcW w:w="671" w:type="pct"/>
                        <w:vAlign w:val="center"/>
                      </w:tcPr>
                      <w:p w14:paraId="18C29B70" w14:textId="3D33133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7CD1DC2B" w14:textId="7DFC7F2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19F85E9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6850F81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054B015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297E74A4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734D86D9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77777777" w:rsidR="00E50BDE" w:rsidRPr="00C70F21" w:rsidRDefault="00E50BDE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C70F21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"/>
                  </w:tblPr>
                  <w:tblGrid>
                    <w:gridCol w:w="422"/>
                    <w:gridCol w:w="427"/>
                    <w:gridCol w:w="428"/>
                    <w:gridCol w:w="428"/>
                    <w:gridCol w:w="429"/>
                    <w:gridCol w:w="429"/>
                    <w:gridCol w:w="581"/>
                  </w:tblGrid>
                  <w:tr w:rsidR="00C56FE5" w:rsidRPr="00AE302A" w14:paraId="1DD4E4F6" w14:textId="77777777" w:rsidTr="00C56FE5">
                    <w:trPr>
                      <w:trHeight w:val="170"/>
                    </w:trPr>
                    <w:tc>
                      <w:tcPr>
                        <w:tcW w:w="671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3B07E85C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679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2C9EDB9A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681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022538D1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681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310199C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682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3BBE6694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682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3BCDE2D6" w:rsidR="00C56FE5" w:rsidRPr="0014402E" w:rsidRDefault="00C56FE5" w:rsidP="00C56FE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56FE5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924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38A8CD5C" w:rsidR="00C56FE5" w:rsidRPr="0014402E" w:rsidRDefault="00C56FE5" w:rsidP="00C56FE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56FE5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0BDE" w:rsidRPr="00AE302A" w14:paraId="644B5DAB" w14:textId="77777777" w:rsidTr="00C56FE5">
                    <w:trPr>
                      <w:trHeight w:val="350"/>
                    </w:trPr>
                    <w:tc>
                      <w:tcPr>
                        <w:tcW w:w="671" w:type="pct"/>
                        <w:vAlign w:val="center"/>
                      </w:tcPr>
                      <w:p w14:paraId="0B607DB9" w14:textId="4C09E12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0FC3D935" w14:textId="6EE0CAD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6770862A" w14:textId="5726863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62D7F723" w14:textId="78077C7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1230D98D" w14:textId="12F12C5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7716B5E9" w14:textId="3D39148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3D4D949F" w14:textId="7673AD1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9C0ECC" w14:textId="77777777" w:rsidTr="00C56FE5">
                    <w:trPr>
                      <w:trHeight w:val="336"/>
                    </w:trPr>
                    <w:tc>
                      <w:tcPr>
                        <w:tcW w:w="671" w:type="pct"/>
                        <w:vAlign w:val="center"/>
                      </w:tcPr>
                      <w:p w14:paraId="3A555505" w14:textId="41EE261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76AB69DE" w14:textId="3752482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29096DAC" w14:textId="3108D57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69C13B6B" w14:textId="5D1574E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35117334" w14:textId="1D91B97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797D6AFA" w14:textId="5091446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5B7DF7E6" w14:textId="4938186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A5D8179" w14:textId="77777777" w:rsidTr="00C56FE5">
                    <w:trPr>
                      <w:trHeight w:val="350"/>
                    </w:trPr>
                    <w:tc>
                      <w:tcPr>
                        <w:tcW w:w="671" w:type="pct"/>
                        <w:vAlign w:val="center"/>
                      </w:tcPr>
                      <w:p w14:paraId="1FF04C3A" w14:textId="6820B1F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60A915AD" w14:textId="698DD81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51B16810" w14:textId="0F0C9A6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1DF1FBF7" w14:textId="7DF4800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675BF783" w14:textId="13FF066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4E33530D" w14:textId="3B56262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2205FA3C" w14:textId="3B8C483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1B050AD" w14:textId="77777777" w:rsidTr="00C56FE5">
                    <w:trPr>
                      <w:trHeight w:val="350"/>
                    </w:trPr>
                    <w:tc>
                      <w:tcPr>
                        <w:tcW w:w="671" w:type="pct"/>
                        <w:vAlign w:val="center"/>
                      </w:tcPr>
                      <w:p w14:paraId="503CE934" w14:textId="47AD47B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4BCB5F75" w14:textId="373F037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5419F71A" w14:textId="3E14DB6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032973FF" w14:textId="15BC9F1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68539F0D" w14:textId="756405F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6B09B660" w14:textId="12A85F8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6EA66CFE" w14:textId="5C37A15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B50F776" w14:textId="77777777" w:rsidTr="00C56FE5">
                    <w:trPr>
                      <w:trHeight w:val="336"/>
                    </w:trPr>
                    <w:tc>
                      <w:tcPr>
                        <w:tcW w:w="671" w:type="pct"/>
                        <w:vAlign w:val="center"/>
                      </w:tcPr>
                      <w:p w14:paraId="6413AED3" w14:textId="6F7B8E4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6226B469" w14:textId="40E8E53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01E4163C" w14:textId="7666256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2635B977" w14:textId="73AB9F0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7618D083" w14:textId="7A20BB6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310430F8" w14:textId="3D53AD1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08D76BD8" w14:textId="088F04F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0F29507" w14:textId="77777777" w:rsidTr="00C56FE5">
                    <w:trPr>
                      <w:trHeight w:val="350"/>
                    </w:trPr>
                    <w:tc>
                      <w:tcPr>
                        <w:tcW w:w="671" w:type="pct"/>
                        <w:vAlign w:val="center"/>
                      </w:tcPr>
                      <w:p w14:paraId="7C325A55" w14:textId="4A9BCAA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32C0615F" w14:textId="04B94D5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4402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196441F8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3643935F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597979E7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24467D51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3F426391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77777777" w:rsidR="00E50BDE" w:rsidRPr="00C70F21" w:rsidRDefault="00E50BDE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C70F21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"/>
                  </w:tblPr>
                  <w:tblGrid>
                    <w:gridCol w:w="412"/>
                    <w:gridCol w:w="417"/>
                    <w:gridCol w:w="418"/>
                    <w:gridCol w:w="418"/>
                    <w:gridCol w:w="418"/>
                    <w:gridCol w:w="418"/>
                    <w:gridCol w:w="643"/>
                  </w:tblGrid>
                  <w:tr w:rsidR="00C56FE5" w:rsidRPr="00AE302A" w14:paraId="27C2DD8F" w14:textId="77777777" w:rsidTr="00C56FE5">
                    <w:trPr>
                      <w:trHeight w:val="170"/>
                    </w:trPr>
                    <w:tc>
                      <w:tcPr>
                        <w:tcW w:w="654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4C830816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663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1EDB4456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665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18A3D48B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665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68E2FD60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665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35FB9558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665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1B54FAD0" w:rsidR="00C56FE5" w:rsidRPr="0014402E" w:rsidRDefault="00C56FE5" w:rsidP="00C56FE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56FE5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1024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38D5169A" w:rsidR="00C56FE5" w:rsidRPr="0014402E" w:rsidRDefault="00C56FE5" w:rsidP="00C56FE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56FE5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0BDE" w:rsidRPr="00AE302A" w14:paraId="36D35DFF" w14:textId="77777777" w:rsidTr="00C56FE5">
                    <w:trPr>
                      <w:trHeight w:val="350"/>
                    </w:trPr>
                    <w:tc>
                      <w:tcPr>
                        <w:tcW w:w="654" w:type="pct"/>
                        <w:vAlign w:val="center"/>
                      </w:tcPr>
                      <w:p w14:paraId="79BA6D45" w14:textId="0EB8647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3" w:type="pct"/>
                        <w:vAlign w:val="center"/>
                      </w:tcPr>
                      <w:p w14:paraId="7FFEE45A" w14:textId="3B03346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708B4D4C" w14:textId="284699F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2B215F83" w14:textId="3940C15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3A59E4A7" w14:textId="0C8E6F0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25A5C01F" w14:textId="44FBC80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024" w:type="pct"/>
                        <w:vAlign w:val="center"/>
                      </w:tcPr>
                      <w:p w14:paraId="62C83CDA" w14:textId="085114B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F389E1B" w14:textId="77777777" w:rsidTr="00C56FE5">
                    <w:trPr>
                      <w:trHeight w:val="336"/>
                    </w:trPr>
                    <w:tc>
                      <w:tcPr>
                        <w:tcW w:w="654" w:type="pct"/>
                        <w:vAlign w:val="center"/>
                      </w:tcPr>
                      <w:p w14:paraId="65C9E191" w14:textId="2B47496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3" w:type="pct"/>
                        <w:vAlign w:val="center"/>
                      </w:tcPr>
                      <w:p w14:paraId="0CDF6107" w14:textId="5A10DB1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709A0BDA" w14:textId="4B82B4C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60C5A0E1" w14:textId="5DEF3B7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18B9CD27" w14:textId="63CD95A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2B001CD9" w14:textId="77459DD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024" w:type="pct"/>
                        <w:vAlign w:val="center"/>
                      </w:tcPr>
                      <w:p w14:paraId="3E5F75D7" w14:textId="3EA6332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A9805B0" w14:textId="77777777" w:rsidTr="00C56FE5">
                    <w:trPr>
                      <w:trHeight w:val="350"/>
                    </w:trPr>
                    <w:tc>
                      <w:tcPr>
                        <w:tcW w:w="654" w:type="pct"/>
                        <w:vAlign w:val="center"/>
                      </w:tcPr>
                      <w:p w14:paraId="6A166C50" w14:textId="506AA69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3" w:type="pct"/>
                        <w:vAlign w:val="center"/>
                      </w:tcPr>
                      <w:p w14:paraId="794638AA" w14:textId="13972B1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15F8B86A" w14:textId="75B0678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01C7684B" w14:textId="3A21359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59F8B80C" w14:textId="6A413C8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35B9840C" w14:textId="4C109C1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024" w:type="pct"/>
                        <w:vAlign w:val="center"/>
                      </w:tcPr>
                      <w:p w14:paraId="290B891E" w14:textId="19CC0BF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E05CB2F" w14:textId="77777777" w:rsidTr="00C56FE5">
                    <w:trPr>
                      <w:trHeight w:val="350"/>
                    </w:trPr>
                    <w:tc>
                      <w:tcPr>
                        <w:tcW w:w="654" w:type="pct"/>
                        <w:vAlign w:val="center"/>
                      </w:tcPr>
                      <w:p w14:paraId="751EF6D8" w14:textId="5CF6F41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3" w:type="pct"/>
                        <w:vAlign w:val="center"/>
                      </w:tcPr>
                      <w:p w14:paraId="3FF0A85E" w14:textId="20FC211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0E77E735" w14:textId="6019D94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28ED938D" w14:textId="5B3B366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3D426403" w14:textId="2D2EC77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37038E1F" w14:textId="70219F7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024" w:type="pct"/>
                        <w:vAlign w:val="center"/>
                      </w:tcPr>
                      <w:p w14:paraId="1E701C99" w14:textId="3270F47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ED9F1FD" w14:textId="77777777" w:rsidTr="00C56FE5">
                    <w:trPr>
                      <w:trHeight w:val="336"/>
                    </w:trPr>
                    <w:tc>
                      <w:tcPr>
                        <w:tcW w:w="654" w:type="pct"/>
                        <w:vAlign w:val="center"/>
                      </w:tcPr>
                      <w:p w14:paraId="4F50AD5B" w14:textId="645D046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3" w:type="pct"/>
                        <w:vAlign w:val="center"/>
                      </w:tcPr>
                      <w:p w14:paraId="65174962" w14:textId="3A50956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49671FD3" w14:textId="55507E9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143CB8B9" w14:textId="19F1B40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7887473A" w14:textId="67ED87D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78C47AD9" w14:textId="5FAF43D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024" w:type="pct"/>
                        <w:vAlign w:val="center"/>
                      </w:tcPr>
                      <w:p w14:paraId="24A9BD90" w14:textId="64D6C0D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A50E019" w14:textId="77777777" w:rsidTr="00C56FE5">
                    <w:trPr>
                      <w:trHeight w:val="350"/>
                    </w:trPr>
                    <w:tc>
                      <w:tcPr>
                        <w:tcW w:w="654" w:type="pct"/>
                        <w:vAlign w:val="center"/>
                      </w:tcPr>
                      <w:p w14:paraId="2A2544FD" w14:textId="3AABAA3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3" w:type="pct"/>
                        <w:vAlign w:val="center"/>
                      </w:tcPr>
                      <w:p w14:paraId="72D45BB9" w14:textId="796E174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57CFC2C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58709F8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73A4668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04FDAE73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24" w:type="pct"/>
                        <w:vAlign w:val="center"/>
                      </w:tcPr>
                      <w:p w14:paraId="131A12D3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5ABCB9D1" w14:textId="77777777" w:rsidTr="00997268">
              <w:tc>
                <w:tcPr>
                  <w:tcW w:w="1666" w:type="pct"/>
                </w:tcPr>
                <w:p w14:paraId="3FBAEAFE" w14:textId="77777777" w:rsidR="00E50BDE" w:rsidRPr="00C70F21" w:rsidRDefault="00E50BDE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C70F21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"/>
                  </w:tblPr>
                  <w:tblGrid>
                    <w:gridCol w:w="421"/>
                    <w:gridCol w:w="427"/>
                    <w:gridCol w:w="428"/>
                    <w:gridCol w:w="428"/>
                    <w:gridCol w:w="429"/>
                    <w:gridCol w:w="429"/>
                    <w:gridCol w:w="581"/>
                  </w:tblGrid>
                  <w:tr w:rsidR="00C56FE5" w:rsidRPr="00AE302A" w14:paraId="79A7682D" w14:textId="77777777" w:rsidTr="00C56FE5">
                    <w:trPr>
                      <w:trHeight w:val="170"/>
                    </w:trPr>
                    <w:tc>
                      <w:tcPr>
                        <w:tcW w:w="670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D5EEBB5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679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42117508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681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12F0CC43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681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2B17E4E3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682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0086016C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682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572E4362" w:rsidR="00C56FE5" w:rsidRPr="0014402E" w:rsidRDefault="00C56FE5" w:rsidP="00C56FE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56FE5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924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21599AF8" w:rsidR="00C56FE5" w:rsidRPr="0014402E" w:rsidRDefault="00C56FE5" w:rsidP="00C56FE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56FE5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0BDE" w:rsidRPr="00AE302A" w14:paraId="29D7AFB5" w14:textId="77777777" w:rsidTr="00C56FE5">
                    <w:trPr>
                      <w:trHeight w:val="350"/>
                    </w:trPr>
                    <w:tc>
                      <w:tcPr>
                        <w:tcW w:w="670" w:type="pct"/>
                      </w:tcPr>
                      <w:p w14:paraId="2654728C" w14:textId="7039FDE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</w:tcPr>
                      <w:p w14:paraId="10BB236D" w14:textId="48AA64C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</w:tcPr>
                      <w:p w14:paraId="764AD9C5" w14:textId="2441756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</w:tcPr>
                      <w:p w14:paraId="30915E37" w14:textId="473513A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</w:tcPr>
                      <w:p w14:paraId="53D8435D" w14:textId="337C9D8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</w:tcPr>
                      <w:p w14:paraId="2A9D2964" w14:textId="460E64D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</w:tcPr>
                      <w:p w14:paraId="6A49BCAA" w14:textId="0F0C5F5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6853A2F" w14:textId="77777777" w:rsidTr="00C56FE5">
                    <w:trPr>
                      <w:trHeight w:val="336"/>
                    </w:trPr>
                    <w:tc>
                      <w:tcPr>
                        <w:tcW w:w="670" w:type="pct"/>
                      </w:tcPr>
                      <w:p w14:paraId="527C8673" w14:textId="6F585AB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</w:tcPr>
                      <w:p w14:paraId="0E3EBF80" w14:textId="48BCCE2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</w:tcPr>
                      <w:p w14:paraId="18453D30" w14:textId="5DD02E0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</w:tcPr>
                      <w:p w14:paraId="334909F1" w14:textId="5D93CEF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</w:tcPr>
                      <w:p w14:paraId="140F4289" w14:textId="04882E0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</w:tcPr>
                      <w:p w14:paraId="28784F66" w14:textId="41B95F3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</w:tcPr>
                      <w:p w14:paraId="2A8AB66D" w14:textId="06DAEED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CC3501E" w14:textId="77777777" w:rsidTr="00C56FE5">
                    <w:trPr>
                      <w:trHeight w:val="350"/>
                    </w:trPr>
                    <w:tc>
                      <w:tcPr>
                        <w:tcW w:w="670" w:type="pct"/>
                      </w:tcPr>
                      <w:p w14:paraId="6015D498" w14:textId="1FC51BC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</w:tcPr>
                      <w:p w14:paraId="4089BBE9" w14:textId="5F0160D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</w:tcPr>
                      <w:p w14:paraId="7EFABAAC" w14:textId="434A3E5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</w:tcPr>
                      <w:p w14:paraId="73D8614D" w14:textId="4F237FB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</w:tcPr>
                      <w:p w14:paraId="4F19BAE3" w14:textId="110183F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</w:tcPr>
                      <w:p w14:paraId="2923704E" w14:textId="6E12F91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</w:tcPr>
                      <w:p w14:paraId="4F983202" w14:textId="1A9F152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9E4E759" w14:textId="77777777" w:rsidTr="00C56FE5">
                    <w:trPr>
                      <w:trHeight w:val="350"/>
                    </w:trPr>
                    <w:tc>
                      <w:tcPr>
                        <w:tcW w:w="670" w:type="pct"/>
                      </w:tcPr>
                      <w:p w14:paraId="0BE55D21" w14:textId="23853B9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</w:tcPr>
                      <w:p w14:paraId="79326060" w14:textId="6F5F867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</w:tcPr>
                      <w:p w14:paraId="1CA83538" w14:textId="181D1A1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</w:tcPr>
                      <w:p w14:paraId="7C0E6002" w14:textId="3E75A4F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</w:tcPr>
                      <w:p w14:paraId="4E86358C" w14:textId="31E1FA0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</w:tcPr>
                      <w:p w14:paraId="0DC1096A" w14:textId="1E7AD73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</w:tcPr>
                      <w:p w14:paraId="4192DAE9" w14:textId="7EEB1C5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2D3F51F" w14:textId="77777777" w:rsidTr="00C56FE5">
                    <w:trPr>
                      <w:trHeight w:val="336"/>
                    </w:trPr>
                    <w:tc>
                      <w:tcPr>
                        <w:tcW w:w="670" w:type="pct"/>
                      </w:tcPr>
                      <w:p w14:paraId="1D8C1ED8" w14:textId="78F8409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</w:tcPr>
                      <w:p w14:paraId="23881252" w14:textId="57A95A5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</w:tcPr>
                      <w:p w14:paraId="3633A310" w14:textId="7599C93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</w:tcPr>
                      <w:p w14:paraId="76037D64" w14:textId="732999F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</w:tcPr>
                      <w:p w14:paraId="7EEE6AB2" w14:textId="0EA3CC5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</w:tcPr>
                      <w:p w14:paraId="1B803B28" w14:textId="2CA74C8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</w:tcPr>
                      <w:p w14:paraId="216A3730" w14:textId="22B3ECA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9E92B85" w14:textId="77777777" w:rsidTr="00C56FE5">
                    <w:trPr>
                      <w:trHeight w:val="350"/>
                    </w:trPr>
                    <w:tc>
                      <w:tcPr>
                        <w:tcW w:w="670" w:type="pct"/>
                      </w:tcPr>
                      <w:p w14:paraId="186F6115" w14:textId="40C145D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</w:tcPr>
                      <w:p w14:paraId="03EC2CAA" w14:textId="4AC506C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</w:tcPr>
                      <w:p w14:paraId="167A2B8F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81" w:type="pct"/>
                      </w:tcPr>
                      <w:p w14:paraId="67E5D07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82" w:type="pct"/>
                      </w:tcPr>
                      <w:p w14:paraId="767B0B97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82" w:type="pct"/>
                      </w:tcPr>
                      <w:p w14:paraId="6978A00E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24" w:type="pct"/>
                      </w:tcPr>
                      <w:p w14:paraId="53A13132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77777777" w:rsidR="00E50BDE" w:rsidRPr="00C70F21" w:rsidRDefault="00E50BDE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C70F21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"/>
                  </w:tblPr>
                  <w:tblGrid>
                    <w:gridCol w:w="422"/>
                    <w:gridCol w:w="427"/>
                    <w:gridCol w:w="428"/>
                    <w:gridCol w:w="428"/>
                    <w:gridCol w:w="429"/>
                    <w:gridCol w:w="429"/>
                    <w:gridCol w:w="581"/>
                  </w:tblGrid>
                  <w:tr w:rsidR="00C56FE5" w:rsidRPr="00AE302A" w14:paraId="1D6EAAC9" w14:textId="77777777" w:rsidTr="00C56FE5">
                    <w:trPr>
                      <w:trHeight w:val="170"/>
                    </w:trPr>
                    <w:tc>
                      <w:tcPr>
                        <w:tcW w:w="671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36CBB006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679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31F34FC6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681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0F867F7B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681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521E63D1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682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4DCFB348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682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10D8C1E" w:rsidR="00C56FE5" w:rsidRPr="0014402E" w:rsidRDefault="00C56FE5" w:rsidP="00C56FE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56FE5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924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3E5967D1" w:rsidR="00C56FE5" w:rsidRPr="0014402E" w:rsidRDefault="00C56FE5" w:rsidP="00C56FE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56FE5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0BDE" w:rsidRPr="003E085C" w14:paraId="029CC6A8" w14:textId="77777777" w:rsidTr="00C56FE5">
                    <w:trPr>
                      <w:trHeight w:val="350"/>
                    </w:trPr>
                    <w:tc>
                      <w:tcPr>
                        <w:tcW w:w="671" w:type="pct"/>
                        <w:vAlign w:val="center"/>
                      </w:tcPr>
                      <w:p w14:paraId="399A9219" w14:textId="3AFB403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79E3A1F2" w14:textId="13AFA38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4402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2CC8AB17" w14:textId="3B18BC2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295853AB" w14:textId="237D754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3C8E9772" w14:textId="49257D8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4554BF77" w14:textId="6E3678A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5F4203E8" w14:textId="7210FC4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0A0487C9" w14:textId="77777777" w:rsidTr="00C56FE5">
                    <w:trPr>
                      <w:trHeight w:val="336"/>
                    </w:trPr>
                    <w:tc>
                      <w:tcPr>
                        <w:tcW w:w="671" w:type="pct"/>
                        <w:vAlign w:val="center"/>
                      </w:tcPr>
                      <w:p w14:paraId="537DD9AC" w14:textId="0A80F5E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1E146FA2" w14:textId="53CC7F8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110B63A9" w14:textId="706A8CF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7CFAFAA5" w14:textId="1E82B87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436E8B3F" w14:textId="344FC8F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02E0BABE" w14:textId="29B26DD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0268D01D" w14:textId="16E358C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6BBD6FAB" w14:textId="77777777" w:rsidTr="00C56FE5">
                    <w:trPr>
                      <w:trHeight w:val="350"/>
                    </w:trPr>
                    <w:tc>
                      <w:tcPr>
                        <w:tcW w:w="671" w:type="pct"/>
                        <w:vAlign w:val="center"/>
                      </w:tcPr>
                      <w:p w14:paraId="6AD9EAAD" w14:textId="4D6EFA8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450CDE0F" w14:textId="0E218A1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19AFCCC7" w14:textId="479A4DA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084FB448" w14:textId="1FBFBC0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74C3D44B" w14:textId="6714997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17B42C8C" w14:textId="2C2241E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761DAE87" w14:textId="5458F6B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267A1409" w14:textId="77777777" w:rsidTr="00C56FE5">
                    <w:trPr>
                      <w:trHeight w:val="350"/>
                    </w:trPr>
                    <w:tc>
                      <w:tcPr>
                        <w:tcW w:w="671" w:type="pct"/>
                        <w:vAlign w:val="center"/>
                      </w:tcPr>
                      <w:p w14:paraId="5D71F26C" w14:textId="7BF0A27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776E0A73" w14:textId="5628E6C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5393C939" w14:textId="3953F49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679B7BD4" w14:textId="6541333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52EA51FA" w14:textId="67EC07C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0257B51F" w14:textId="59CBFEC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79CC1CCE" w14:textId="6A24728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15EE3CD9" w14:textId="77777777" w:rsidTr="00C56FE5">
                    <w:trPr>
                      <w:trHeight w:val="336"/>
                    </w:trPr>
                    <w:tc>
                      <w:tcPr>
                        <w:tcW w:w="671" w:type="pct"/>
                        <w:vAlign w:val="center"/>
                      </w:tcPr>
                      <w:p w14:paraId="345F57CA" w14:textId="0749DEE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48B7B4E7" w14:textId="1A5F98A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4AA3D790" w14:textId="6146001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0A917A65" w14:textId="1473320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0A112852" w14:textId="69255A5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4F448B09" w14:textId="31D4350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1396A96B" w14:textId="69AC7C7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710F4546" w14:textId="77777777" w:rsidTr="00C56FE5">
                    <w:trPr>
                      <w:trHeight w:val="350"/>
                    </w:trPr>
                    <w:tc>
                      <w:tcPr>
                        <w:tcW w:w="671" w:type="pct"/>
                        <w:vAlign w:val="center"/>
                      </w:tcPr>
                      <w:p w14:paraId="6FA1158A" w14:textId="3EBFCD1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11C43EA1" w14:textId="3631E64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30A364C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075D17C8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19661B1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7D29129F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2BBC477D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77777777" w:rsidR="00E50BDE" w:rsidRPr="00C70F21" w:rsidRDefault="00E50BDE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C70F21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"/>
                  </w:tblPr>
                  <w:tblGrid>
                    <w:gridCol w:w="422"/>
                    <w:gridCol w:w="427"/>
                    <w:gridCol w:w="428"/>
                    <w:gridCol w:w="428"/>
                    <w:gridCol w:w="429"/>
                    <w:gridCol w:w="429"/>
                    <w:gridCol w:w="581"/>
                  </w:tblGrid>
                  <w:tr w:rsidR="00C56FE5" w:rsidRPr="00AE302A" w14:paraId="10F7938D" w14:textId="77777777" w:rsidTr="00C56FE5">
                    <w:trPr>
                      <w:trHeight w:val="170"/>
                    </w:trPr>
                    <w:tc>
                      <w:tcPr>
                        <w:tcW w:w="671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4EA9B91B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679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09382E54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681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3AE3609F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681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2368A02C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682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3B208D2D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682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FE301B2" w:rsidR="00C56FE5" w:rsidRPr="0014402E" w:rsidRDefault="00C56FE5" w:rsidP="00C56FE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56FE5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924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19CDF5C8" w:rsidR="00C56FE5" w:rsidRPr="0014402E" w:rsidRDefault="00C56FE5" w:rsidP="00C56FE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56FE5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0BDE" w:rsidRPr="00AE302A" w14:paraId="23783DAC" w14:textId="77777777" w:rsidTr="00C56FE5">
                    <w:trPr>
                      <w:trHeight w:val="350"/>
                    </w:trPr>
                    <w:tc>
                      <w:tcPr>
                        <w:tcW w:w="671" w:type="pct"/>
                        <w:vAlign w:val="center"/>
                      </w:tcPr>
                      <w:p w14:paraId="04E44E10" w14:textId="3146C99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45936B04" w14:textId="758DBF2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437D62ED" w14:textId="4F7B8A2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3C48FC35" w14:textId="3C535AC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57005C7D" w14:textId="50B8F55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43E8FC14" w14:textId="2BCC631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5C1B6ED8" w14:textId="1DC2711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0935067" w14:textId="77777777" w:rsidTr="00C56FE5">
                    <w:trPr>
                      <w:trHeight w:val="336"/>
                    </w:trPr>
                    <w:tc>
                      <w:tcPr>
                        <w:tcW w:w="671" w:type="pct"/>
                        <w:vAlign w:val="center"/>
                      </w:tcPr>
                      <w:p w14:paraId="56E2A3DC" w14:textId="1EA8D9E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4FB5077D" w14:textId="0CF8214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6EED14B5" w14:textId="5A8A63E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18405CD7" w14:textId="400E8BE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78366BF5" w14:textId="55081F4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5AD89D9F" w14:textId="3098BEF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4323D446" w14:textId="0773BA9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75EA407" w14:textId="77777777" w:rsidTr="00C56FE5">
                    <w:trPr>
                      <w:trHeight w:val="350"/>
                    </w:trPr>
                    <w:tc>
                      <w:tcPr>
                        <w:tcW w:w="671" w:type="pct"/>
                        <w:vAlign w:val="center"/>
                      </w:tcPr>
                      <w:p w14:paraId="3E806A7E" w14:textId="6C811C4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5F822CE7" w14:textId="0256022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20017E8D" w14:textId="5FFEE15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74609886" w14:textId="0D62D48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38C83A73" w14:textId="7A549A5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74772BA9" w14:textId="4B46B47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1AD2E317" w14:textId="752FD10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F998A4F" w14:textId="77777777" w:rsidTr="00C56FE5">
                    <w:trPr>
                      <w:trHeight w:val="350"/>
                    </w:trPr>
                    <w:tc>
                      <w:tcPr>
                        <w:tcW w:w="671" w:type="pct"/>
                        <w:vAlign w:val="center"/>
                      </w:tcPr>
                      <w:p w14:paraId="74C75CA2" w14:textId="2C83336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1F39A69E" w14:textId="7198780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01B9C74E" w14:textId="7AFC232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4F1FAEE3" w14:textId="7515E0A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0D85131C" w14:textId="446600F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453ADF14" w14:textId="7C878E5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7E8CEE29" w14:textId="01CD35D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00EC183" w14:textId="77777777" w:rsidTr="00C56FE5">
                    <w:trPr>
                      <w:trHeight w:val="336"/>
                    </w:trPr>
                    <w:tc>
                      <w:tcPr>
                        <w:tcW w:w="671" w:type="pct"/>
                        <w:vAlign w:val="center"/>
                      </w:tcPr>
                      <w:p w14:paraId="405BFCCC" w14:textId="052CC31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23FE00F1" w14:textId="51E9444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6276E76E" w14:textId="40AE775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0699448D" w14:textId="326FB1B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40E783AE" w14:textId="6B3AB39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0CB3755E" w14:textId="4271303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5BAA51BE" w14:textId="4E6FA67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80785D6" w14:textId="77777777" w:rsidTr="00C56FE5">
                    <w:trPr>
                      <w:trHeight w:val="350"/>
                    </w:trPr>
                    <w:tc>
                      <w:tcPr>
                        <w:tcW w:w="671" w:type="pct"/>
                        <w:vAlign w:val="center"/>
                      </w:tcPr>
                      <w:p w14:paraId="4122901D" w14:textId="4C2ECBA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65FF73FC" w14:textId="21C5D8D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1411876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7F835F3D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6DE9A08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36C0D83A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1F33F9EC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405FBD6D" w14:textId="77777777" w:rsidTr="00997268">
              <w:tc>
                <w:tcPr>
                  <w:tcW w:w="1666" w:type="pct"/>
                </w:tcPr>
                <w:p w14:paraId="153179A5" w14:textId="77777777" w:rsidR="00E50BDE" w:rsidRPr="00C70F21" w:rsidRDefault="00E50BDE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C70F21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"/>
                  </w:tblPr>
                  <w:tblGrid>
                    <w:gridCol w:w="421"/>
                    <w:gridCol w:w="427"/>
                    <w:gridCol w:w="428"/>
                    <w:gridCol w:w="428"/>
                    <w:gridCol w:w="429"/>
                    <w:gridCol w:w="429"/>
                    <w:gridCol w:w="581"/>
                  </w:tblGrid>
                  <w:tr w:rsidR="00C56FE5" w:rsidRPr="00AE302A" w14:paraId="645C0491" w14:textId="77777777" w:rsidTr="00C56FE5">
                    <w:trPr>
                      <w:trHeight w:val="170"/>
                    </w:trPr>
                    <w:tc>
                      <w:tcPr>
                        <w:tcW w:w="670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197CADD9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679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53028EE7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681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0C75F449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681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5EFB1076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682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5EF6C00A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682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0F8EA006" w:rsidR="00C56FE5" w:rsidRPr="0014402E" w:rsidRDefault="00C56FE5" w:rsidP="00C56FE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56FE5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924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5863A2A2" w:rsidR="00C56FE5" w:rsidRPr="0014402E" w:rsidRDefault="00C56FE5" w:rsidP="00C56FE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56FE5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0BDE" w:rsidRPr="00AE302A" w14:paraId="27EA076C" w14:textId="77777777" w:rsidTr="00C56FE5">
                    <w:trPr>
                      <w:trHeight w:val="350"/>
                    </w:trPr>
                    <w:tc>
                      <w:tcPr>
                        <w:tcW w:w="670" w:type="pct"/>
                        <w:vAlign w:val="center"/>
                      </w:tcPr>
                      <w:p w14:paraId="3928224A" w14:textId="215569E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53B85523" w14:textId="02D0B2D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61A6FAE7" w14:textId="766E62C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5DF44BEE" w14:textId="339DEC0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0011C567" w14:textId="1266853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44CEAF06" w14:textId="64BE1ED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481D5245" w14:textId="492C77E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B273892" w14:textId="77777777" w:rsidTr="00C56FE5">
                    <w:trPr>
                      <w:trHeight w:val="336"/>
                    </w:trPr>
                    <w:tc>
                      <w:tcPr>
                        <w:tcW w:w="670" w:type="pct"/>
                        <w:vAlign w:val="center"/>
                      </w:tcPr>
                      <w:p w14:paraId="582B725B" w14:textId="00BAD84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15CEE8C6" w14:textId="3E41881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3DC4B3FE" w14:textId="20C7495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3E39FCBA" w14:textId="1B89DDA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51A14329" w14:textId="54168CD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329A62B3" w14:textId="3CCF483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67C92898" w14:textId="2121CED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D3DAF6A" w14:textId="77777777" w:rsidTr="00C56FE5">
                    <w:trPr>
                      <w:trHeight w:val="350"/>
                    </w:trPr>
                    <w:tc>
                      <w:tcPr>
                        <w:tcW w:w="670" w:type="pct"/>
                        <w:vAlign w:val="center"/>
                      </w:tcPr>
                      <w:p w14:paraId="1AB1FB5A" w14:textId="41F3E43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39047C05" w14:textId="705D6E7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7C169ADD" w14:textId="3E606CC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0A400254" w14:textId="14C0737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54A615AC" w14:textId="4F98587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029A5A6E" w14:textId="428DE11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768BD37F" w14:textId="3A157CF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D5307B8" w14:textId="77777777" w:rsidTr="00C56FE5">
                    <w:trPr>
                      <w:trHeight w:val="350"/>
                    </w:trPr>
                    <w:tc>
                      <w:tcPr>
                        <w:tcW w:w="670" w:type="pct"/>
                        <w:vAlign w:val="center"/>
                      </w:tcPr>
                      <w:p w14:paraId="727F6539" w14:textId="79CFBCC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1C5B3551" w14:textId="39E3B93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721936C5" w14:textId="0600CE5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4C57154F" w14:textId="5DA7100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43D94759" w14:textId="34464AC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0192FE66" w14:textId="0AA985A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7F363317" w14:textId="52CA1AD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7CB7732" w14:textId="77777777" w:rsidTr="00C56FE5">
                    <w:trPr>
                      <w:trHeight w:val="336"/>
                    </w:trPr>
                    <w:tc>
                      <w:tcPr>
                        <w:tcW w:w="670" w:type="pct"/>
                        <w:vAlign w:val="center"/>
                      </w:tcPr>
                      <w:p w14:paraId="555C07B7" w14:textId="19EB291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46A0EA92" w14:textId="4DFAFF0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2653BCE1" w14:textId="44FADEA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7581D568" w14:textId="309E9F3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10E4F68A" w14:textId="6AC9316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3AD2B412" w14:textId="6069CE8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4052E943" w14:textId="02C238F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93E3EA9" w14:textId="77777777" w:rsidTr="00C56FE5">
                    <w:trPr>
                      <w:trHeight w:val="350"/>
                    </w:trPr>
                    <w:tc>
                      <w:tcPr>
                        <w:tcW w:w="670" w:type="pct"/>
                        <w:vAlign w:val="center"/>
                      </w:tcPr>
                      <w:p w14:paraId="63A89A6B" w14:textId="187C9FD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9" w:type="pct"/>
                        <w:vAlign w:val="center"/>
                      </w:tcPr>
                      <w:p w14:paraId="5638F23B" w14:textId="4907D99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61B1A8D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14:paraId="77A6E6B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58ED030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82" w:type="pct"/>
                        <w:vAlign w:val="center"/>
                      </w:tcPr>
                      <w:p w14:paraId="179AA8D2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24" w:type="pct"/>
                        <w:vAlign w:val="center"/>
                      </w:tcPr>
                      <w:p w14:paraId="234B4261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77777777" w:rsidR="00E50BDE" w:rsidRPr="00C70F21" w:rsidRDefault="00E50BDE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C70F21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"/>
                  </w:tblPr>
                  <w:tblGrid>
                    <w:gridCol w:w="412"/>
                    <w:gridCol w:w="417"/>
                    <w:gridCol w:w="418"/>
                    <w:gridCol w:w="418"/>
                    <w:gridCol w:w="418"/>
                    <w:gridCol w:w="418"/>
                    <w:gridCol w:w="643"/>
                  </w:tblGrid>
                  <w:tr w:rsidR="00C56FE5" w:rsidRPr="00AE302A" w14:paraId="16688E75" w14:textId="77777777" w:rsidTr="00C56FE5">
                    <w:trPr>
                      <w:trHeight w:val="170"/>
                    </w:trPr>
                    <w:tc>
                      <w:tcPr>
                        <w:tcW w:w="654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04FC0454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663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2A2DDDE3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665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484B060A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665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32F4C6B4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665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54E669FA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665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0FEE63BE" w:rsidR="00C56FE5" w:rsidRPr="0014402E" w:rsidRDefault="00C56FE5" w:rsidP="00C56FE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56FE5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1024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430338C" w:rsidR="00C56FE5" w:rsidRPr="0014402E" w:rsidRDefault="00C56FE5" w:rsidP="00C56FE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56FE5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0BDE" w:rsidRPr="00AE302A" w14:paraId="29963989" w14:textId="77777777" w:rsidTr="00C56FE5">
                    <w:trPr>
                      <w:trHeight w:val="350"/>
                    </w:trPr>
                    <w:tc>
                      <w:tcPr>
                        <w:tcW w:w="654" w:type="pct"/>
                        <w:vAlign w:val="center"/>
                      </w:tcPr>
                      <w:p w14:paraId="442DCC96" w14:textId="535B121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3" w:type="pct"/>
                        <w:vAlign w:val="center"/>
                      </w:tcPr>
                      <w:p w14:paraId="2C0E652B" w14:textId="12FFC95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3F4BF1D2" w14:textId="43228CD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5F88DEE7" w14:textId="01DEE88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20DC270D" w14:textId="5D1E5A7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38D2DD1D" w14:textId="543F8D4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024" w:type="pct"/>
                        <w:vAlign w:val="center"/>
                      </w:tcPr>
                      <w:p w14:paraId="0C796EA4" w14:textId="5C33D9A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EBFEFE2" w14:textId="77777777" w:rsidTr="00C56FE5">
                    <w:trPr>
                      <w:trHeight w:val="336"/>
                    </w:trPr>
                    <w:tc>
                      <w:tcPr>
                        <w:tcW w:w="654" w:type="pct"/>
                        <w:vAlign w:val="center"/>
                      </w:tcPr>
                      <w:p w14:paraId="0329F9D7" w14:textId="3D49105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3" w:type="pct"/>
                        <w:vAlign w:val="center"/>
                      </w:tcPr>
                      <w:p w14:paraId="7C626200" w14:textId="6CBE027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6556A358" w14:textId="3D4E291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47C555CA" w14:textId="47EB485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7878F2A8" w14:textId="38053F6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530213C9" w14:textId="021445D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024" w:type="pct"/>
                        <w:vAlign w:val="center"/>
                      </w:tcPr>
                      <w:p w14:paraId="11BDF07F" w14:textId="267CC94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CCE94A4" w14:textId="77777777" w:rsidTr="00C56FE5">
                    <w:trPr>
                      <w:trHeight w:val="350"/>
                    </w:trPr>
                    <w:tc>
                      <w:tcPr>
                        <w:tcW w:w="654" w:type="pct"/>
                        <w:vAlign w:val="center"/>
                      </w:tcPr>
                      <w:p w14:paraId="64629055" w14:textId="2509190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3" w:type="pct"/>
                        <w:vAlign w:val="center"/>
                      </w:tcPr>
                      <w:p w14:paraId="344807EA" w14:textId="4748FB1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4A645939" w14:textId="5568C30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06BFC8E9" w14:textId="5247D0C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068B4706" w14:textId="2E9C974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28306362" w14:textId="3E86135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024" w:type="pct"/>
                        <w:vAlign w:val="center"/>
                      </w:tcPr>
                      <w:p w14:paraId="636174E6" w14:textId="1299177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5F22A4" w14:textId="77777777" w:rsidTr="00C56FE5">
                    <w:trPr>
                      <w:trHeight w:val="350"/>
                    </w:trPr>
                    <w:tc>
                      <w:tcPr>
                        <w:tcW w:w="654" w:type="pct"/>
                        <w:vAlign w:val="center"/>
                      </w:tcPr>
                      <w:p w14:paraId="0C291F70" w14:textId="6489EFC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3" w:type="pct"/>
                        <w:vAlign w:val="center"/>
                      </w:tcPr>
                      <w:p w14:paraId="20A7C695" w14:textId="5E6E028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5F7A1320" w14:textId="1C3D313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693C9A06" w14:textId="19FFDE5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54EDCB7E" w14:textId="267F7AE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41A48F85" w14:textId="5853F23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024" w:type="pct"/>
                        <w:vAlign w:val="center"/>
                      </w:tcPr>
                      <w:p w14:paraId="6122A6A0" w14:textId="10BCA57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14B7451" w14:textId="77777777" w:rsidTr="00C56FE5">
                    <w:trPr>
                      <w:trHeight w:val="336"/>
                    </w:trPr>
                    <w:tc>
                      <w:tcPr>
                        <w:tcW w:w="654" w:type="pct"/>
                        <w:vAlign w:val="center"/>
                      </w:tcPr>
                      <w:p w14:paraId="21C0B13E" w14:textId="676AE1C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3" w:type="pct"/>
                        <w:vAlign w:val="center"/>
                      </w:tcPr>
                      <w:p w14:paraId="785C4BD2" w14:textId="61C303B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07D5AF41" w14:textId="361CC9F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2BB0FCBF" w14:textId="364E3E8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3FDD04B4" w14:textId="7EA7346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1D0A34A6" w14:textId="68A13D6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024" w:type="pct"/>
                        <w:vAlign w:val="center"/>
                      </w:tcPr>
                      <w:p w14:paraId="2B92942E" w14:textId="1B400DB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5C14984" w14:textId="77777777" w:rsidTr="00C56FE5">
                    <w:trPr>
                      <w:trHeight w:val="350"/>
                    </w:trPr>
                    <w:tc>
                      <w:tcPr>
                        <w:tcW w:w="654" w:type="pct"/>
                        <w:vAlign w:val="center"/>
                      </w:tcPr>
                      <w:p w14:paraId="36BA0578" w14:textId="75BCFFC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3" w:type="pct"/>
                        <w:vAlign w:val="center"/>
                      </w:tcPr>
                      <w:p w14:paraId="19708F5C" w14:textId="54E0CF8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0E3869D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2540C6B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4113B55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2C1FBAAB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24" w:type="pct"/>
                        <w:vAlign w:val="center"/>
                      </w:tcPr>
                      <w:p w14:paraId="58490E95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77777777" w:rsidR="00E50BDE" w:rsidRPr="00C70F21" w:rsidRDefault="00E50BDE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C70F21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"/>
                  </w:tblPr>
                  <w:tblGrid>
                    <w:gridCol w:w="412"/>
                    <w:gridCol w:w="417"/>
                    <w:gridCol w:w="418"/>
                    <w:gridCol w:w="418"/>
                    <w:gridCol w:w="418"/>
                    <w:gridCol w:w="418"/>
                    <w:gridCol w:w="643"/>
                  </w:tblGrid>
                  <w:tr w:rsidR="00C56FE5" w:rsidRPr="00AE302A" w14:paraId="1AADCE52" w14:textId="77777777" w:rsidTr="00C56FE5">
                    <w:trPr>
                      <w:trHeight w:val="170"/>
                    </w:trPr>
                    <w:tc>
                      <w:tcPr>
                        <w:tcW w:w="654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338A4DD7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663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2DAE784F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665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4D023F07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665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1EC0AFB7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665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69A0DBB6" w:rsidR="00C56FE5" w:rsidRPr="00AE302A" w:rsidRDefault="00C56FE5" w:rsidP="00C56FE5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 w:rsidRPr="00C56FE5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665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05454891" w:rsidR="00C56FE5" w:rsidRPr="0014402E" w:rsidRDefault="00C56FE5" w:rsidP="00C56FE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56FE5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1024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1245A110" w:rsidR="00C56FE5" w:rsidRPr="0014402E" w:rsidRDefault="00C56FE5" w:rsidP="00C56FE5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56FE5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0BDE" w:rsidRPr="00AE302A" w14:paraId="6F733323" w14:textId="77777777" w:rsidTr="00C56FE5">
                    <w:trPr>
                      <w:trHeight w:val="350"/>
                    </w:trPr>
                    <w:tc>
                      <w:tcPr>
                        <w:tcW w:w="654" w:type="pct"/>
                        <w:vAlign w:val="center"/>
                      </w:tcPr>
                      <w:p w14:paraId="18D0E985" w14:textId="55A2F23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3" w:type="pct"/>
                        <w:vAlign w:val="center"/>
                      </w:tcPr>
                      <w:p w14:paraId="219B62F8" w14:textId="62257AA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61307ACA" w14:textId="63C2FDC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1BE38827" w14:textId="020275B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02EB01CF" w14:textId="3372DAA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0CB11A2D" w14:textId="56B9AF3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024" w:type="pct"/>
                        <w:vAlign w:val="center"/>
                      </w:tcPr>
                      <w:p w14:paraId="0145D7C4" w14:textId="3C9C44D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D587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41FB961" w14:textId="77777777" w:rsidTr="00C56FE5">
                    <w:trPr>
                      <w:trHeight w:val="336"/>
                    </w:trPr>
                    <w:tc>
                      <w:tcPr>
                        <w:tcW w:w="654" w:type="pct"/>
                        <w:vAlign w:val="center"/>
                      </w:tcPr>
                      <w:p w14:paraId="317DB876" w14:textId="560DEAD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3" w:type="pct"/>
                        <w:vAlign w:val="center"/>
                      </w:tcPr>
                      <w:p w14:paraId="3F1A50D2" w14:textId="4413BE4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6F9B6CD7" w14:textId="2757EF7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38AB6B2B" w14:textId="037E70D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233B1C3A" w14:textId="6DFBF0D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2DB69B1D" w14:textId="7D7E8DE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024" w:type="pct"/>
                        <w:vAlign w:val="center"/>
                      </w:tcPr>
                      <w:p w14:paraId="51696A4C" w14:textId="163BC31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B03684A" w14:textId="77777777" w:rsidTr="00C56FE5">
                    <w:trPr>
                      <w:trHeight w:val="350"/>
                    </w:trPr>
                    <w:tc>
                      <w:tcPr>
                        <w:tcW w:w="654" w:type="pct"/>
                        <w:vAlign w:val="center"/>
                      </w:tcPr>
                      <w:p w14:paraId="60179AEC" w14:textId="01BFCE4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3" w:type="pct"/>
                        <w:vAlign w:val="center"/>
                      </w:tcPr>
                      <w:p w14:paraId="049F4407" w14:textId="136D214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6D01706B" w14:textId="7BDE0CC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6B42BBB2" w14:textId="681BF31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7A277B32" w14:textId="27F76DE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57AE1DC8" w14:textId="50D0917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024" w:type="pct"/>
                        <w:vAlign w:val="center"/>
                      </w:tcPr>
                      <w:p w14:paraId="4DB95BCB" w14:textId="5171622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789B7EA" w14:textId="77777777" w:rsidTr="00C56FE5">
                    <w:trPr>
                      <w:trHeight w:val="350"/>
                    </w:trPr>
                    <w:tc>
                      <w:tcPr>
                        <w:tcW w:w="654" w:type="pct"/>
                        <w:vAlign w:val="center"/>
                      </w:tcPr>
                      <w:p w14:paraId="2CC4CE27" w14:textId="164ED2C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3" w:type="pct"/>
                        <w:vAlign w:val="center"/>
                      </w:tcPr>
                      <w:p w14:paraId="15257DE5" w14:textId="17B5772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5A5B77DB" w14:textId="269C3EF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0211F935" w14:textId="65602DC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06922845" w14:textId="05C9887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301F9385" w14:textId="2C4078E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024" w:type="pct"/>
                        <w:vAlign w:val="center"/>
                      </w:tcPr>
                      <w:p w14:paraId="466B257B" w14:textId="79423C9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FF325E" w14:textId="77777777" w:rsidTr="00C56FE5">
                    <w:trPr>
                      <w:trHeight w:val="336"/>
                    </w:trPr>
                    <w:tc>
                      <w:tcPr>
                        <w:tcW w:w="654" w:type="pct"/>
                        <w:vAlign w:val="center"/>
                      </w:tcPr>
                      <w:p w14:paraId="19614E19" w14:textId="6F52D19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3" w:type="pct"/>
                        <w:vAlign w:val="center"/>
                      </w:tcPr>
                      <w:p w14:paraId="44FDD080" w14:textId="0B09F61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583499E9" w14:textId="499277E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7501708F" w14:textId="400464D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534813E3" w14:textId="339A78D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0F2FC1B6" w14:textId="03900E8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024" w:type="pct"/>
                        <w:vAlign w:val="center"/>
                      </w:tcPr>
                      <w:p w14:paraId="36271937" w14:textId="0DC662F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E339188" w14:textId="77777777" w:rsidTr="00C56FE5">
                    <w:trPr>
                      <w:trHeight w:val="350"/>
                    </w:trPr>
                    <w:tc>
                      <w:tcPr>
                        <w:tcW w:w="654" w:type="pct"/>
                        <w:vAlign w:val="center"/>
                      </w:tcPr>
                      <w:p w14:paraId="1D3BFC65" w14:textId="75522DD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3" w:type="pct"/>
                        <w:vAlign w:val="center"/>
                      </w:tcPr>
                      <w:p w14:paraId="214E63AB" w14:textId="7CBD6A7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128A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57525AB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0D6EA57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68CE027E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65" w:type="pct"/>
                        <w:vAlign w:val="center"/>
                      </w:tcPr>
                      <w:p w14:paraId="4242942F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24" w:type="pct"/>
                        <w:vAlign w:val="center"/>
                      </w:tcPr>
                      <w:p w14:paraId="0F3BA4F2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E50BDE" w:rsidRDefault="00E50BDE" w:rsidP="00E50BDE">
            <w:pPr>
              <w:pStyle w:val="ad"/>
              <w:jc w:val="center"/>
              <w:rPr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4332C331" w:rsidR="00F93E3B" w:rsidRDefault="00F93E3B" w:rsidP="00996E56">
      <w:pPr>
        <w:pStyle w:val="a5"/>
        <w:rPr>
          <w:noProof/>
          <w:color w:val="auto"/>
        </w:rPr>
      </w:pPr>
    </w:p>
    <w:sectPr w:rsidR="00F93E3B" w:rsidSect="00483B38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3409B" w14:textId="77777777" w:rsidR="00483B38" w:rsidRDefault="00483B38">
      <w:pPr>
        <w:spacing w:after="0"/>
      </w:pPr>
      <w:r>
        <w:separator/>
      </w:r>
    </w:p>
  </w:endnote>
  <w:endnote w:type="continuationSeparator" w:id="0">
    <w:p w14:paraId="26625F97" w14:textId="77777777" w:rsidR="00483B38" w:rsidRDefault="00483B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D2C89" w14:textId="77777777" w:rsidR="00483B38" w:rsidRDefault="00483B38">
      <w:pPr>
        <w:spacing w:after="0"/>
      </w:pPr>
      <w:r>
        <w:separator/>
      </w:r>
    </w:p>
  </w:footnote>
  <w:footnote w:type="continuationSeparator" w:id="0">
    <w:p w14:paraId="7B56C236" w14:textId="77777777" w:rsidR="00483B38" w:rsidRDefault="00483B3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753F2"/>
    <w:rsid w:val="00097A25"/>
    <w:rsid w:val="000A5A57"/>
    <w:rsid w:val="001274F3"/>
    <w:rsid w:val="0014402E"/>
    <w:rsid w:val="00151CCE"/>
    <w:rsid w:val="001B01F9"/>
    <w:rsid w:val="001C41F9"/>
    <w:rsid w:val="00285C1D"/>
    <w:rsid w:val="003327F5"/>
    <w:rsid w:val="00340CAF"/>
    <w:rsid w:val="003C0D41"/>
    <w:rsid w:val="003E085C"/>
    <w:rsid w:val="003E7B3A"/>
    <w:rsid w:val="00416364"/>
    <w:rsid w:val="004243C1"/>
    <w:rsid w:val="00431B29"/>
    <w:rsid w:val="00440416"/>
    <w:rsid w:val="00462EAD"/>
    <w:rsid w:val="00483B38"/>
    <w:rsid w:val="004A6170"/>
    <w:rsid w:val="004F6AAC"/>
    <w:rsid w:val="005076DE"/>
    <w:rsid w:val="00512F2D"/>
    <w:rsid w:val="00565348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A72A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60B11"/>
    <w:rsid w:val="00AA23D3"/>
    <w:rsid w:val="00AA3C50"/>
    <w:rsid w:val="00AE302A"/>
    <w:rsid w:val="00AE36BB"/>
    <w:rsid w:val="00AF45A9"/>
    <w:rsid w:val="00B37C7E"/>
    <w:rsid w:val="00B65B09"/>
    <w:rsid w:val="00B85583"/>
    <w:rsid w:val="00B9476B"/>
    <w:rsid w:val="00BC3952"/>
    <w:rsid w:val="00BE5AB8"/>
    <w:rsid w:val="00C44DFB"/>
    <w:rsid w:val="00C56FE5"/>
    <w:rsid w:val="00C6519B"/>
    <w:rsid w:val="00C70F21"/>
    <w:rsid w:val="00C7354B"/>
    <w:rsid w:val="00C91F9B"/>
    <w:rsid w:val="00D128AA"/>
    <w:rsid w:val="00D71242"/>
    <w:rsid w:val="00DA1C94"/>
    <w:rsid w:val="00DE32AC"/>
    <w:rsid w:val="00E1407A"/>
    <w:rsid w:val="00E50BDE"/>
    <w:rsid w:val="00E774CD"/>
    <w:rsid w:val="00E77E1D"/>
    <w:rsid w:val="00ED42CD"/>
    <w:rsid w:val="00ED5877"/>
    <w:rsid w:val="00ED75B6"/>
    <w:rsid w:val="00F67F8D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3416</Words>
  <Characters>19474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2024-01-29T20:14:00Z</dcterms:created>
  <dcterms:modified xsi:type="dcterms:W3CDTF">2024-01-29T20:19:00Z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