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5398"/>
      </w:tblGrid>
      <w:tr w:rsidR="00835E27" w:rsidRPr="00835E27" w14:paraId="40983BE3" w14:textId="77777777" w:rsidTr="003913BD">
        <w:trPr>
          <w:trHeight w:val="10480"/>
          <w:jc w:val="center"/>
        </w:trPr>
        <w:tc>
          <w:tcPr>
            <w:tcW w:w="5000" w:type="pct"/>
            <w:vAlign w:val="center"/>
          </w:tcPr>
          <w:p w14:paraId="66537F75" w14:textId="408BFA78" w:rsidR="003E085C" w:rsidRPr="005D6AC7" w:rsidRDefault="003E085C" w:rsidP="00E50BDE">
            <w:pPr>
              <w:pStyle w:val="ad"/>
              <w:jc w:val="center"/>
              <w:rPr>
                <w:rFonts w:cs="Arial"/>
                <w:b/>
                <w:bCs/>
                <w:noProof/>
                <w:color w:val="808080" w:themeColor="background1" w:themeShade="80"/>
                <w:sz w:val="80"/>
                <w:szCs w:val="80"/>
                <w:lang w:bidi="ru-RU"/>
              </w:rPr>
            </w:pPr>
            <w:r w:rsidRPr="005D6AC7">
              <w:rPr>
                <w:rFonts w:cs="Arial"/>
                <w:b/>
                <w:bCs/>
                <w:noProof/>
                <w:color w:val="808080" w:themeColor="background1" w:themeShade="80"/>
                <w:sz w:val="80"/>
                <w:szCs w:val="80"/>
                <w:lang w:bidi="ru-RU"/>
              </w:rPr>
              <w:fldChar w:fldCharType="begin"/>
            </w:r>
            <w:r w:rsidRPr="005D6AC7">
              <w:rPr>
                <w:rFonts w:cs="Arial"/>
                <w:b/>
                <w:bCs/>
                <w:noProof/>
                <w:color w:val="808080" w:themeColor="background1" w:themeShade="80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5D6AC7">
              <w:rPr>
                <w:rFonts w:cs="Arial"/>
                <w:b/>
                <w:bCs/>
                <w:noProof/>
                <w:color w:val="808080" w:themeColor="background1" w:themeShade="80"/>
                <w:sz w:val="80"/>
                <w:szCs w:val="80"/>
                <w:lang w:bidi="ru-RU"/>
              </w:rPr>
              <w:fldChar w:fldCharType="separate"/>
            </w:r>
            <w:r w:rsidR="00BF6576">
              <w:rPr>
                <w:rFonts w:cs="Arial"/>
                <w:b/>
                <w:bCs/>
                <w:noProof/>
                <w:color w:val="808080" w:themeColor="background1" w:themeShade="80"/>
                <w:sz w:val="80"/>
                <w:szCs w:val="80"/>
                <w:lang w:bidi="ru-RU"/>
              </w:rPr>
              <w:t>2025</w:t>
            </w:r>
            <w:r w:rsidRPr="005D6AC7">
              <w:rPr>
                <w:rFonts w:cs="Arial"/>
                <w:b/>
                <w:bCs/>
                <w:noProof/>
                <w:color w:val="808080" w:themeColor="background1" w:themeShade="80"/>
                <w:sz w:val="80"/>
                <w:szCs w:val="80"/>
                <w:lang w:bidi="ru-RU"/>
              </w:rPr>
              <w:fldChar w:fldCharType="end"/>
            </w:r>
            <w:bookmarkStart w:id="0" w:name="_Calendar"/>
            <w:bookmarkEnd w:id="0"/>
          </w:p>
          <w:tbl>
            <w:tblPr>
              <w:tblStyle w:val="ae"/>
              <w:tblW w:w="5000" w:type="pct"/>
              <w:tblCellMar>
                <w:top w:w="170" w:type="dxa"/>
                <w:left w:w="284" w:type="dxa"/>
                <w:bottom w:w="170" w:type="dxa"/>
                <w:right w:w="284" w:type="dxa"/>
              </w:tblCellMar>
              <w:tblLook w:val="04A0" w:firstRow="1" w:lastRow="0" w:firstColumn="1" w:lastColumn="0" w:noHBand="0" w:noVBand="1"/>
            </w:tblPr>
            <w:tblGrid>
              <w:gridCol w:w="3849"/>
              <w:gridCol w:w="3849"/>
              <w:gridCol w:w="3850"/>
              <w:gridCol w:w="3850"/>
            </w:tblGrid>
            <w:tr w:rsidR="00835E27" w:rsidRPr="00835E27" w14:paraId="79F6697B" w14:textId="61825017" w:rsidTr="00A56366">
              <w:trPr>
                <w:trHeight w:val="2800"/>
              </w:trPr>
              <w:tc>
                <w:tcPr>
                  <w:tcW w:w="1250" w:type="pct"/>
                </w:tcPr>
                <w:bookmarkStart w:id="1" w:name="_Hlk38821049"/>
                <w:p w14:paraId="1E763E4B" w14:textId="480E9FDD" w:rsidR="00240D4D" w:rsidRPr="00754608" w:rsidRDefault="00835E27" w:rsidP="00E50BDE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5D6AC7">
                    <w:rPr>
                      <w:rFonts w:cs="Arial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43904" behindDoc="1" locked="0" layoutInCell="1" allowOverlap="1" wp14:anchorId="0EC77DD1" wp14:editId="1ECAF650">
                            <wp:simplePos x="0" y="0"/>
                            <wp:positionH relativeFrom="column">
                              <wp:posOffset>-76168</wp:posOffset>
                            </wp:positionH>
                            <wp:positionV relativeFrom="paragraph">
                              <wp:posOffset>-63420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5" name="Прямоугольник: скругленные углы 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281555" cy="1915795"/>
                                    </a:xfrm>
                                    <a:prstGeom prst="roundRect">
                                      <a:avLst>
                                        <a:gd name="adj" fmla="val 8781"/>
                                      </a:avLst>
                                    </a:prstGeom>
                                    <a:solidFill>
                                      <a:srgbClr val="00A5E1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oundrect w14:anchorId="644A814C" id="Прямоугольник: скругленные углы 5" o:spid="_x0000_s1026" style="position:absolute;margin-left:-6pt;margin-top:-5pt;width:179.65pt;height:150.85pt;z-index:-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57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" fillcolor="#00a5e1" stroked="f" strokeweight="1pt"/>
                        </w:pict>
                      </mc:Fallback>
                    </mc:AlternateContent>
                  </w:r>
                  <w:r w:rsidR="00754608">
                    <w:rPr>
                      <w:rFonts w:cs="Arial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  <w:t>ЯНУАРИ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6"/>
                    <w:gridCol w:w="471"/>
                    <w:gridCol w:w="470"/>
                    <w:gridCol w:w="470"/>
                    <w:gridCol w:w="470"/>
                    <w:gridCol w:w="470"/>
                    <w:gridCol w:w="459"/>
                  </w:tblGrid>
                  <w:tr w:rsidR="00835E27" w:rsidRPr="00835E27" w14:paraId="684222CD" w14:textId="77777777" w:rsidTr="00FB2500">
                    <w:trPr>
                      <w:trHeight w:val="170"/>
                    </w:trPr>
                    <w:tc>
                      <w:tcPr>
                        <w:tcW w:w="710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9408482" w14:textId="375CAF0D" w:rsidR="00240D4D" w:rsidRPr="00835E27" w:rsidRDefault="005D6AC7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B285114" w14:textId="5BABBACF" w:rsidR="00240D4D" w:rsidRPr="00835E27" w:rsidRDefault="00754608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4BB7502" w14:textId="2781305E" w:rsidR="00240D4D" w:rsidRPr="00835E27" w:rsidRDefault="00754608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684BA99" w14:textId="333B51B6" w:rsidR="00240D4D" w:rsidRPr="00835E27" w:rsidRDefault="005D6AC7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CF75680" w14:textId="16C60D5D" w:rsidR="00240D4D" w:rsidRPr="00835E27" w:rsidRDefault="005D6AC7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7BE3AF3" w14:textId="41F4C1F7" w:rsidR="00240D4D" w:rsidRPr="00835E27" w:rsidRDefault="005D6AC7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1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7E85CF0" w14:textId="25CB0442" w:rsidR="00240D4D" w:rsidRPr="00835E27" w:rsidRDefault="005D6AC7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835E27" w:rsidRPr="00835E27" w14:paraId="31DF8F53" w14:textId="77777777" w:rsidTr="00FB2500">
                    <w:trPr>
                      <w:trHeight w:val="350"/>
                    </w:trPr>
                    <w:tc>
                      <w:tcPr>
                        <w:tcW w:w="710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C3DF47A" w14:textId="1B6FFAEA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MonthStart1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" 1 ""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FD8DCA2" w14:textId="2F160DE2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MonthStart1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вторник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=A2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D953DC5" w14:textId="6131646A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MonthStart1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=B2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16F7F6B" w14:textId="6E255536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MonthStart1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четверг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=C2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D77DEF9" w14:textId="0329FFF9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MonthStart1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пятница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=D2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3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AB1CBA7" w14:textId="7BA81881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MonthStart1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=E2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4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1DE8D4C" w14:textId="01E59525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MonthStart1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=F2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5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5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5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0AFA4FA2" w14:textId="77777777" w:rsidTr="00835E27">
                    <w:trPr>
                      <w:trHeight w:val="336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688A4083" w14:textId="4AB549A9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6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AD9C7DF" w14:textId="19F16D0E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7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FD5672A" w14:textId="14B4AA3E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8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8E39618" w14:textId="2E111D92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9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E01D669" w14:textId="0E88E8B1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10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78B3CC1" w14:textId="5EDD4A04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11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shd w:val="clear" w:color="auto" w:fill="auto"/>
                        <w:vAlign w:val="center"/>
                      </w:tcPr>
                      <w:p w14:paraId="63A6A44F" w14:textId="02594E4C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12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223F797F" w14:textId="77777777" w:rsidTr="00835E27">
                    <w:trPr>
                      <w:trHeight w:val="35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3FCDA0AA" w14:textId="7F44F2C8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13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E99770B" w14:textId="3E7F6B8F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14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078C04D" w14:textId="07B6F399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15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3764BF9" w14:textId="30BE18EC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16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C4D6EFD" w14:textId="246B7E62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17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1A7D074" w14:textId="7F95E297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18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shd w:val="clear" w:color="auto" w:fill="auto"/>
                        <w:vAlign w:val="center"/>
                      </w:tcPr>
                      <w:p w14:paraId="2DF4C53D" w14:textId="356609A4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19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10529957" w14:textId="77777777" w:rsidTr="00835E27">
                    <w:trPr>
                      <w:trHeight w:val="35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7824C9C9" w14:textId="7C134228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20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65E1D41" w14:textId="213D9142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21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3951C8E" w14:textId="0CE3DC7E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22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A755A8A" w14:textId="220425CB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23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31F29A4" w14:textId="44FC120E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24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D8D3352" w14:textId="561AE029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25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shd w:val="clear" w:color="auto" w:fill="auto"/>
                        <w:vAlign w:val="center"/>
                      </w:tcPr>
                      <w:p w14:paraId="2CF6BA37" w14:textId="56933494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26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797D45F8" w14:textId="77777777" w:rsidTr="00835E27">
                    <w:trPr>
                      <w:trHeight w:val="336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4BD14B6A" w14:textId="635FCE17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=G5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=G5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MonthEnd1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27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746ECD0" w14:textId="0EDA52E0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MonthEnd1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28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6F7B018" w14:textId="2B70B6AF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MonthEnd1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29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72B5BF7" w14:textId="061F2039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MonthEnd1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30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573E501" w14:textId="527FA18A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MonthEnd1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31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A251BC6" w14:textId="7A508862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MonthEnd1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shd w:val="clear" w:color="auto" w:fill="auto"/>
                        <w:vAlign w:val="center"/>
                      </w:tcPr>
                      <w:p w14:paraId="3CA74E8D" w14:textId="0863EDC1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MonthEnd1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1144E5B8" w14:textId="77777777" w:rsidTr="00835E27">
                    <w:trPr>
                      <w:trHeight w:val="35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55F237A0" w14:textId="016A343D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MonthEnd1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84CCAC5" w14:textId="2BA961C5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=A7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=A7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MonthEnd1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=A7+1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50BB2A5" w14:textId="77777777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CD13DEE" w14:textId="77777777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241B312" w14:textId="77777777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D7F8AB0" w14:textId="77777777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01" w:type="pct"/>
                        <w:shd w:val="clear" w:color="auto" w:fill="auto"/>
                        <w:vAlign w:val="center"/>
                      </w:tcPr>
                      <w:p w14:paraId="40F850EA" w14:textId="5A730556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</w:p>
                    </w:tc>
                  </w:tr>
                  <w:bookmarkEnd w:id="1"/>
                </w:tbl>
                <w:p w14:paraId="1B2D8CFA" w14:textId="77777777" w:rsidR="00240D4D" w:rsidRPr="00835E27" w:rsidRDefault="00240D4D" w:rsidP="00E50BDE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</w:rPr>
                  </w:pPr>
                </w:p>
              </w:tc>
              <w:tc>
                <w:tcPr>
                  <w:tcW w:w="1250" w:type="pct"/>
                </w:tcPr>
                <w:p w14:paraId="3D861116" w14:textId="4B6D2393" w:rsidR="00240D4D" w:rsidRPr="005D6AC7" w:rsidRDefault="00835E27" w:rsidP="00E50BDE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5D6AC7">
                    <w:rPr>
                      <w:rFonts w:cs="Arial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48000" behindDoc="1" locked="0" layoutInCell="1" allowOverlap="1" wp14:anchorId="2EC4444B" wp14:editId="0135773D">
                            <wp:simplePos x="0" y="0"/>
                            <wp:positionH relativeFrom="column">
                              <wp:posOffset>-95387</wp:posOffset>
                            </wp:positionH>
                            <wp:positionV relativeFrom="paragraph">
                              <wp:posOffset>-63420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12" name="Прямоугольник: скругленные углы 1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281555" cy="1915795"/>
                                    </a:xfrm>
                                    <a:prstGeom prst="roundRect">
                                      <a:avLst>
                                        <a:gd name="adj" fmla="val 8781"/>
                                      </a:avLst>
                                    </a:prstGeom>
                                    <a:solidFill>
                                      <a:srgbClr val="1EB4C3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oundrect w14:anchorId="586F1A0C" id="Прямоугольник: скругленные углы 12" o:spid="_x0000_s1026" style="position:absolute;margin-left:-7.5pt;margin-top:-5pt;width:179.65pt;height:150.85pt;z-index:-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57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" fillcolor="#1eb4c3" stroked="f" strokeweight="1pt"/>
                        </w:pict>
                      </mc:Fallback>
                    </mc:AlternateContent>
                  </w:r>
                  <w:r w:rsidR="00754608">
                    <w:rPr>
                      <w:rFonts w:cs="Arial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ФЕВРУАРИ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5"/>
                    <w:gridCol w:w="470"/>
                    <w:gridCol w:w="470"/>
                    <w:gridCol w:w="470"/>
                    <w:gridCol w:w="470"/>
                    <w:gridCol w:w="470"/>
                    <w:gridCol w:w="461"/>
                  </w:tblGrid>
                  <w:tr w:rsidR="00835E27" w:rsidRPr="00835E27" w14:paraId="4D521D1C" w14:textId="77777777" w:rsidTr="00FB2500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B4A50A8" w14:textId="0887088E" w:rsidR="00240D4D" w:rsidRPr="00835E27" w:rsidRDefault="005D6AC7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D052ACD" w14:textId="6BF12FEC" w:rsidR="00240D4D" w:rsidRPr="00835E27" w:rsidRDefault="00754608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A47D848" w14:textId="7955DF1D" w:rsidR="00240D4D" w:rsidRPr="00835E27" w:rsidRDefault="00754608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1412BE2" w14:textId="7B40AE1E" w:rsidR="00240D4D" w:rsidRPr="00835E27" w:rsidRDefault="005D6AC7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C3D3BE5" w14:textId="6B0783DB" w:rsidR="00240D4D" w:rsidRPr="00835E27" w:rsidRDefault="005D6AC7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42F7BE9" w14:textId="30524BAA" w:rsidR="00240D4D" w:rsidRPr="00835E27" w:rsidRDefault="005D6AC7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CB16A91" w14:textId="3A4381FB" w:rsidR="00240D4D" w:rsidRPr="00835E27" w:rsidRDefault="005D6AC7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835E27" w:rsidRPr="00835E27" w14:paraId="033AD79B" w14:textId="77777777" w:rsidTr="00FB2500">
                    <w:trPr>
                      <w:trHeight w:val="350"/>
                    </w:trPr>
                    <w:tc>
                      <w:tcPr>
                        <w:tcW w:w="70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2338C3E" w14:textId="78727948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MonthStart2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" 1 ""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E9814E4" w14:textId="7C4C8F50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MonthStart2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вторник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=A2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B665E05" w14:textId="302FDF9A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MonthStart2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=B2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131D4F0" w14:textId="3059F09A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MonthStart2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четверг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=C2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FC2BCF9" w14:textId="6E5A8F93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MonthStart2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пятница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=D2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CD888BB" w14:textId="505874F9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MonthStart2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=E2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A023F15" w14:textId="4FEB3232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MonthStart2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=F2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6878283D" w14:textId="77777777" w:rsidTr="00E47E0F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36E1A06" w14:textId="28D8A93E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3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1E8FAF3" w14:textId="578DDB68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4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1F01189" w14:textId="0D41D192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5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1DD9A7D" w14:textId="0A8DD501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6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D7C63CF" w14:textId="420157E6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7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80DD119" w14:textId="3941BFE2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8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51B6ED7" w14:textId="6943293D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9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7DC4D67B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64AC88D8" w14:textId="0B789DBD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10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A0ABAC2" w14:textId="4256ADEB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11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8AB7AB9" w14:textId="45BDE0F1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12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58FC14F" w14:textId="53490EE0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13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6F7ACB7" w14:textId="262F5984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14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6A9F174" w14:textId="1F9217B0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15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0A0A41E" w14:textId="1314B295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16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73331944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36526BF" w14:textId="395DC6D2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17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A8C1CD1" w14:textId="0B2C45EF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18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C3A56F1" w14:textId="21A13E84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19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5262D4B" w14:textId="7C4F4D58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20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A49CF7" w14:textId="713A9E7D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21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A26A059" w14:textId="389292F5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22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6E25065" w14:textId="63AFC1B2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23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74B0FF95" w14:textId="77777777" w:rsidTr="00E47E0F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A5D3919" w14:textId="771CAACB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=G5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23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=G5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23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MonthEnd2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24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24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24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5641D12" w14:textId="633C598D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24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24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MonthEnd2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25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CBBFCBA" w14:textId="6ABEE573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MonthEnd2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26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2DB4676" w14:textId="7A889EB7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MonthEnd2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27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12ADD02" w14:textId="60C46EEF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MonthEnd2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28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46D5BCA" w14:textId="49F95161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MonthEnd2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785B"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267017D" w14:textId="0A9991C8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785B"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MonthEnd2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785B"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4CB553C4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4549FBFA" w14:textId="5F751B1B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MonthEnd2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254819C" w14:textId="35DE6C6E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=A7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=A7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MonthEnd2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=A7+1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!A12 Is Not In Table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EFD04B4" w14:textId="1A7C2D80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BAA4EBA" w14:textId="595D9AAF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F9AE72D" w14:textId="77777777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4A36644" w14:textId="77777777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B970C07" w14:textId="77777777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</w:p>
                    </w:tc>
                  </w:tr>
                </w:tbl>
                <w:p w14:paraId="635B5D45" w14:textId="77777777" w:rsidR="00240D4D" w:rsidRPr="00835E27" w:rsidRDefault="00240D4D" w:rsidP="00E50BDE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</w:rPr>
                  </w:pPr>
                </w:p>
              </w:tc>
              <w:tc>
                <w:tcPr>
                  <w:tcW w:w="1250" w:type="pct"/>
                </w:tcPr>
                <w:p w14:paraId="4315FC74" w14:textId="0E923E79" w:rsidR="00240D4D" w:rsidRPr="005D6AC7" w:rsidRDefault="00835E27" w:rsidP="00E50BDE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5D6AC7">
                    <w:rPr>
                      <w:rFonts w:cs="Arial"/>
                      <w:b/>
                      <w:bCs/>
                      <w:noProof/>
                      <w:color w:val="FFFFFF" w:themeColor="background1"/>
                      <w:sz w:val="80"/>
                      <w:szCs w:val="80"/>
                      <w:lang w:bidi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2096" behindDoc="1" locked="0" layoutInCell="1" allowOverlap="1" wp14:anchorId="202827E0" wp14:editId="10CD2AE0">
                            <wp:simplePos x="0" y="0"/>
                            <wp:positionH relativeFrom="column">
                              <wp:posOffset>-108818</wp:posOffset>
                            </wp:positionH>
                            <wp:positionV relativeFrom="paragraph">
                              <wp:posOffset>-63420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15" name="Прямоугольник: скругленные углы 1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281555" cy="1915795"/>
                                    </a:xfrm>
                                    <a:prstGeom prst="roundRect">
                                      <a:avLst>
                                        <a:gd name="adj" fmla="val 8781"/>
                                      </a:avLst>
                                    </a:prstGeom>
                                    <a:solidFill>
                                      <a:srgbClr val="41AF69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oundrect w14:anchorId="36982EC7" id="Прямоугольник: скругленные углы 15" o:spid="_x0000_s1026" style="position:absolute;margin-left:-8.55pt;margin-top:-5pt;width:179.65pt;height:150.85pt;z-index:-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57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" fillcolor="#41af69" stroked="f" strokeweight="1pt"/>
                        </w:pict>
                      </mc:Fallback>
                    </mc:AlternateContent>
                  </w:r>
                  <w:r w:rsidR="00754608">
                    <w:rPr>
                      <w:rFonts w:cs="Arial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МАРТ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3"/>
                    <w:gridCol w:w="469"/>
                    <w:gridCol w:w="471"/>
                    <w:gridCol w:w="471"/>
                    <w:gridCol w:w="471"/>
                    <w:gridCol w:w="471"/>
                    <w:gridCol w:w="461"/>
                  </w:tblGrid>
                  <w:tr w:rsidR="00835E27" w:rsidRPr="00835E27" w14:paraId="5FBA1453" w14:textId="77777777" w:rsidTr="00FB2500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D82C68E" w14:textId="5F3D0FF6" w:rsidR="00240D4D" w:rsidRPr="00835E27" w:rsidRDefault="005D6AC7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D081C50" w14:textId="06434B52" w:rsidR="00240D4D" w:rsidRPr="00835E27" w:rsidRDefault="00754608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B330407" w14:textId="102D610C" w:rsidR="00240D4D" w:rsidRPr="00835E27" w:rsidRDefault="00754608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F2E47A7" w14:textId="5FEF2A80" w:rsidR="00240D4D" w:rsidRPr="00835E27" w:rsidRDefault="005D6AC7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D7F939A" w14:textId="180A82D4" w:rsidR="00240D4D" w:rsidRPr="00835E27" w:rsidRDefault="005D6AC7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24E7528" w14:textId="4AB4DEEC" w:rsidR="00240D4D" w:rsidRPr="00835E27" w:rsidRDefault="005D6AC7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6F13CE6" w14:textId="4B47DE83" w:rsidR="00240D4D" w:rsidRPr="00835E27" w:rsidRDefault="005D6AC7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835E27" w:rsidRPr="00835E27" w14:paraId="1AD7C61D" w14:textId="77777777" w:rsidTr="00FB2500">
                    <w:trPr>
                      <w:trHeight w:val="350"/>
                    </w:trPr>
                    <w:tc>
                      <w:tcPr>
                        <w:tcW w:w="70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0AAAD04" w14:textId="4A6976D7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MonthStart3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" 1 ""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EBC2568" w14:textId="653FF028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MonthStart3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вторник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=A2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2F3CE0B" w14:textId="366F7F33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MonthStart3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=B2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E343102" w14:textId="53E09E87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MonthStart3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четверг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=C2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348F3FC" w14:textId="05F429BE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MonthStart3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пятница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=D2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0C4B999" w14:textId="2D092050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MonthStart3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=E2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611257B" w14:textId="4C10420E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MonthStart3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=F2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0ACC4FBD" w14:textId="77777777" w:rsidTr="00E47E0F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62D8059F" w14:textId="20E81C2D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3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45CA2B8" w14:textId="6B345617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4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0DB2D48" w14:textId="569AFDF0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5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3650517" w14:textId="6E5161C9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6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5810657" w14:textId="6E8BCE87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7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1DD2049" w14:textId="17EB250D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8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B2C3A7B" w14:textId="196BEC28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9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2DAA7F9C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B1BC1FA" w14:textId="72D3BF80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10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2ED7620" w14:textId="3A3E14B9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11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AD98F73" w14:textId="76F7FD5E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12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7612937" w14:textId="3BB6A5CE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13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576CEF7" w14:textId="49B4247F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14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9EEA51C" w14:textId="6C61D045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15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340F2AC" w14:textId="69147105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16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091924FE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0EE5652" w14:textId="5F7F1C13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17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27248AD" w14:textId="7E31891E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18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55AFA3B" w14:textId="67FBE36E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19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E3E5F29" w14:textId="4BF8162A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20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9D56471" w14:textId="01509ED6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21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A7AED89" w14:textId="0C191115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22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8F77A3C" w14:textId="7DB513D7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23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322DB458" w14:textId="77777777" w:rsidTr="00E47E0F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24ACEBE8" w14:textId="74B1EBD8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=G5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23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=G5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23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MonthEnd3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24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24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24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8E2EFA3" w14:textId="16662E0E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24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24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MonthEnd3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25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50FF736" w14:textId="4200BCF0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MonthEnd3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26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08BB8E5" w14:textId="7735E9DC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MonthEnd3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27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B4100B5" w14:textId="146EC1E6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MonthEnd3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28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7C4FF97" w14:textId="5FF0162D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MonthEnd3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29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B8E039F" w14:textId="08381C57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MonthEnd3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30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73808F25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1E6C55AF" w14:textId="320D83C5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MonthEnd3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31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D1FD984" w14:textId="462D9F50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=A7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=A7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MonthEnd3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=A7+1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785B"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9E8669C" w14:textId="77777777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3B5375A" w14:textId="77777777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A1958E1" w14:textId="43158FD5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97379C4" w14:textId="5626F247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E133FB9" w14:textId="77777777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</w:p>
                    </w:tc>
                  </w:tr>
                </w:tbl>
                <w:p w14:paraId="260070DC" w14:textId="77777777" w:rsidR="00240D4D" w:rsidRPr="00835E27" w:rsidRDefault="00240D4D" w:rsidP="00E50BDE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</w:rPr>
                  </w:pPr>
                </w:p>
              </w:tc>
              <w:tc>
                <w:tcPr>
                  <w:tcW w:w="1250" w:type="pct"/>
                </w:tcPr>
                <w:p w14:paraId="64B9D1A2" w14:textId="333146E0" w:rsidR="00240D4D" w:rsidRPr="005D6AC7" w:rsidRDefault="00835E27" w:rsidP="00240D4D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5D6AC7">
                    <w:rPr>
                      <w:rFonts w:cs="Arial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6192" behindDoc="1" locked="0" layoutInCell="1" allowOverlap="1" wp14:anchorId="3C3004F0" wp14:editId="338932E5">
                            <wp:simplePos x="0" y="0"/>
                            <wp:positionH relativeFrom="column">
                              <wp:posOffset>-122885</wp:posOffset>
                            </wp:positionH>
                            <wp:positionV relativeFrom="paragraph">
                              <wp:posOffset>-63420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18" name="Прямоугольник: скругленные углы 1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281555" cy="1915795"/>
                                    </a:xfrm>
                                    <a:prstGeom prst="roundRect">
                                      <a:avLst>
                                        <a:gd name="adj" fmla="val 8781"/>
                                      </a:avLst>
                                    </a:prstGeom>
                                    <a:solidFill>
                                      <a:srgbClr val="7DC355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oundrect w14:anchorId="06153AC0" id="Прямоугольник: скругленные углы 18" o:spid="_x0000_s1026" style="position:absolute;margin-left:-9.7pt;margin-top:-5pt;width:179.65pt;height:150.85pt;z-index:-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57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" fillcolor="#7dc355" stroked="f" strokeweight="1pt"/>
                        </w:pict>
                      </mc:Fallback>
                    </mc:AlternateContent>
                  </w:r>
                  <w:r w:rsidR="00754608">
                    <w:rPr>
                      <w:rFonts w:cs="Arial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АПРИЛ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3"/>
                    <w:gridCol w:w="469"/>
                    <w:gridCol w:w="471"/>
                    <w:gridCol w:w="471"/>
                    <w:gridCol w:w="471"/>
                    <w:gridCol w:w="471"/>
                    <w:gridCol w:w="461"/>
                  </w:tblGrid>
                  <w:tr w:rsidR="00835E27" w:rsidRPr="00835E27" w14:paraId="486B25E3" w14:textId="77777777" w:rsidTr="00FB2500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7AC1FC0" w14:textId="6CFB1AC3" w:rsidR="00240D4D" w:rsidRPr="00835E27" w:rsidRDefault="005D6AC7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14AE8CF" w14:textId="37B9E532" w:rsidR="00240D4D" w:rsidRPr="00835E27" w:rsidRDefault="00754608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1D221CC" w14:textId="291074D9" w:rsidR="00240D4D" w:rsidRPr="00835E27" w:rsidRDefault="00754608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567455C" w14:textId="74969C2B" w:rsidR="00240D4D" w:rsidRPr="00835E27" w:rsidRDefault="005D6AC7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5DCA161" w14:textId="38CC49D8" w:rsidR="00240D4D" w:rsidRPr="00835E27" w:rsidRDefault="005D6AC7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C27E099" w14:textId="78FD9C70" w:rsidR="00240D4D" w:rsidRPr="00835E27" w:rsidRDefault="005D6AC7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0E05008" w14:textId="13379961" w:rsidR="00240D4D" w:rsidRPr="00835E27" w:rsidRDefault="005D6AC7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835E27" w:rsidRPr="00835E27" w14:paraId="18746610" w14:textId="77777777" w:rsidTr="00FB2500">
                    <w:trPr>
                      <w:trHeight w:val="350"/>
                    </w:trPr>
                    <w:tc>
                      <w:tcPr>
                        <w:tcW w:w="70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1994D48" w14:textId="0E4072A9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MonthStart4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вторник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" 1 ""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1369881" w14:textId="7D9715ED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MonthStart4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вторник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вторник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=A2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6853C12" w14:textId="77E9C325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MonthStart4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вторник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=B2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05E42A6" w14:textId="035AC1BF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MonthStart4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вторник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четверг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=C2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3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B2FC3EB" w14:textId="5AE6CF6A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MonthStart4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вторник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пятница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=D2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4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27BD5DB" w14:textId="05A9D1DA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MonthStart4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вторник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=E2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5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5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5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3C7F0FA" w14:textId="70DD335F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MonthStart4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вторник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=F2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5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6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0B6D7401" w14:textId="77777777" w:rsidTr="00E47E0F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447C32FA" w14:textId="773DC154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7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BBC7F61" w14:textId="71EB970B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8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96F8EEB" w14:textId="2143A41B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9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7CAAFC1" w14:textId="5B9C30CE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10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5C5458D" w14:textId="054A7C70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11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C09DBCE" w14:textId="7BF99ECB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12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14266C6" w14:textId="6B740BF1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13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2E5D7C27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107F514" w14:textId="00CB007F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14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951A1E9" w14:textId="26860D9A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15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BBD307A" w14:textId="34E1FE68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16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3F98C93" w14:textId="0A48C4B3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17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792DA3C" w14:textId="5EEDB042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18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7CB3325" w14:textId="26B2B519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19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975FC51" w14:textId="42541471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20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4FD26192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370BE02" w14:textId="753E8410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21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7362466" w14:textId="6A6A1C2A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22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31F3671" w14:textId="124AE911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23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F7881A4" w14:textId="33BA7988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24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D123C56" w14:textId="7458362D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25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FA154DC" w14:textId="229C9F3B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26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B413671" w14:textId="1613DBB6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27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4E4EF58A" w14:textId="77777777" w:rsidTr="00E47E0F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4F5F3AE" w14:textId="3550A93F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=G5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=G5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MonthEnd4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28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A924BA6" w14:textId="37F85D02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MonthEnd4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29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96D1FA8" w14:textId="4D44BFE8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MonthEnd4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30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A644FB7" w14:textId="471FC07A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MonthEnd4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552F79A" w14:textId="5137F0EA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MonthEnd4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AF1736F" w14:textId="59BFD184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MonthEnd4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BE654C5" w14:textId="095BFC78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MonthEnd4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0CB933A3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462E7F3B" w14:textId="6C45A85E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MonthEnd4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0D3DAF2" w14:textId="6D5F23EB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=A7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=A7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MonthEnd4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=A7+1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A832797" w14:textId="77777777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492B61A" w14:textId="77777777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B60FE7A" w14:textId="77777777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30F720E" w14:textId="77777777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2972D7F" w14:textId="77777777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</w:p>
                    </w:tc>
                  </w:tr>
                </w:tbl>
                <w:p w14:paraId="5F4768A2" w14:textId="77777777" w:rsidR="00240D4D" w:rsidRPr="00835E27" w:rsidRDefault="00240D4D" w:rsidP="00E50BDE">
                  <w:pPr>
                    <w:pStyle w:val="Months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</w:pPr>
                </w:p>
              </w:tc>
            </w:tr>
            <w:tr w:rsidR="00835E27" w:rsidRPr="00835E27" w14:paraId="3808ABFD" w14:textId="5185E65E" w:rsidTr="00A56366">
              <w:trPr>
                <w:trHeight w:val="2800"/>
              </w:trPr>
              <w:tc>
                <w:tcPr>
                  <w:tcW w:w="1250" w:type="pct"/>
                </w:tcPr>
                <w:p w14:paraId="392961A3" w14:textId="2C6856B0" w:rsidR="00240D4D" w:rsidRPr="005D6AC7" w:rsidRDefault="00835E27" w:rsidP="00240D4D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5D6AC7">
                    <w:rPr>
                      <w:rFonts w:cs="Arial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0288" behindDoc="1" locked="0" layoutInCell="1" allowOverlap="1" wp14:anchorId="3416E75C" wp14:editId="31724765">
                            <wp:simplePos x="0" y="0"/>
                            <wp:positionH relativeFrom="column">
                              <wp:posOffset>-87743</wp:posOffset>
                            </wp:positionH>
                            <wp:positionV relativeFrom="paragraph">
                              <wp:posOffset>-60052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21" name="Прямоугольник: скругленные углы 2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281555" cy="1915795"/>
                                    </a:xfrm>
                                    <a:prstGeom prst="roundRect">
                                      <a:avLst>
                                        <a:gd name="adj" fmla="val 8781"/>
                                      </a:avLst>
                                    </a:prstGeom>
                                    <a:solidFill>
                                      <a:srgbClr val="B9BE37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oundrect w14:anchorId="3577B3EB" id="Прямоугольник: скругленные углы 21" o:spid="_x0000_s1026" style="position:absolute;margin-left:-6.9pt;margin-top:-4.75pt;width:179.65pt;height:150.85pt;z-index:-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57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" fillcolor="#b9be37" stroked="f" strokeweight="1pt"/>
                        </w:pict>
                      </mc:Fallback>
                    </mc:AlternateContent>
                  </w:r>
                  <w:r w:rsidR="00754608">
                    <w:rPr>
                      <w:rFonts w:cs="Arial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МАЙ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4"/>
                    <w:gridCol w:w="470"/>
                    <w:gridCol w:w="470"/>
                    <w:gridCol w:w="470"/>
                    <w:gridCol w:w="470"/>
                    <w:gridCol w:w="470"/>
                    <w:gridCol w:w="462"/>
                  </w:tblGrid>
                  <w:tr w:rsidR="00835E27" w:rsidRPr="00835E27" w14:paraId="4533209A" w14:textId="77777777" w:rsidTr="00FB2500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3937BF7" w14:textId="170698D1" w:rsidR="00240D4D" w:rsidRPr="00835E27" w:rsidRDefault="005D6AC7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C076CB9" w14:textId="4CDAC753" w:rsidR="00240D4D" w:rsidRPr="00835E27" w:rsidRDefault="00754608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3E2E5AC" w14:textId="2344F344" w:rsidR="00240D4D" w:rsidRPr="00835E27" w:rsidRDefault="00754608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291E9FA" w14:textId="70839B05" w:rsidR="00240D4D" w:rsidRPr="00835E27" w:rsidRDefault="005D6AC7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2C9E446" w14:textId="12DB28F8" w:rsidR="00240D4D" w:rsidRPr="00835E27" w:rsidRDefault="005D6AC7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6474412" w14:textId="7E6C9279" w:rsidR="00240D4D" w:rsidRPr="00835E27" w:rsidRDefault="005D6AC7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70B3D15" w14:textId="49EA1BA2" w:rsidR="00240D4D" w:rsidRPr="00835E27" w:rsidRDefault="005D6AC7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835E27" w:rsidRPr="00835E27" w14:paraId="38FA371F" w14:textId="77777777" w:rsidTr="00FB2500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57682D8" w14:textId="437F5720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MonthStart5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четверг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" 1 ""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E867C93" w14:textId="6DC3AFDC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MonthStart5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четверг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вторник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=A2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865E0A7" w14:textId="646A0389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MonthStart5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четверг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=B2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7684AED" w14:textId="0C04C0D7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MonthStart5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четверг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четверг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=C2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70F1AEC" w14:textId="73D4BC2E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MonthStart5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четверг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пятница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=D2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988ABBF" w14:textId="2C684BAE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MonthStart5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четверг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=E2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3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B319A52" w14:textId="2C32F5B4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MonthStart5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четверг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=F2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4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68F2BFDB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2217980" w14:textId="7CDFEE57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5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93F0A28" w14:textId="3F2BF4A4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6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2754E50" w14:textId="1FD498AC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7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94A2C39" w14:textId="0BEB3203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8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D8F8CC1" w14:textId="3091B74E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9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717A04D" w14:textId="55D54E57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10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06DA228" w14:textId="5C953898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11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5C3EBBEF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3B720E8" w14:textId="64EBC02C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12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37630C8" w14:textId="5E213A38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13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83A53F4" w14:textId="51439196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14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0B395AE" w14:textId="16F94F1A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15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481E61E" w14:textId="72E496DE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16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665BF55" w14:textId="38101C30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17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869C1DC" w14:textId="38F1895A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18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63A93A41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6DBCB23D" w14:textId="1BB60324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19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B0EB602" w14:textId="02BFA598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20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E6961A2" w14:textId="7AAFC600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21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BD38E3F" w14:textId="2EC184DA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22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E04CD3E" w14:textId="4C558478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23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942B2DE" w14:textId="1514A9AF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24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ED4C57E" w14:textId="237B789D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25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48D57EB2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6E2CB464" w14:textId="11E3C539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=G5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=G5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MonthEnd5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26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41145EE" w14:textId="3D56C862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MonthEnd5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27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5B4A0FD" w14:textId="1FDD60E3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MonthEnd5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28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D90E878" w14:textId="4B782AAB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MonthEnd5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29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B332647" w14:textId="575AFED4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MonthEnd5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30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4502DBD" w14:textId="5EB0F066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MonthEnd5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31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2F76B1F" w14:textId="2EAA799E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MonthEnd5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74CBC6B8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16A44DC" w14:textId="64B16F80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MonthEnd5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4E08FBA" w14:textId="13C1B02C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=A7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=A7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MonthEnd5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=A7+1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5F6AA4F" w14:textId="77777777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2F08D6F" w14:textId="77777777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16EDB61" w14:textId="77777777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4E2DC0C" w14:textId="77777777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E20A0F5" w14:textId="77777777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</w:p>
                    </w:tc>
                  </w:tr>
                </w:tbl>
                <w:p w14:paraId="7B246660" w14:textId="77777777" w:rsidR="00240D4D" w:rsidRPr="00835E27" w:rsidRDefault="00240D4D" w:rsidP="00240D4D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</w:rPr>
                  </w:pPr>
                </w:p>
              </w:tc>
              <w:tc>
                <w:tcPr>
                  <w:tcW w:w="1250" w:type="pct"/>
                </w:tcPr>
                <w:p w14:paraId="48937A74" w14:textId="56C34792" w:rsidR="00240D4D" w:rsidRPr="005D6AC7" w:rsidRDefault="00835E27" w:rsidP="00240D4D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5D6AC7">
                    <w:rPr>
                      <w:rFonts w:cs="Arial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4384" behindDoc="1" locked="0" layoutInCell="1" allowOverlap="1" wp14:anchorId="54BFAE9B" wp14:editId="4448F00E">
                            <wp:simplePos x="0" y="0"/>
                            <wp:positionH relativeFrom="column">
                              <wp:posOffset>-95387</wp:posOffset>
                            </wp:positionH>
                            <wp:positionV relativeFrom="paragraph">
                              <wp:posOffset>-54264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24" name="Прямоугольник: скругленные углы 2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281555" cy="1915795"/>
                                    </a:xfrm>
                                    <a:prstGeom prst="roundRect">
                                      <a:avLst>
                                        <a:gd name="adj" fmla="val 8781"/>
                                      </a:avLst>
                                    </a:prstGeom>
                                    <a:solidFill>
                                      <a:srgbClr val="FAA537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oundrect w14:anchorId="5D209BF2" id="Прямоугольник: скругленные углы 24" o:spid="_x0000_s1026" style="position:absolute;margin-left:-7.5pt;margin-top:-4.25pt;width:179.65pt;height:150.85pt;z-index:-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57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" fillcolor="#faa537" stroked="f" strokeweight="1pt"/>
                        </w:pict>
                      </mc:Fallback>
                    </mc:AlternateContent>
                  </w:r>
                  <w:r w:rsidR="00754608">
                    <w:rPr>
                      <w:rFonts w:cs="Arial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ЮНИ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4"/>
                    <w:gridCol w:w="470"/>
                    <w:gridCol w:w="470"/>
                    <w:gridCol w:w="470"/>
                    <w:gridCol w:w="470"/>
                    <w:gridCol w:w="470"/>
                    <w:gridCol w:w="462"/>
                  </w:tblGrid>
                  <w:tr w:rsidR="00835E27" w:rsidRPr="00835E27" w14:paraId="43FDBBAF" w14:textId="77777777" w:rsidTr="00FB2500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CCD867C" w14:textId="5C9C7155" w:rsidR="00240D4D" w:rsidRPr="00835E27" w:rsidRDefault="005D6AC7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3AD34CA" w14:textId="0A961E30" w:rsidR="00240D4D" w:rsidRPr="00835E27" w:rsidRDefault="00754608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6CEF8E2" w14:textId="409AB4CB" w:rsidR="00240D4D" w:rsidRPr="00835E27" w:rsidRDefault="00754608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D2EC53A" w14:textId="1FE29E0B" w:rsidR="00240D4D" w:rsidRPr="00835E27" w:rsidRDefault="005D6AC7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65114B7" w14:textId="55B10352" w:rsidR="00240D4D" w:rsidRPr="00835E27" w:rsidRDefault="005D6AC7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F9497BC" w14:textId="6D011804" w:rsidR="00240D4D" w:rsidRPr="00835E27" w:rsidRDefault="005D6AC7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28DC64F" w14:textId="7EB1E481" w:rsidR="00240D4D" w:rsidRPr="00835E27" w:rsidRDefault="005D6AC7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835E27" w:rsidRPr="00835E27" w14:paraId="10101CD6" w14:textId="77777777" w:rsidTr="00FB2500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816137E" w14:textId="0049DBC4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MonthStart6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" 1 ""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1F6D0B3" w14:textId="7DE17E56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MonthStart6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вторник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=A2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785B"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4B10352" w14:textId="59EA37E5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MonthStart6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=B2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5D945A5" w14:textId="117334E4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MonthStart6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четверг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=C2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B51A83A" w14:textId="3DE4C9BB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MonthStart6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пятница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=D2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6AF9861" w14:textId="2126CDC5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MonthStart6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=E2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9759CE0" w14:textId="3C94A93A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MonthStart6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=F2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7A162450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52F00F4" w14:textId="0B6181D0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74467DC" w14:textId="29E62628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3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65126E1" w14:textId="6563CC17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4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24D7C46" w14:textId="596A0A63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5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1A570E9" w14:textId="02C9E9AB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6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2E94833" w14:textId="416D5191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7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A83B728" w14:textId="1A7DDFCF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8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3BBD0250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E7C0667" w14:textId="165924C9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9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70E6247" w14:textId="0D48BDDB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10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DDD14DC" w14:textId="5F5CF390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11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576184E" w14:textId="61EB0C93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12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E8F671C" w14:textId="06758CD0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13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E73AA43" w14:textId="4C9F7637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14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657A761" w14:textId="0412229D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15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63CC90BE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D0E9B3D" w14:textId="4DF3D7F7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16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4666DBF" w14:textId="06314B3B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17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88CF228" w14:textId="5CF8E5A4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18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232C419" w14:textId="2160408C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19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099A536" w14:textId="79EAEBB0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20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163CFF2" w14:textId="4C753223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21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D2D741E" w14:textId="7E4C9B12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22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47AB0675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9D9ADCD" w14:textId="1A689CA9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=G5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22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=G5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22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MonthEnd6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23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23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23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EED7713" w14:textId="27ACF022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23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23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MonthEnd6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24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24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24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6FDF96F" w14:textId="653077A1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24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24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MonthEnd6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25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856CF98" w14:textId="779EB211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MonthEnd6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26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566E3DE" w14:textId="2DD12CB2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MonthEnd6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27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74099FC" w14:textId="739D17EC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MonthEnd6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28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4602653" w14:textId="3A1127CC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MonthEnd6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29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3E8BAD15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7239B36" w14:textId="6912D569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MonthEnd6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30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C061EE3" w14:textId="52D36026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=A7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=A7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MonthEnd6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=A7+1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1DBD41E" w14:textId="77777777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9653ADF" w14:textId="77777777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B904AC9" w14:textId="77777777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991EFB0" w14:textId="77777777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EA517B8" w14:textId="77777777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</w:p>
                    </w:tc>
                  </w:tr>
                </w:tbl>
                <w:p w14:paraId="254C2834" w14:textId="77777777" w:rsidR="00240D4D" w:rsidRPr="00835E27" w:rsidRDefault="00240D4D" w:rsidP="00240D4D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</w:rPr>
                  </w:pPr>
                </w:p>
              </w:tc>
              <w:tc>
                <w:tcPr>
                  <w:tcW w:w="1250" w:type="pct"/>
                </w:tcPr>
                <w:p w14:paraId="4B8A97B6" w14:textId="6647AAD1" w:rsidR="00240D4D" w:rsidRPr="005D6AC7" w:rsidRDefault="00835E27" w:rsidP="00240D4D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5D6AC7">
                    <w:rPr>
                      <w:rFonts w:cs="Arial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8480" behindDoc="1" locked="0" layoutInCell="1" allowOverlap="1" wp14:anchorId="0C85CC3B" wp14:editId="2D88D513">
                            <wp:simplePos x="0" y="0"/>
                            <wp:positionH relativeFrom="column">
                              <wp:posOffset>-114605</wp:posOffset>
                            </wp:positionH>
                            <wp:positionV relativeFrom="paragraph">
                              <wp:posOffset>-60052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27" name="Прямоугольник: скругленные углы 2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281555" cy="1915795"/>
                                    </a:xfrm>
                                    <a:prstGeom prst="roundRect">
                                      <a:avLst>
                                        <a:gd name="adj" fmla="val 8781"/>
                                      </a:avLst>
                                    </a:prstGeom>
                                    <a:solidFill>
                                      <a:srgbClr val="FA8241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oundrect w14:anchorId="7AA2E0AF" id="Прямоугольник: скругленные углы 27" o:spid="_x0000_s1026" style="position:absolute;margin-left:-9pt;margin-top:-4.75pt;width:179.65pt;height:150.85pt;z-index:-25164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57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" fillcolor="#fa8241" stroked="f" strokeweight="1pt"/>
                        </w:pict>
                      </mc:Fallback>
                    </mc:AlternateContent>
                  </w:r>
                  <w:r w:rsidR="00754608">
                    <w:rPr>
                      <w:rFonts w:cs="Arial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ЮЛИ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2"/>
                    <w:gridCol w:w="469"/>
                    <w:gridCol w:w="471"/>
                    <w:gridCol w:w="471"/>
                    <w:gridCol w:w="471"/>
                    <w:gridCol w:w="471"/>
                    <w:gridCol w:w="462"/>
                  </w:tblGrid>
                  <w:tr w:rsidR="00835E27" w:rsidRPr="00835E27" w14:paraId="65F48B94" w14:textId="77777777" w:rsidTr="00FB2500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EEB0A9E" w14:textId="45051B00" w:rsidR="00240D4D" w:rsidRPr="00835E27" w:rsidRDefault="005D6AC7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A031FA6" w14:textId="6E646F1A" w:rsidR="00240D4D" w:rsidRPr="00835E27" w:rsidRDefault="00754608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4E1EB63" w14:textId="21FBF699" w:rsidR="00240D4D" w:rsidRPr="00835E27" w:rsidRDefault="00754608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A1004C4" w14:textId="4F243CD2" w:rsidR="00240D4D" w:rsidRPr="00835E27" w:rsidRDefault="005D6AC7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39397D7" w14:textId="668217EE" w:rsidR="00240D4D" w:rsidRPr="00835E27" w:rsidRDefault="005D6AC7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034D544" w14:textId="3EF91C05" w:rsidR="00240D4D" w:rsidRPr="00835E27" w:rsidRDefault="005D6AC7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5E67A74" w14:textId="2B38DC46" w:rsidR="00240D4D" w:rsidRPr="00835E27" w:rsidRDefault="005D6AC7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835E27" w:rsidRPr="00835E27" w14:paraId="695417E5" w14:textId="77777777" w:rsidTr="00FB2500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</w:tcPr>
                      <w:p w14:paraId="719BABFE" w14:textId="76B3A217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MonthStart7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вторник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" 1 ""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</w:tcPr>
                      <w:p w14:paraId="7C221972" w14:textId="4343F705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MonthStart7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вторник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вторник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=A2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</w:tcPr>
                      <w:p w14:paraId="43371317" w14:textId="4F1976DF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MonthStart7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вторник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=B2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</w:tcPr>
                      <w:p w14:paraId="32E429C1" w14:textId="5E6E8C00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MonthStart7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вторник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четверг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=C2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3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</w:tcPr>
                      <w:p w14:paraId="7622A721" w14:textId="45C14BC4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MonthStart7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вторник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пятница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=D2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4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</w:tcPr>
                      <w:p w14:paraId="2A728AE9" w14:textId="6ACB6D67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MonthStart7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вторник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=E2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5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5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5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</w:tcPr>
                      <w:p w14:paraId="0747D21B" w14:textId="00A046BB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MonthStart7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вторник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=F2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5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6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3A7F1548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5A258DF9" w14:textId="0D8CD3B9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7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6DC464DE" w14:textId="7F191A9F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8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225E8991" w14:textId="264AB7CF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9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1FD04F54" w14:textId="3D5C0BA5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10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15800037" w14:textId="63E56EC2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11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6A950862" w14:textId="15C64E53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12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726F7F99" w14:textId="62BBD066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13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1BD473A1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38603902" w14:textId="7FF8472B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14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5E77D100" w14:textId="14DE6B13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15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3599CD95" w14:textId="29E288A8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16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6870AC23" w14:textId="31C06561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17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4588A0D8" w14:textId="7AEA8E36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18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258F480D" w14:textId="2ECF8A9C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19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04CBDC70" w14:textId="47F73C8C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20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0943E547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4064B125" w14:textId="46CCD64A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21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71ECA11E" w14:textId="79025B42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22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1DEE0372" w14:textId="7CB543EC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23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4F06F684" w14:textId="60B5AB40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24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592C1871" w14:textId="6B35A4A3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25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0BB295E0" w14:textId="24834C2E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26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5D2C584A" w14:textId="2C08582A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27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00083E5B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0CBF98D5" w14:textId="1FED3F55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=G5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=G5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MonthEnd7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28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2D56D429" w14:textId="3538D02A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MonthEnd7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29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715E5E2" w14:textId="4B4C5923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MonthEnd7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30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1E2109C3" w14:textId="22BD9804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MonthEnd7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31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4803EA6" w14:textId="7018F0B4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MonthEnd7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6F06B13" w14:textId="389F2031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MonthEnd7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0048B304" w14:textId="545525C8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MonthEnd7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663D57F0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574CC861" w14:textId="5782E953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MonthEnd7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37B0169B" w14:textId="64C41FA1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=A7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=A7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MonthEnd7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=A7+1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960028F" w14:textId="77777777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34F2860" w14:textId="77777777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3ECCD19A" w14:textId="77777777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5291DBFB" w14:textId="77777777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40B1209F" w14:textId="77777777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</w:p>
                    </w:tc>
                  </w:tr>
                </w:tbl>
                <w:p w14:paraId="3BB208CE" w14:textId="77777777" w:rsidR="00240D4D" w:rsidRPr="00835E27" w:rsidRDefault="00240D4D" w:rsidP="00240D4D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</w:rPr>
                  </w:pPr>
                </w:p>
              </w:tc>
              <w:tc>
                <w:tcPr>
                  <w:tcW w:w="1250" w:type="pct"/>
                </w:tcPr>
                <w:p w14:paraId="5A638CC5" w14:textId="17FEEB9E" w:rsidR="00240D4D" w:rsidRPr="005D6AC7" w:rsidRDefault="00835E27" w:rsidP="00240D4D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5D6AC7">
                    <w:rPr>
                      <w:rFonts w:cs="Arial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2576" behindDoc="1" locked="0" layoutInCell="1" allowOverlap="1" wp14:anchorId="1D381336" wp14:editId="717B39EA">
                            <wp:simplePos x="0" y="0"/>
                            <wp:positionH relativeFrom="column">
                              <wp:posOffset>-122885</wp:posOffset>
                            </wp:positionH>
                            <wp:positionV relativeFrom="paragraph">
                              <wp:posOffset>-60052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30" name="Прямоугольник: скругленные углы 3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281555" cy="1915795"/>
                                    </a:xfrm>
                                    <a:prstGeom prst="roundRect">
                                      <a:avLst>
                                        <a:gd name="adj" fmla="val 8781"/>
                                      </a:avLst>
                                    </a:prstGeom>
                                    <a:solidFill>
                                      <a:srgbClr val="F55F5A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oundrect w14:anchorId="0581CCD9" id="Прямоугольник: скругленные углы 30" o:spid="_x0000_s1026" style="position:absolute;margin-left:-9.7pt;margin-top:-4.75pt;width:179.65pt;height:150.85pt;z-index:-251643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57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" fillcolor="#f55f5a" stroked="f" strokeweight="1pt"/>
                        </w:pict>
                      </mc:Fallback>
                    </mc:AlternateContent>
                  </w:r>
                  <w:r w:rsidR="00754608">
                    <w:rPr>
                      <w:rFonts w:cs="Arial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АВГУСТ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2"/>
                    <w:gridCol w:w="469"/>
                    <w:gridCol w:w="471"/>
                    <w:gridCol w:w="471"/>
                    <w:gridCol w:w="471"/>
                    <w:gridCol w:w="471"/>
                    <w:gridCol w:w="462"/>
                  </w:tblGrid>
                  <w:tr w:rsidR="00835E27" w:rsidRPr="00835E27" w14:paraId="27BAE27B" w14:textId="77777777" w:rsidTr="00FB2500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81C41B3" w14:textId="6F7B2EBE" w:rsidR="00240D4D" w:rsidRPr="00835E27" w:rsidRDefault="005D6AC7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F114B97" w14:textId="13CAA470" w:rsidR="00240D4D" w:rsidRPr="00835E27" w:rsidRDefault="00754608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58DB859" w14:textId="01389305" w:rsidR="00240D4D" w:rsidRPr="00835E27" w:rsidRDefault="00754608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8E5F5A9" w14:textId="35EB8B9A" w:rsidR="00240D4D" w:rsidRPr="00835E27" w:rsidRDefault="005D6AC7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90E5199" w14:textId="60DF6518" w:rsidR="00240D4D" w:rsidRPr="00835E27" w:rsidRDefault="005D6AC7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55D486E" w14:textId="31CABE51" w:rsidR="00240D4D" w:rsidRPr="00835E27" w:rsidRDefault="005D6AC7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6B06261" w14:textId="73175314" w:rsidR="00240D4D" w:rsidRPr="00835E27" w:rsidRDefault="005D6AC7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835E27" w:rsidRPr="00835E27" w14:paraId="4F4E23C6" w14:textId="77777777" w:rsidTr="00FB2500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78F47D9" w14:textId="6B4CC653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MonthStart8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пятница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" 1 ""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EC42E64" w14:textId="6FD753B5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MonthStart8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пятница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вторник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=A2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7349503" w14:textId="62FB7BCE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MonthStart8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пятница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=B2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7455009" w14:textId="6FAEE2DF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MonthStart8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пятница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четверг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=C2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91C28BC" w14:textId="55523E57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MonthStart8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пятница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пятница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=D2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853885E" w14:textId="6CE05191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MonthStart8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пятница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=E2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7A35057" w14:textId="65F95E3C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MonthStart8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пятница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=F2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3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662A0AB8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3BF3AAD" w14:textId="0034651A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4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A3AA6DC" w14:textId="1A02CE55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5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7201F9D" w14:textId="6C138DC7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6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6698DC5" w14:textId="4FEB744D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7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A70A032" w14:textId="31E8ABFC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8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DBE9201" w14:textId="0B524CC9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9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2F4032A" w14:textId="3045DC48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10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6825CDB3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5EA11FB" w14:textId="11EDCA92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11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FC0B28F" w14:textId="744F62A7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12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E8EF2D7" w14:textId="29E0AD8E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13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D06E23F" w14:textId="58343FAE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14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C2250F2" w14:textId="134B3B83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15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B882763" w14:textId="777438B3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16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15BC1C6" w14:textId="3FA2BD30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17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2337F0FE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D514723" w14:textId="076E1AB5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18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222CDE7" w14:textId="6430B4E0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19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C41D5A3" w14:textId="4B3FD3C8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20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AD82F7" w14:textId="73A446FD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21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F8629C5" w14:textId="59653D50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22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8FD3245" w14:textId="156DB63F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23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47E7AC1" w14:textId="57B21EF3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24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4BA8EE02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4250090" w14:textId="6C55DEBC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=G5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24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=G5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24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MonthEnd8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25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A936850" w14:textId="5245A1ED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MonthEnd8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26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1569ED" w14:textId="0130F911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MonthEnd8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27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8D9106" w14:textId="49D1ECAD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MonthEnd8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28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6016A8C" w14:textId="0802B2A1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MonthEnd8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29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F614EC2" w14:textId="2C67AC14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MonthEnd8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30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3173069" w14:textId="08363E8E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MonthEnd8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31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3673A2D9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ABF8F9B" w14:textId="524B98F0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MonthEnd8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1F4EEB9" w14:textId="1CD72FCA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=A7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=A7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MonthEnd8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=A7+1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C76F8A2" w14:textId="77777777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B2D5F5A" w14:textId="77777777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6AFED51" w14:textId="77777777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6300C5F" w14:textId="77777777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C579173" w14:textId="77777777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</w:p>
                    </w:tc>
                  </w:tr>
                </w:tbl>
                <w:p w14:paraId="18E383FC" w14:textId="77777777" w:rsidR="00240D4D" w:rsidRPr="00835E27" w:rsidRDefault="00240D4D" w:rsidP="00240D4D">
                  <w:pPr>
                    <w:pStyle w:val="Months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</w:pPr>
                </w:p>
              </w:tc>
            </w:tr>
            <w:tr w:rsidR="00835E27" w:rsidRPr="00835E27" w14:paraId="5ABCB9D1" w14:textId="6B4B1A3C" w:rsidTr="00A56366">
              <w:trPr>
                <w:trHeight w:val="2800"/>
              </w:trPr>
              <w:tc>
                <w:tcPr>
                  <w:tcW w:w="1250" w:type="pct"/>
                </w:tcPr>
                <w:p w14:paraId="4C27874B" w14:textId="3C704FE0" w:rsidR="00240D4D" w:rsidRPr="005D6AC7" w:rsidRDefault="00835E27" w:rsidP="00240D4D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5D6AC7">
                    <w:rPr>
                      <w:rFonts w:cs="Arial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6672" behindDoc="1" locked="0" layoutInCell="1" allowOverlap="1" wp14:anchorId="1B3AAEA1" wp14:editId="34707F33">
                            <wp:simplePos x="0" y="0"/>
                            <wp:positionH relativeFrom="column">
                              <wp:posOffset>-81955</wp:posOffset>
                            </wp:positionH>
                            <wp:positionV relativeFrom="paragraph">
                              <wp:posOffset>-68893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33" name="Прямоугольник: скругленные углы 3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281555" cy="1915795"/>
                                    </a:xfrm>
                                    <a:prstGeom prst="roundRect">
                                      <a:avLst>
                                        <a:gd name="adj" fmla="val 8781"/>
                                      </a:avLst>
                                    </a:prstGeom>
                                    <a:solidFill>
                                      <a:srgbClr val="C86E7D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oundrect w14:anchorId="79735370" id="Прямоугольник: скругленные углы 33" o:spid="_x0000_s1026" style="position:absolute;margin-left:-6.45pt;margin-top:-5.4pt;width:179.65pt;height:150.85pt;z-index:-251639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57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" fillcolor="#c86e7d" stroked="f" strokeweight="1pt"/>
                        </w:pict>
                      </mc:Fallback>
                    </mc:AlternateContent>
                  </w:r>
                  <w:r w:rsidR="00754608">
                    <w:rPr>
                      <w:rFonts w:cs="Arial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СЕПТЕМВРИ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4"/>
                    <w:gridCol w:w="470"/>
                    <w:gridCol w:w="470"/>
                    <w:gridCol w:w="470"/>
                    <w:gridCol w:w="470"/>
                    <w:gridCol w:w="470"/>
                    <w:gridCol w:w="462"/>
                  </w:tblGrid>
                  <w:tr w:rsidR="00835E27" w:rsidRPr="00835E27" w14:paraId="6E92A4E3" w14:textId="77777777" w:rsidTr="00FB2500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37E20BD" w14:textId="6C1A1232" w:rsidR="00240D4D" w:rsidRPr="00835E27" w:rsidRDefault="005D6AC7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8BAB9FE" w14:textId="56DB875E" w:rsidR="00240D4D" w:rsidRPr="00835E27" w:rsidRDefault="00754608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E7E1C1D" w14:textId="520E22CD" w:rsidR="00240D4D" w:rsidRPr="00835E27" w:rsidRDefault="00754608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7097261" w14:textId="3AA7E734" w:rsidR="00240D4D" w:rsidRPr="00835E27" w:rsidRDefault="005D6AC7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075D82B" w14:textId="722FD577" w:rsidR="00240D4D" w:rsidRPr="00835E27" w:rsidRDefault="005D6AC7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3F2B6E0" w14:textId="31EBD0D7" w:rsidR="00240D4D" w:rsidRPr="00835E27" w:rsidRDefault="005D6AC7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15E6D45" w14:textId="50461373" w:rsidR="00240D4D" w:rsidRPr="00835E27" w:rsidRDefault="005D6AC7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835E27" w:rsidRPr="00835E27" w14:paraId="191EEF27" w14:textId="77777777" w:rsidTr="00FB2500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ACC9AD8" w14:textId="35663E3B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MonthStart9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" 1 ""</w:instrText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65D060A" w14:textId="177E2EA5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MonthStart9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вторник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=A2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9BDA8F8" w14:textId="5B5F1EE8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MonthStart9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=B2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3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C07E4D3" w14:textId="2D4A3D5D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MonthStart9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четверг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=C2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4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5E22500" w14:textId="64040A3F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MonthStart9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пятница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=D2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5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5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5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FB27399" w14:textId="38EC910E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MonthStart9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=E2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5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6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C09A57F" w14:textId="36558711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MonthStart9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=F2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7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7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7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6EE1544C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2C961F1" w14:textId="3BB32522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8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2BF2BED" w14:textId="53E08A1D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9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B04E09D" w14:textId="18479245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10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529C5BF" w14:textId="34119D7F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11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E93FAA3" w14:textId="33D0EE30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12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E033FA5" w14:textId="69ABAA84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13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DAD5D4E" w14:textId="5DC7F445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14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0E1942DA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56BD514" w14:textId="34F4EAE1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15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4DA48A5" w14:textId="5EFAADF0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16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5219664" w14:textId="739C91BA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17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9359DC" w14:textId="15D91C86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18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3EB3D77" w14:textId="2BDF30E6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19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2A1D153" w14:textId="080DC7BE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20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4E847D9" w14:textId="0AE3B77F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21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343588CF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A2651C6" w14:textId="6246F4B1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22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B1C1C0E" w14:textId="6CB559FE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23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06D1A20" w14:textId="32358CE6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24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490440C" w14:textId="663595D7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25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D8F551A" w14:textId="28ACF71C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26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EC0B0FF" w14:textId="5F8959CA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27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152E55B" w14:textId="3612A4C3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28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487DB3AB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4CE423F" w14:textId="28A3321A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=G5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=G5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MonthEnd9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29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7D02494" w14:textId="485DEFCD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MonthEnd9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30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7183CBA" w14:textId="716DEB3E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MonthEnd9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7DE61E5" w14:textId="37E1E382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MonthEnd9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95E5C1E" w14:textId="6A2516EC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MonthEnd9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400C123" w14:textId="09BF20BB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MonthEnd9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BFE5E8A" w14:textId="44C62305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MonthEnd9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5F9738C0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1962714E" w14:textId="71A49866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MonthEnd9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0A16A11" w14:textId="770C5DC4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=A7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=A7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MonthEnd9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=A7+1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B6EF8DF" w14:textId="77777777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B4E7606" w14:textId="77777777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C12BD7D" w14:textId="77777777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5FC413F" w14:textId="77777777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95FE9C0" w14:textId="77777777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</w:p>
                    </w:tc>
                  </w:tr>
                </w:tbl>
                <w:p w14:paraId="31377DC9" w14:textId="77777777" w:rsidR="00240D4D" w:rsidRPr="00835E27" w:rsidRDefault="00240D4D" w:rsidP="00240D4D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</w:rPr>
                  </w:pPr>
                </w:p>
              </w:tc>
              <w:tc>
                <w:tcPr>
                  <w:tcW w:w="1250" w:type="pct"/>
                </w:tcPr>
                <w:p w14:paraId="3FE5E8F3" w14:textId="2F352B91" w:rsidR="00240D4D" w:rsidRPr="005D6AC7" w:rsidRDefault="00835E27" w:rsidP="00240D4D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5D6AC7">
                    <w:rPr>
                      <w:rFonts w:cs="Arial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0768" behindDoc="1" locked="0" layoutInCell="1" allowOverlap="1" wp14:anchorId="6E7C486B" wp14:editId="73103617">
                            <wp:simplePos x="0" y="0"/>
                            <wp:positionH relativeFrom="column">
                              <wp:posOffset>-89599</wp:posOffset>
                            </wp:positionH>
                            <wp:positionV relativeFrom="paragraph">
                              <wp:posOffset>-86256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36" name="Прямоугольник: скругленные углы 3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281555" cy="1915795"/>
                                    </a:xfrm>
                                    <a:prstGeom prst="roundRect">
                                      <a:avLst>
                                        <a:gd name="adj" fmla="val 8781"/>
                                      </a:avLst>
                                    </a:prstGeom>
                                    <a:solidFill>
                                      <a:srgbClr val="876487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oundrect w14:anchorId="4B608FBA" id="Прямоугольник: скругленные углы 36" o:spid="_x0000_s1026" style="position:absolute;margin-left:-7.05pt;margin-top:-6.8pt;width:179.65pt;height:150.85pt;z-index:-251635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57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" fillcolor="#876487" stroked="f" strokeweight="1pt"/>
                        </w:pict>
                      </mc:Fallback>
                    </mc:AlternateContent>
                  </w:r>
                  <w:r w:rsidR="00754608">
                    <w:rPr>
                      <w:rFonts w:cs="Arial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ОКТОМВРИ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4"/>
                    <w:gridCol w:w="470"/>
                    <w:gridCol w:w="470"/>
                    <w:gridCol w:w="470"/>
                    <w:gridCol w:w="470"/>
                    <w:gridCol w:w="470"/>
                    <w:gridCol w:w="462"/>
                  </w:tblGrid>
                  <w:tr w:rsidR="00835E27" w:rsidRPr="00835E27" w14:paraId="1DAA9906" w14:textId="77777777" w:rsidTr="00FB2500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2268EF6" w14:textId="0531A774" w:rsidR="00240D4D" w:rsidRPr="00835E27" w:rsidRDefault="005D6AC7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C4767A8" w14:textId="739CD523" w:rsidR="00240D4D" w:rsidRPr="00835E27" w:rsidRDefault="00754608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A606E45" w14:textId="2E49AE07" w:rsidR="00240D4D" w:rsidRPr="00835E27" w:rsidRDefault="00754608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0734FE5" w14:textId="5E6E29F5" w:rsidR="00240D4D" w:rsidRPr="00835E27" w:rsidRDefault="005D6AC7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2CCBD37" w14:textId="687C7793" w:rsidR="00240D4D" w:rsidRPr="00835E27" w:rsidRDefault="005D6AC7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383A338" w14:textId="25371950" w:rsidR="00240D4D" w:rsidRPr="00835E27" w:rsidRDefault="005D6AC7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C199D0C" w14:textId="5CAC2606" w:rsidR="00240D4D" w:rsidRPr="00835E27" w:rsidRDefault="005D6AC7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835E27" w:rsidRPr="00835E27" w14:paraId="048A2737" w14:textId="77777777" w:rsidTr="00FB2500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4BD2F7B" w14:textId="74439E16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MonthStart10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" 1 ""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8D35348" w14:textId="6F5BB67B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MonthStart10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вторник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=A2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E2EC394" w14:textId="101760B0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MonthStart10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=B2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311D71D" w14:textId="79B20AE7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MonthStart10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четверг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=C2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E763EE9" w14:textId="77D6BD21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MonthStart10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пятница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=D2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3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9586682" w14:textId="2B9C8B33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MonthStart10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=E2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4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F61586C" w14:textId="51DA7A6C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MonthStart10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=F2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5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5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5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4556AA3B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30F25BF" w14:textId="59996491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6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727F624" w14:textId="4D9B39BC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7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31A902F" w14:textId="2155E26B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8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D1A0B06" w14:textId="700D68B3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9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B25EEF8" w14:textId="5A957386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10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94DA1CC" w14:textId="1D670CF2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11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244D2C6" w14:textId="60453EA0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12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3841C5FA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8CD6B08" w14:textId="685B2FA1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13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B8FE453" w14:textId="4B41CF66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14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A373CDE" w14:textId="3CD2BC4E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15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426B5BE" w14:textId="33679AC0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16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C16EA20" w14:textId="65CF208F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17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620BEFD" w14:textId="4C4889ED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18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14BE94B" w14:textId="54C58A8C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19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63A3FB71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E54D898" w14:textId="56B45068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20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80611B7" w14:textId="11BDAF9B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21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BE272CC" w14:textId="579E18A3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22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95AC35F" w14:textId="6B080D3D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23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A05BD05" w14:textId="66DF67C2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24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9315AC8" w14:textId="4260D27B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25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5748F24" w14:textId="6378F69D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26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48EFB191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4F21411" w14:textId="7956A3C3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=G5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=G5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MonthEnd10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27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5F886DF" w14:textId="00854AD8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MonthEnd10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28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A5B09C7" w14:textId="159914F0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MonthEnd10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29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192FF5E" w14:textId="19A9D7F6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MonthEnd10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30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F5B9E74" w14:textId="2BDD1E66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MonthEnd10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31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8DA91CB" w14:textId="587BF792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MonthEnd10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41807CB" w14:textId="29C0D6F5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MonthEnd10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6CC5E29B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E7BD1B5" w14:textId="2647EC86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MonthEnd10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F28D1E9" w14:textId="7341138E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=A7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=A7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MonthEnd10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=A7+1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C09CA96" w14:textId="77777777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EADA865" w14:textId="77777777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722049B" w14:textId="77777777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F1786F2" w14:textId="77777777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4A0ED8C" w14:textId="77777777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</w:p>
                    </w:tc>
                  </w:tr>
                </w:tbl>
                <w:p w14:paraId="71E1777A" w14:textId="77777777" w:rsidR="00240D4D" w:rsidRPr="00835E27" w:rsidRDefault="00240D4D" w:rsidP="00240D4D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</w:rPr>
                  </w:pPr>
                </w:p>
              </w:tc>
              <w:tc>
                <w:tcPr>
                  <w:tcW w:w="1250" w:type="pct"/>
                </w:tcPr>
                <w:p w14:paraId="7E9350D6" w14:textId="7CE73A7D" w:rsidR="00240D4D" w:rsidRPr="005D6AC7" w:rsidRDefault="00835E27" w:rsidP="00240D4D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5D6AC7">
                    <w:rPr>
                      <w:rFonts w:cs="Arial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4864" behindDoc="1" locked="0" layoutInCell="1" allowOverlap="1" wp14:anchorId="6A34D570" wp14:editId="7A24752E">
                            <wp:simplePos x="0" y="0"/>
                            <wp:positionH relativeFrom="column">
                              <wp:posOffset>-108818</wp:posOffset>
                            </wp:positionH>
                            <wp:positionV relativeFrom="paragraph">
                              <wp:posOffset>-68893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39" name="Прямоугольник: скругленные углы 3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281555" cy="1915795"/>
                                    </a:xfrm>
                                    <a:prstGeom prst="roundRect">
                                      <a:avLst>
                                        <a:gd name="adj" fmla="val 8781"/>
                                      </a:avLst>
                                    </a:prstGeom>
                                    <a:solidFill>
                                      <a:srgbClr val="6E82B9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oundrect w14:anchorId="66CAD9F7" id="Прямоугольник: скругленные углы 39" o:spid="_x0000_s1026" style="position:absolute;margin-left:-8.55pt;margin-top:-5.4pt;width:179.65pt;height:150.85pt;z-index:-251631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57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" fillcolor="#6e82b9" stroked="f" strokeweight="1pt"/>
                        </w:pict>
                      </mc:Fallback>
                    </mc:AlternateContent>
                  </w:r>
                  <w:r w:rsidR="00754608">
                    <w:rPr>
                      <w:rFonts w:cs="Arial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НОЕМВРИ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2"/>
                    <w:gridCol w:w="469"/>
                    <w:gridCol w:w="471"/>
                    <w:gridCol w:w="471"/>
                    <w:gridCol w:w="471"/>
                    <w:gridCol w:w="471"/>
                    <w:gridCol w:w="462"/>
                  </w:tblGrid>
                  <w:tr w:rsidR="00835E27" w:rsidRPr="00835E27" w14:paraId="504BFB33" w14:textId="77777777" w:rsidTr="00FB2500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4911DBF" w14:textId="43F8423B" w:rsidR="00240D4D" w:rsidRPr="00835E27" w:rsidRDefault="005D6AC7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E2F19E6" w14:textId="1E9A0104" w:rsidR="00240D4D" w:rsidRPr="00835E27" w:rsidRDefault="00754608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00193F3" w14:textId="09AAE62E" w:rsidR="00240D4D" w:rsidRPr="00835E27" w:rsidRDefault="00754608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795B3D0" w14:textId="69E9B344" w:rsidR="00240D4D" w:rsidRPr="00835E27" w:rsidRDefault="005D6AC7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51FE0A5" w14:textId="5C9692DB" w:rsidR="00240D4D" w:rsidRPr="00835E27" w:rsidRDefault="005D6AC7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2F9E89F" w14:textId="2D3E2AC9" w:rsidR="00240D4D" w:rsidRPr="00835E27" w:rsidRDefault="005D6AC7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85DC499" w14:textId="335BD298" w:rsidR="00240D4D" w:rsidRPr="00835E27" w:rsidRDefault="005D6AC7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835E27" w:rsidRPr="00835E27" w14:paraId="4138B158" w14:textId="77777777" w:rsidTr="00FB2500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DF0A74D" w14:textId="43DEE68F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MonthStart11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" 1 ""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44EEB4B" w14:textId="254A3D25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MonthStart11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вторник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=A2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2A59089" w14:textId="6531A225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MonthStart11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=B2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4A6AE03" w14:textId="5A2DCD21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MonthStart11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четверг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=C2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96E858D" w14:textId="48E1B15B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MonthStart11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пятница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=D2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006519B" w14:textId="676D5CDB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MonthStart11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=E2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D7589EB" w14:textId="1D94FCE7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MonthStart11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=F2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74503BC8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6F866EB" w14:textId="41D049E4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3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2911910" w14:textId="609A2746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4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37B76E5" w14:textId="2AE4DC04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5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28D013C" w14:textId="32B9F97E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6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6755708" w14:textId="1277D206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7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E9887AC" w14:textId="16524812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8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C99D369" w14:textId="37F07117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9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7D2E9130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512634A" w14:textId="179ABA91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10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D77DCA1" w14:textId="1CEA6784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11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A580905" w14:textId="63925803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12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E5EDA76" w14:textId="490F716D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13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7EFABF1" w14:textId="5C9A709B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14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0A43CE6" w14:textId="1E901B07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15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7C14986" w14:textId="03ABACF4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16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0C39DE3A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E84D3C6" w14:textId="4258F39A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17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8BD3E27" w14:textId="5C3C5959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18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F063550" w14:textId="35F9043A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19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C37FB0E" w14:textId="589B0674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20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AA71C62" w14:textId="738837A9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21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7F89C58" w14:textId="7577B1C7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22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7928D0C" w14:textId="7B5ECA04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23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025F2089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30F1AE2" w14:textId="5AAC824B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=G5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23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=G5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23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MonthEnd11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24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24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24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5871257" w14:textId="7F805321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24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24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MonthEnd11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25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9D75CF5" w14:textId="2FA618A1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MonthEnd11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26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6161C89" w14:textId="3B527F50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MonthEnd11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27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951A596" w14:textId="7A01DAAC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MonthEnd11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28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C4A41F6" w14:textId="6603A7E2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MonthEnd11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29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7D14560" w14:textId="52BEA885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MonthEnd11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30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72FD00B3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166FE523" w14:textId="20098488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MonthEnd11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785B"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DB6407D" w14:textId="1AAC79A4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=A7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=A7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785B"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MonthEnd11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785B"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=A7+1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3D4E4E9" w14:textId="77777777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95E8EE5" w14:textId="77777777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B9CAF47" w14:textId="77777777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4FCE03B" w14:textId="77777777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432FC11" w14:textId="77777777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</w:p>
                    </w:tc>
                  </w:tr>
                </w:tbl>
                <w:p w14:paraId="43A637F0" w14:textId="77777777" w:rsidR="00240D4D" w:rsidRPr="00835E27" w:rsidRDefault="00240D4D" w:rsidP="00240D4D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</w:rPr>
                  </w:pPr>
                </w:p>
              </w:tc>
              <w:tc>
                <w:tcPr>
                  <w:tcW w:w="1250" w:type="pct"/>
                </w:tcPr>
                <w:p w14:paraId="6F10BBC6" w14:textId="35C3B4B3" w:rsidR="00240D4D" w:rsidRPr="005D6AC7" w:rsidRDefault="00835E27" w:rsidP="00240D4D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5D6AC7">
                    <w:rPr>
                      <w:rFonts w:cs="Arial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8960" behindDoc="1" locked="0" layoutInCell="1" allowOverlap="1" wp14:anchorId="12921AE0" wp14:editId="2E9708A6">
                            <wp:simplePos x="0" y="0"/>
                            <wp:positionH relativeFrom="column">
                              <wp:posOffset>-117097</wp:posOffset>
                            </wp:positionH>
                            <wp:positionV relativeFrom="paragraph">
                              <wp:posOffset>-63106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42" name="Прямоугольник: скругленные углы 4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281555" cy="1915795"/>
                                    </a:xfrm>
                                    <a:prstGeom prst="roundRect">
                                      <a:avLst>
                                        <a:gd name="adj" fmla="val 8781"/>
                                      </a:avLst>
                                    </a:prstGeom>
                                    <a:solidFill>
                                      <a:srgbClr val="3273A0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oundrect w14:anchorId="64F76259" id="Прямоугольник: скругленные углы 42" o:spid="_x0000_s1026" style="position:absolute;margin-left:-9.2pt;margin-top:-4.95pt;width:179.65pt;height:150.85pt;z-index:-251627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57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" fillcolor="#3273a0" stroked="f" strokeweight="1pt"/>
                        </w:pict>
                      </mc:Fallback>
                    </mc:AlternateContent>
                  </w:r>
                  <w:r w:rsidR="00754608">
                    <w:rPr>
                      <w:rFonts w:cs="Arial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ДЕКЕМВРИ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2"/>
                    <w:gridCol w:w="469"/>
                    <w:gridCol w:w="471"/>
                    <w:gridCol w:w="471"/>
                    <w:gridCol w:w="471"/>
                    <w:gridCol w:w="471"/>
                    <w:gridCol w:w="462"/>
                  </w:tblGrid>
                  <w:tr w:rsidR="00835E27" w:rsidRPr="00835E27" w14:paraId="0CA8349C" w14:textId="77777777" w:rsidTr="00FB2500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00098BB" w14:textId="0F154BE8" w:rsidR="00240D4D" w:rsidRPr="00835E27" w:rsidRDefault="005D6AC7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1F03D3C" w14:textId="64AC5653" w:rsidR="00240D4D" w:rsidRPr="00835E27" w:rsidRDefault="00754608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86A1803" w14:textId="3834804C" w:rsidR="00240D4D" w:rsidRPr="00835E27" w:rsidRDefault="00754608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9281689" w14:textId="1DA0A7A9" w:rsidR="00240D4D" w:rsidRPr="00835E27" w:rsidRDefault="005D6AC7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1F571BF" w14:textId="0D9BEA45" w:rsidR="00240D4D" w:rsidRPr="00835E27" w:rsidRDefault="005D6AC7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0195620" w14:textId="180102E9" w:rsidR="00240D4D" w:rsidRPr="00835E27" w:rsidRDefault="005D6AC7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709C3C5" w14:textId="0C560CA2" w:rsidR="00240D4D" w:rsidRPr="00835E27" w:rsidRDefault="005D6AC7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835E27" w:rsidRPr="00835E27" w14:paraId="0B2F30B0" w14:textId="77777777" w:rsidTr="00FB2500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BF7088F" w14:textId="487EABBE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MonthStart12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" 1 ""</w:instrText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F101F28" w14:textId="2D315414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MonthStart12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вторник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=A2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88806C3" w14:textId="4DD8CA22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MonthStart12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=B2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3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57860C0" w14:textId="0611EAB8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MonthStart12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четверг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=C2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4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6246D88" w14:textId="525B7709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MonthStart12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пятница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=D2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5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5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5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E8AD4B2" w14:textId="53084DF7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MonthStart12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=E2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5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6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F0E85C9" w14:textId="1BE0230F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MonthStart12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=F2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7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7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7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34AB1B96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C6B7A0C" w14:textId="2592AA46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8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235FB59" w14:textId="05733CC6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9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BF848C4" w14:textId="6006D18C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10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F0C7353" w14:textId="5886B21D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11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BB1151C" w14:textId="408499E8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12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383CAD5" w14:textId="3F64AF22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13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2092A5E" w14:textId="485AC83D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14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05C96A10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34E0F41" w14:textId="41C44A26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15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4ABFF38" w14:textId="737B192C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16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56AA936" w14:textId="0E4277BC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17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7EA5A59" w14:textId="1A8EE86B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18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4991173" w14:textId="2E755EE8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19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F3F5234" w14:textId="4E5636D5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20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B415E3F" w14:textId="1067758E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21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2A63608C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1AF68CC1" w14:textId="0FB83E51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22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F8290A4" w14:textId="40A76FC4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23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EF3DD30" w14:textId="6DCEA47A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24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C794CC8" w14:textId="3C3BD588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25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838665" w14:textId="45B31F3E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26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C7C6B4" w14:textId="532116AC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27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F1EC474" w14:textId="52D42866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28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35920EEE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17B9C7F" w14:textId="13540F99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=G5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=G5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MonthEnd12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29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E2F9279" w14:textId="327ADD09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MonthEnd12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30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212F9BC" w14:textId="15246B53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MonthEnd12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31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D03699A" w14:textId="23E55796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MonthEnd12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6F71DA6" w14:textId="5CDE6E50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MonthEnd12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13947F0" w14:textId="37ADB5B8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MonthEnd12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D89ABD6" w14:textId="03006794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MonthEnd12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14DEC3D6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F53804D" w14:textId="72086D45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MonthEnd12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16DDA86" w14:textId="34532816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=A7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BF657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=A7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MonthEnd12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=A7+1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E650445" w14:textId="77777777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461B0BF" w14:textId="77777777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2C66123" w14:textId="77777777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F8935B6" w14:textId="77777777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DDE5139" w14:textId="77777777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</w:p>
                    </w:tc>
                  </w:tr>
                </w:tbl>
                <w:p w14:paraId="3B3A58C6" w14:textId="77777777" w:rsidR="00240D4D" w:rsidRPr="00835E27" w:rsidRDefault="00240D4D" w:rsidP="00240D4D">
                  <w:pPr>
                    <w:pStyle w:val="Months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</w:pPr>
                </w:p>
              </w:tc>
            </w:tr>
          </w:tbl>
          <w:p w14:paraId="1A5B6E03" w14:textId="2CC03F92" w:rsidR="00E50BDE" w:rsidRPr="00835E27" w:rsidRDefault="00E50BDE" w:rsidP="00E50BDE">
            <w:pPr>
              <w:pStyle w:val="ad"/>
              <w:jc w:val="center"/>
              <w:rPr>
                <w:rFonts w:ascii="Arial Narrow" w:hAnsi="Arial Narrow"/>
                <w:b/>
                <w:bCs/>
                <w:noProof/>
                <w:color w:val="FFFFFF" w:themeColor="background1"/>
                <w:sz w:val="2"/>
                <w:szCs w:val="2"/>
              </w:rPr>
            </w:pPr>
          </w:p>
        </w:tc>
      </w:tr>
    </w:tbl>
    <w:p w14:paraId="2B3E424A" w14:textId="01681275" w:rsidR="00F93E3B" w:rsidRPr="00835E27" w:rsidRDefault="00F93E3B" w:rsidP="00240D4D">
      <w:pPr>
        <w:pStyle w:val="a5"/>
        <w:rPr>
          <w:rFonts w:ascii="Arial Narrow" w:hAnsi="Arial Narrow"/>
          <w:b/>
          <w:bCs/>
          <w:noProof/>
          <w:color w:val="FFFFFF" w:themeColor="background1"/>
          <w:sz w:val="2"/>
          <w:szCs w:val="2"/>
        </w:rPr>
      </w:pPr>
    </w:p>
    <w:sectPr w:rsidR="00F93E3B" w:rsidRPr="00835E27" w:rsidSect="00240D4D">
      <w:pgSz w:w="16838" w:h="11906" w:orient="landscape" w:code="9"/>
      <w:pgMar w:top="720" w:right="720" w:bottom="51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2DDE95" w14:textId="77777777" w:rsidR="00F55019" w:rsidRDefault="00F55019">
      <w:pPr>
        <w:spacing w:after="0"/>
      </w:pPr>
      <w:r>
        <w:separator/>
      </w:r>
    </w:p>
  </w:endnote>
  <w:endnote w:type="continuationSeparator" w:id="0">
    <w:p w14:paraId="128AEE7E" w14:textId="77777777" w:rsidR="00F55019" w:rsidRDefault="00F5501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ADBBC8" w14:textId="77777777" w:rsidR="00F55019" w:rsidRDefault="00F55019">
      <w:pPr>
        <w:spacing w:after="0"/>
      </w:pPr>
      <w:r>
        <w:separator/>
      </w:r>
    </w:p>
  </w:footnote>
  <w:footnote w:type="continuationSeparator" w:id="0">
    <w:p w14:paraId="2E6C0637" w14:textId="77777777" w:rsidR="00F55019" w:rsidRDefault="00F55019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attachedTemplate r:id="rId1"/>
  <w:defaultTabStop w:val="720"/>
  <w:hyphenationZone w:val="425"/>
  <w:drawingGridHorizontalSpacing w:val="181"/>
  <w:drawingGridVerticalSpacing w:val="181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D1E51"/>
    <w:rsid w:val="000D6CDB"/>
    <w:rsid w:val="00111F7C"/>
    <w:rsid w:val="001274F3"/>
    <w:rsid w:val="00151CCE"/>
    <w:rsid w:val="001B01F9"/>
    <w:rsid w:val="001C41F9"/>
    <w:rsid w:val="00240D4D"/>
    <w:rsid w:val="002562E7"/>
    <w:rsid w:val="00285C1D"/>
    <w:rsid w:val="0032590E"/>
    <w:rsid w:val="003327F5"/>
    <w:rsid w:val="00340CAF"/>
    <w:rsid w:val="003913BD"/>
    <w:rsid w:val="003C0D41"/>
    <w:rsid w:val="003D7A65"/>
    <w:rsid w:val="003E085C"/>
    <w:rsid w:val="003E7B3A"/>
    <w:rsid w:val="00403C71"/>
    <w:rsid w:val="00416364"/>
    <w:rsid w:val="00431B29"/>
    <w:rsid w:val="00440416"/>
    <w:rsid w:val="00462EAD"/>
    <w:rsid w:val="004A6170"/>
    <w:rsid w:val="004B5C81"/>
    <w:rsid w:val="004D052E"/>
    <w:rsid w:val="004E41B0"/>
    <w:rsid w:val="004F6AAC"/>
    <w:rsid w:val="00507460"/>
    <w:rsid w:val="00512F2D"/>
    <w:rsid w:val="00570FBB"/>
    <w:rsid w:val="00583B82"/>
    <w:rsid w:val="005923AC"/>
    <w:rsid w:val="005D5149"/>
    <w:rsid w:val="005D6AC7"/>
    <w:rsid w:val="005E656F"/>
    <w:rsid w:val="00653B95"/>
    <w:rsid w:val="00667021"/>
    <w:rsid w:val="0066785B"/>
    <w:rsid w:val="006974E1"/>
    <w:rsid w:val="006C0896"/>
    <w:rsid w:val="006F513E"/>
    <w:rsid w:val="00754608"/>
    <w:rsid w:val="007C0139"/>
    <w:rsid w:val="007D45A1"/>
    <w:rsid w:val="007F564D"/>
    <w:rsid w:val="00835E27"/>
    <w:rsid w:val="008B1201"/>
    <w:rsid w:val="008E46AF"/>
    <w:rsid w:val="008F16F7"/>
    <w:rsid w:val="009164BA"/>
    <w:rsid w:val="009166BD"/>
    <w:rsid w:val="00977AAE"/>
    <w:rsid w:val="00996E56"/>
    <w:rsid w:val="00997268"/>
    <w:rsid w:val="00A12667"/>
    <w:rsid w:val="00A14581"/>
    <w:rsid w:val="00A20E4C"/>
    <w:rsid w:val="00A56366"/>
    <w:rsid w:val="00AA23D3"/>
    <w:rsid w:val="00AA3C50"/>
    <w:rsid w:val="00AB11CF"/>
    <w:rsid w:val="00AE302A"/>
    <w:rsid w:val="00AE36BB"/>
    <w:rsid w:val="00B37C7E"/>
    <w:rsid w:val="00B65B09"/>
    <w:rsid w:val="00B85583"/>
    <w:rsid w:val="00B9476B"/>
    <w:rsid w:val="00BC3952"/>
    <w:rsid w:val="00BE5AB8"/>
    <w:rsid w:val="00BF6576"/>
    <w:rsid w:val="00C44DFB"/>
    <w:rsid w:val="00C6519B"/>
    <w:rsid w:val="00C70F21"/>
    <w:rsid w:val="00C7354B"/>
    <w:rsid w:val="00C91F9B"/>
    <w:rsid w:val="00DE32AC"/>
    <w:rsid w:val="00E1407A"/>
    <w:rsid w:val="00E318B9"/>
    <w:rsid w:val="00E4539F"/>
    <w:rsid w:val="00E47E0F"/>
    <w:rsid w:val="00E50BDE"/>
    <w:rsid w:val="00E774CD"/>
    <w:rsid w:val="00E77E1D"/>
    <w:rsid w:val="00ED75B6"/>
    <w:rsid w:val="00EF1F0E"/>
    <w:rsid w:val="00F55019"/>
    <w:rsid w:val="00F91390"/>
    <w:rsid w:val="00F93E3B"/>
    <w:rsid w:val="00FB2500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an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3507</Words>
  <Characters>19294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2022-05-18T08:12:00Z</dcterms:created>
  <dcterms:modified xsi:type="dcterms:W3CDTF">2023-10-07T04:31:00Z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