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97C92AC" w:rsidR="003E085C" w:rsidRPr="005F72D0" w:rsidRDefault="003E085C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144"/>
                <w:szCs w:val="144"/>
                <w:lang w:val="en-US" w:bidi="ru-RU"/>
              </w:rPr>
            </w:pP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begin"/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separate"/>
            </w:r>
            <w:r w:rsidR="00C06D2E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t>2025</w: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7F14C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19DE0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83F2C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D2FF7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37914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3E7D4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EC1AF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12F0D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6C0AC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2970E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9118F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D22E2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7BA87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D7C52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E9D70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AF5BD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3F3FA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DF0AA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3F735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51106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7C546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6E91F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BFA83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986A7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D223C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BD28A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BA3BE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310BF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C0B9C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A4366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EF51C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C47FA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8A7AC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97903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D8DE5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AF2B3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BCB8E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2A4D39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44A31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1F4AD8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0DEE0A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D4B54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DC9BC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79BF61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4983DC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7BE2E9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67556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137AAB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121C3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2D79C8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04C9A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1AE2C3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4C6135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415A48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77D566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2441A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202C0D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8C5C9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77514A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30D73F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6DABED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C2995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174E6F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ED79F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3F800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4F3554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DD78C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0DBBD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45A339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5278DF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12A131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1BFB6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488018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CF92B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141A6E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68020F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E718D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719708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05EB29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11FF11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7EE05A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3CE59D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07F781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887E1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4C307D1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2AD14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6F20EF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D350F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7C99DF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7CA625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6B91DB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0B5B6F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061C9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9554C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89AF3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38A379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D6964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FE8B1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91B8C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4EE3AA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1FA4F9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E6B48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7CB566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674C92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D37AD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3CB532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7576E8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5071A0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E428D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8D8BF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68177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6AB35C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00468F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4E3D94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3281C8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6DE64B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62C5B0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7EA6DF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35FC1D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677A49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36A09B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6F47D5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0B11B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5285CF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4BEC5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7C0739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0BF0F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97CB5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3B6C4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19BCC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093685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3A0DA7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0CCD52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36BBF0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3343D3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1A92B8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081A4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62997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1A3DFA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681410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4829CC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0DCB69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627A5F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B28DB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216931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1BF392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3E7A9F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755F32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478930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031A50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168306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664716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93D25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5BD6C3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E32CF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0CEB35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2A7C2E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10FB1C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50A09C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CCF17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6B2C68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73661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87993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01F603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21263D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163DDC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2EB66D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361367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20548A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579CC4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41E58A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670501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A1F85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A3828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DFFF3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6788CC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00A0AD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18B3FA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1AD5C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530ED3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4EC42F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741566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F29EB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5CD11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3A1F7F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74FD86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09E47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03690A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4C94AD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1FACB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0FD0A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4A13D7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1CFF29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191B78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3A4F22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E6BAC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2FB5B6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8F490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1BEC27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BCBE6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145DEF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3E9F99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6F9487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5BDFF0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C4335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4C1AC9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66C578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7205CA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110AD7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29C64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330A44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667624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7B70D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7FD7B8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4248CA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4BB44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7AECF2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3060F0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4BEDC8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7C43B3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470791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135B35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1D27B1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3B45F1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57F9D8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7EDD04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55E8BD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3313A8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1CF3E6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2415D1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242448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35F4B2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416B4E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1EC695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2E897E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5ABAB5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737F05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493792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238AE5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43D6FA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47D9C7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17ED8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69AB7F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6E2E0A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337F50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5A7981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3006F9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6FDE56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334F3B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2750C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28F88E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5FB0FD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5248BA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060DD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4CB0EB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5DFD8E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161B0F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EB141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38B52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33B339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7426F0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7CE1F9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305D2F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7457D2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363B37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2A7EA0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3560C5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459068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515DB6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05180C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31A2CB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8E911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76F811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6E705F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010A8C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EA398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547838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4CE208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D3632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12D775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61030C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00AEF2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4BBE7F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0624B1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52F842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0C4610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49C08F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64C59D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330865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0932AD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7139C4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109CAB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AB06E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86CC2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4AF9A3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42873D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5969D3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7D27A0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61673D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589ABC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2A738E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7DAE9F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2C5F4E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7D99E1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4258C7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2F5671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4B699E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32016B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4C7052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245C91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7318FA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2C92D9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6E0D64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0CDF3A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4E66B1E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23BFC2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68C388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AB6F8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1D9AEB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65D1A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B138A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6389B2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67C6EB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34BB1D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690CB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7FCFD81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332DFF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59D17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5023C6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2F89E2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6AFC92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5B55BB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0D1DD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6EEBEE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651EB6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6A46FD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68B833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4B6C89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040E1A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0B1156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3FF34C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2476C6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5E327D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D4FAA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258D5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0F4FB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0367DA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58BC8B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015FFA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1390B0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535DBA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6CC59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4A28BD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733513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51D395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0F700D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0F7B7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79CD77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D5551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613FF2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F42E5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2D627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3C265C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952D3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425737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4CD102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001422C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2BA36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72C7EB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07FA36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7FA1C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4A086F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F29FF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0D1059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1835A7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1BF492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6F1E27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18708D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4F4AA2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0A861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63893F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5513A6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5A469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B6DA9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2AF17B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6547D4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22317A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1E4148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39076B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303ACC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84F3C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2BBB3C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46E749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58710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1B837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FD8F7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0CAD2A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0093A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1BAE26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35DA8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69061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7CF73F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0F49E3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35BEF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26A954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7AA5B5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A6B73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46EE6D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6D7F9A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2375D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2A5AF4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2B213E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0382BB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7AFDD3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3FDE8E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633A15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3BC154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F85A0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65BE6A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50FDDF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2BAE6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669A37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5D6D1B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57CF53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13F240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39B73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C9983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1CAB9A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CB6CA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3C0FE3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6C118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73706E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0A8E88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65EB61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51C0CF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02F5C3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E1E26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501830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74CD56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230CF3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C947D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A3273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1D35BE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ED966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BEE2A" w14:textId="77777777" w:rsidR="00E07079" w:rsidRDefault="00E07079">
      <w:pPr>
        <w:spacing w:after="0"/>
      </w:pPr>
      <w:r>
        <w:separator/>
      </w:r>
    </w:p>
  </w:endnote>
  <w:endnote w:type="continuationSeparator" w:id="0">
    <w:p w14:paraId="3C5BB30A" w14:textId="77777777" w:rsidR="00E07079" w:rsidRDefault="00E070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5B02D" w14:textId="77777777" w:rsidR="00E07079" w:rsidRDefault="00E07079">
      <w:pPr>
        <w:spacing w:after="0"/>
      </w:pPr>
      <w:r>
        <w:separator/>
      </w:r>
    </w:p>
  </w:footnote>
  <w:footnote w:type="continuationSeparator" w:id="0">
    <w:p w14:paraId="6370E233" w14:textId="77777777" w:rsidR="00E07079" w:rsidRDefault="00E070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C7061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5F72D0"/>
    <w:rsid w:val="00667021"/>
    <w:rsid w:val="006974E1"/>
    <w:rsid w:val="006A7193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AE527D"/>
    <w:rsid w:val="00B10C6B"/>
    <w:rsid w:val="00B37C7E"/>
    <w:rsid w:val="00B65B09"/>
    <w:rsid w:val="00B85583"/>
    <w:rsid w:val="00B9476B"/>
    <w:rsid w:val="00BC3952"/>
    <w:rsid w:val="00BE5AB8"/>
    <w:rsid w:val="00BF3C3E"/>
    <w:rsid w:val="00C06D2E"/>
    <w:rsid w:val="00C32B94"/>
    <w:rsid w:val="00C44DFB"/>
    <w:rsid w:val="00C6519B"/>
    <w:rsid w:val="00C70F21"/>
    <w:rsid w:val="00C7354B"/>
    <w:rsid w:val="00C91863"/>
    <w:rsid w:val="00C91F9B"/>
    <w:rsid w:val="00CC233C"/>
    <w:rsid w:val="00D41899"/>
    <w:rsid w:val="00D84FBB"/>
    <w:rsid w:val="00DC1675"/>
    <w:rsid w:val="00DE32AC"/>
    <w:rsid w:val="00E07079"/>
    <w:rsid w:val="00E1407A"/>
    <w:rsid w:val="00E2770A"/>
    <w:rsid w:val="00E278C6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0713A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3506</Words>
  <Characters>19285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2022-05-18T08:17:00Z</dcterms:created>
  <dcterms:modified xsi:type="dcterms:W3CDTF">2023-10-07T04:31:00Z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