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52BE895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10241176" w14:textId="3065B2A4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48830E6D" wp14:editId="620EA447">
                  <wp:extent cx="6645910" cy="5127625"/>
                  <wp:effectExtent l="0" t="0" r="2540" b="0"/>
                  <wp:docPr id="6" name="Рисунок 6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84B55A0" w14:textId="245A6335" w:rsidTr="00B77724">
        <w:trPr>
          <w:trHeight w:val="2268"/>
        </w:trPr>
        <w:tc>
          <w:tcPr>
            <w:tcW w:w="3333" w:type="pct"/>
            <w:vAlign w:val="center"/>
          </w:tcPr>
          <w:p w14:paraId="26647E3B" w14:textId="5079ED0E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МАРТ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76"/>
              <w:gridCol w:w="1226"/>
              <w:gridCol w:w="912"/>
              <w:gridCol w:w="675"/>
            </w:tblGrid>
            <w:tr w:rsidR="006A3C79" w:rsidRPr="003159C2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3E87CB57" w:rsidR="006A3C79" w:rsidRPr="003159C2" w:rsidRDefault="00DF4855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2AA6B6FB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2025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6A3C79" w:rsidRPr="003159C2" w:rsidRDefault="006A3C79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6A3C79" w:rsidRPr="003159C2" w:rsidRDefault="006A3C79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79A20DC4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32C654" w14:textId="07C2F20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AEF4E2C" w14:textId="7328D1F2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96B6AA" w14:textId="180EBE9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A78F0" w14:textId="0E3BC89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F2E7F95" w14:textId="18ABF8B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5E13C49" w14:textId="5765203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CD2AF76" w14:textId="62323E3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0DCCF303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8F7187B" w14:textId="26E0B7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A72FF54" w14:textId="14D39F8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4EC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8B9E86C" w14:textId="3AF1D02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1645D6" w14:textId="11913B0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481EAF9" w14:textId="61DAA28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7203030" w14:textId="5633668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8E5AA8F" w14:textId="7809061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585CAF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0897583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32E6E12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1EC7E1E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468BA49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3853E4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4FE7793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2A5EC8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4AFA3D4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26C31D6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4A404C6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505DF72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2901930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334A485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4A517B2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1087C68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51F05E6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06276BD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0937980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03EF992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7F1236D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27130DF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6394B16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1CDBADF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3A7FD5C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154465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7C8069B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137EC63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529445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2440297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560D596D" w14:textId="77777777" w:rsidTr="0078104B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44C5013E" w14:textId="073AF23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E6877F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64ABD00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EEEB1E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5D78B3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7512B9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0A8B748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30DC1FC" w14:textId="77777777" w:rsidTr="0078104B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2C9C6A" w14:textId="7A6360B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7964FA" w14:textId="7427740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93824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395D4" w14:textId="711065E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04EC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33792AC" w14:textId="43B5A5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02B436" w14:textId="08BE4C5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0C872C2" w14:textId="1A44E6E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E7289B" w14:textId="4D99230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722F99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1D7CE2B" w14:textId="026627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D177E" w14:textId="54EEC1B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4B2EBD" w14:textId="541FA11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4CED24" w14:textId="12B298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3247CF" w14:textId="51D07B6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F99FDA" w14:textId="371736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B7624E4" w14:textId="18A9240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B29EB07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98C24B" w14:textId="7C980B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629C8D" w14:textId="50C4068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C96E1" w14:textId="6B95A12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D4FE6B" w14:textId="4E27DA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31300D" w14:textId="07CAA8C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0D531D" w14:textId="743D6A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B3A6B0F" w14:textId="109453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3061927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22A3772" w14:textId="6F9DD19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9DEA55" w14:textId="3EF571D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7127" w14:textId="439721A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88E0CD" w14:textId="02FC6B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24E739" w14:textId="677A5E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C74BE0" w14:textId="188DFB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DB6A5DD" w14:textId="4CEC93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FD4BD9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FFCF65" w14:textId="3DCEE1B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C45AEB" w14:textId="05376E0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E09B59" w14:textId="4210E7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B48518" w14:textId="06BAE08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62A271" w14:textId="15615F7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7FE8FC8" w14:textId="7BEE02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DED77A" w14:textId="6DBFF57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597095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53864B" w14:textId="27ED71A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3C982" w14:textId="7F27568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8F9B" w14:textId="77777777" w:rsidR="00F3750B" w:rsidRDefault="00F3750B">
      <w:pPr>
        <w:spacing w:after="0"/>
      </w:pPr>
      <w:r>
        <w:separator/>
      </w:r>
    </w:p>
  </w:endnote>
  <w:endnote w:type="continuationSeparator" w:id="0">
    <w:p w14:paraId="375BAE08" w14:textId="77777777" w:rsidR="00F3750B" w:rsidRDefault="00F375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7FF4" w14:textId="77777777" w:rsidR="00F3750B" w:rsidRDefault="00F3750B">
      <w:pPr>
        <w:spacing w:after="0"/>
      </w:pPr>
      <w:r>
        <w:separator/>
      </w:r>
    </w:p>
  </w:footnote>
  <w:footnote w:type="continuationSeparator" w:id="0">
    <w:p w14:paraId="3C3FF2D2" w14:textId="77777777" w:rsidR="00F3750B" w:rsidRDefault="00F375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E74D8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B07AE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04EC8"/>
    <w:rsid w:val="0062596B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8104B"/>
    <w:rsid w:val="007A28B3"/>
    <w:rsid w:val="007C0139"/>
    <w:rsid w:val="007D45A1"/>
    <w:rsid w:val="007D7864"/>
    <w:rsid w:val="007F564D"/>
    <w:rsid w:val="007F6495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3824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3750B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2022-05-18T16:49:00Z</dcterms:created>
  <dcterms:modified xsi:type="dcterms:W3CDTF">2023-10-12T14:23:00Z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