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826DBA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7"/>
              <w:gridCol w:w="1729"/>
              <w:gridCol w:w="912"/>
              <w:gridCol w:w="501"/>
            </w:tblGrid>
            <w:tr w:rsidR="00BB22C9" w:rsidRPr="00826DBA" w14:paraId="58426A4C" w14:textId="77777777" w:rsidTr="00BB22C9">
              <w:trPr>
                <w:trHeight w:val="227"/>
              </w:trPr>
              <w:tc>
                <w:tcPr>
                  <w:tcW w:w="918" w:type="pct"/>
                </w:tcPr>
                <w:p w14:paraId="3DD20D02" w14:textId="77777777" w:rsidR="00BB22C9" w:rsidRPr="00826DBA" w:rsidRDefault="00BB22C9" w:rsidP="00BB22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24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49D11B" w14:textId="77777777" w:rsidR="00BB22C9" w:rsidRPr="00826DBA" w:rsidRDefault="00BB22C9" w:rsidP="00BB22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185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0E7C84F" w14:textId="77777777" w:rsidR="00BB22C9" w:rsidRPr="00826DBA" w:rsidRDefault="00BB22C9" w:rsidP="00BB22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51" w:type="pct"/>
                </w:tcPr>
                <w:p w14:paraId="46FC4DD3" w14:textId="77777777" w:rsidR="00BB22C9" w:rsidRPr="00826DBA" w:rsidRDefault="00BB22C9" w:rsidP="00BB22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6F4CCDD" w14:textId="77777777" w:rsidR="00BB22C9" w:rsidRPr="00826DBA" w:rsidRDefault="00BB22C9" w:rsidP="00BB22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BB22C9" w:rsidRPr="00826DBA" w14:paraId="546FE18F" w14:textId="77777777" w:rsidTr="00142BBE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63F94C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E5FCF99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CABE525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8277A2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D346EB8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F88861F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38E4814" w14:textId="77777777" w:rsidR="00BB22C9" w:rsidRPr="00826DBA" w:rsidRDefault="00BB22C9" w:rsidP="00BB22C9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BB22C9" w:rsidRPr="00826DBA" w14:paraId="0E4DBF6A" w14:textId="77777777" w:rsidTr="00142BBE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2D10ED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EF361A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DFB73C3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4E464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0AC763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99012EF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3318DD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B22C9" w:rsidRPr="00826DBA" w14:paraId="5B357B16" w14:textId="77777777" w:rsidTr="00142BB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B4F2EA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D7D7B1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7A9598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C99818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DCD38B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C5B08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2D0C17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B22C9" w:rsidRPr="00826DBA" w14:paraId="1D34572E" w14:textId="77777777" w:rsidTr="00142BB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FE5B1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DB9257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89E1AE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A3B465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4C348B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88BEFD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13F1E9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B22C9" w:rsidRPr="00826DBA" w14:paraId="4CC91EF3" w14:textId="77777777" w:rsidTr="00142BB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49E3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7C82EC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B78282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1688DA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CBB96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05194C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84E1A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B22C9" w:rsidRPr="00826DBA" w14:paraId="6D48629F" w14:textId="77777777" w:rsidTr="00142BB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B53282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5F8415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B1830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BB94F9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4EDC64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9AA31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B2E6AD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BB22C9" w:rsidRPr="00826DBA" w14:paraId="27F7D92D" w14:textId="77777777" w:rsidTr="00142BB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FC5D8F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9DEAB9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42A8C0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0BD05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70389F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8CA08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AB7D6F" w14:textId="77777777" w:rsidR="00BB22C9" w:rsidRPr="00826DBA" w:rsidRDefault="00BB22C9" w:rsidP="00BB22C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21F35BB" w14:textId="682F0A6E" w:rsidR="00F47B84" w:rsidRPr="00826DBA" w:rsidRDefault="00F47B84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62F818CE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ЯНУАРИ</w:t>
            </w:r>
          </w:p>
          <w:p w14:paraId="2818E7B2" w14:textId="32892503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8"/>
              <w:gridCol w:w="1696"/>
              <w:gridCol w:w="912"/>
              <w:gridCol w:w="524"/>
            </w:tblGrid>
            <w:tr w:rsidR="00F47B84" w:rsidRPr="00826DB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826DBA" w:rsidRDefault="00F47B84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039F33B" w:rsidR="00F47B84" w:rsidRPr="00826DBA" w:rsidRDefault="00826DBA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04DED95C" w:rsidR="00F47B84" w:rsidRPr="00826DBA" w:rsidRDefault="00F47B84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826DBA" w:rsidRDefault="00F47B84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826DBA" w:rsidRDefault="00F47B84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2E03567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7A695E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33A3D0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2D16335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6989ADF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7B9DD8C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7A8D991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5843C6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0C1085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61D0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00537F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50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590F1B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3091E9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03EDB5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2B9122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20A892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3B6301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32FCD2E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4788101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7B6227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10D3E6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17ABBB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217390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28F5E9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0FFB44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3A8C80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24C898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47F5AE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02BB1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1025E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332D6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C3163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15A9D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46672B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39F4AC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2A4243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64A174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DAAF1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3E64FA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62A136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2BB574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367180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592E43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C45A8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43D944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22C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D9768A8" w14:textId="77777777" w:rsidR="00F47B84" w:rsidRPr="00826DBA" w:rsidRDefault="00F47B84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826DBA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826DBA" w14:paraId="726CE1BC" w14:textId="77777777" w:rsidTr="00E167B0">
        <w:trPr>
          <w:trHeight w:val="340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18B6DF0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7835AA4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5320F576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3BA2BF59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30ED0323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303359E5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39920FCA" w:rsidR="00BF49DC" w:rsidRPr="00826DBA" w:rsidRDefault="00826DBA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826DBA" w14:paraId="6EAC1785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204DF96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662803D0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B9F48AF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62B20E4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4C4024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422CFA5B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4C7498D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3C2DA741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BA0504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0BEF140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188448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3AA9F07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3263807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B0DA50F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1587507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6A8DAA74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666A538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14DBA72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BAE305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AC836B9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190017F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548D2830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5DD0ABC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1D2030A0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21AFFE25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0E4528AB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45FF2E2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0DD2BFE1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508B6E72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27CEECE3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090E7C4A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0A8EB60A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0E79DE9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570EBEB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4CCED0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C27DC5E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7CC83CCB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EDD2845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128E778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826DBA" w14:paraId="5CCC9C47" w14:textId="77777777" w:rsidTr="00E167B0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5312D2E4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3EE08BC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22C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826DBA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287D8" w14:textId="77777777" w:rsidR="00AF36B7" w:rsidRDefault="00AF36B7">
      <w:pPr>
        <w:spacing w:after="0"/>
      </w:pPr>
      <w:r>
        <w:separator/>
      </w:r>
    </w:p>
  </w:endnote>
  <w:endnote w:type="continuationSeparator" w:id="0">
    <w:p w14:paraId="1B9DE97A" w14:textId="77777777" w:rsidR="00AF36B7" w:rsidRDefault="00AF36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8218E" w14:textId="77777777" w:rsidR="00AF36B7" w:rsidRDefault="00AF36B7">
      <w:pPr>
        <w:spacing w:after="0"/>
      </w:pPr>
      <w:r>
        <w:separator/>
      </w:r>
    </w:p>
  </w:footnote>
  <w:footnote w:type="continuationSeparator" w:id="0">
    <w:p w14:paraId="494B4429" w14:textId="77777777" w:rsidR="00AF36B7" w:rsidRDefault="00AF36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0505B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40568"/>
    <w:rsid w:val="00A86610"/>
    <w:rsid w:val="00A924CA"/>
    <w:rsid w:val="00AA23D3"/>
    <w:rsid w:val="00AA3C50"/>
    <w:rsid w:val="00AE302A"/>
    <w:rsid w:val="00AE36BB"/>
    <w:rsid w:val="00AF36B7"/>
    <w:rsid w:val="00B107D7"/>
    <w:rsid w:val="00B37C7E"/>
    <w:rsid w:val="00B65B09"/>
    <w:rsid w:val="00B85583"/>
    <w:rsid w:val="00B9476B"/>
    <w:rsid w:val="00BB22C9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167B0"/>
    <w:rsid w:val="00E234D7"/>
    <w:rsid w:val="00E33F1A"/>
    <w:rsid w:val="00E50BDE"/>
    <w:rsid w:val="00E61D0C"/>
    <w:rsid w:val="00E774CD"/>
    <w:rsid w:val="00E77E1D"/>
    <w:rsid w:val="00E97684"/>
    <w:rsid w:val="00ED5F48"/>
    <w:rsid w:val="00ED75B6"/>
    <w:rsid w:val="00F02E73"/>
    <w:rsid w:val="00F14742"/>
    <w:rsid w:val="00F44587"/>
    <w:rsid w:val="00F47B84"/>
    <w:rsid w:val="00F5307A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911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2022-05-18T08:34:00Z</dcterms:created>
  <dcterms:modified xsi:type="dcterms:W3CDTF">2023-10-07T05:09:00Z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